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noProof/>
        </w:rPr>
        <w:id w:val="-1905603511"/>
        <w:docPartObj>
          <w:docPartGallery w:val="Cover Pages"/>
          <w:docPartUnique/>
        </w:docPartObj>
      </w:sdtPr>
      <w:sdtContent>
        <w:p w14:paraId="3A23EFDE" w14:textId="77777777" w:rsidR="00522506" w:rsidRDefault="00522506" w:rsidP="006126E0">
          <w:pPr>
            <w:pStyle w:val="ABNormal"/>
            <w:rPr>
              <w:noProof/>
            </w:rPr>
          </w:pPr>
          <w:r w:rsidRPr="00617E5B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2" behindDoc="1" locked="0" layoutInCell="1" allowOverlap="1" wp14:anchorId="6B136004" wp14:editId="6157778E">
                    <wp:simplePos x="0" y="0"/>
                    <wp:positionH relativeFrom="column">
                      <wp:posOffset>-598170</wp:posOffset>
                    </wp:positionH>
                    <wp:positionV relativeFrom="paragraph">
                      <wp:posOffset>5172075</wp:posOffset>
                    </wp:positionV>
                    <wp:extent cx="2854325" cy="4439920"/>
                    <wp:effectExtent l="0" t="0" r="3175" b="0"/>
                    <wp:wrapNone/>
                    <wp:docPr id="20" name="Freeform 15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gray">
                            <a:xfrm flipH="1">
                              <a:off x="0" y="0"/>
                              <a:ext cx="2854325" cy="4439920"/>
                            </a:xfrm>
                            <a:custGeom>
                              <a:avLst/>
                              <a:gdLst>
                                <a:gd name="connsiteX0" fmla="*/ 2854568 w 2854568"/>
                                <a:gd name="connsiteY0" fmla="*/ 0 h 4440073"/>
                                <a:gd name="connsiteX1" fmla="*/ 0 w 2854568"/>
                                <a:gd name="connsiteY1" fmla="*/ 4440073 h 4440073"/>
                                <a:gd name="connsiteX2" fmla="*/ 2854568 w 2854568"/>
                                <a:gd name="connsiteY2" fmla="*/ 4440073 h 444007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854568" h="4440073">
                                  <a:moveTo>
                                    <a:pt x="2854568" y="0"/>
                                  </a:moveTo>
                                  <a:lnTo>
                                    <a:pt x="0" y="4440073"/>
                                  </a:lnTo>
                                  <a:lnTo>
                                    <a:pt x="2854568" y="44400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2"/>
                            </a:solidFill>
                            <a:ln w="19050">
                              <a:noFill/>
                              <a:miter lim="8000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9A3C0B9" id="Freeform 157" o:spid="_x0000_s1026" style="position:absolute;margin-left:-47.1pt;margin-top:407.25pt;width:224.75pt;height:349.6pt;flip:x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854568,4440073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" path="m2854568,l,4440073r2854568,l2854568,xe" fillcolor="#e5e5e5 [3214]" stroked="f" strokeweight="1.5pt">
                    <v:stroke joinstyle="miter"/>
                    <v:path arrowok="t" o:connecttype="custom" o:connectlocs="2854325,0;0,4439920;2854325,4439920" o:connectangles="0,0,0"/>
                  </v:shape>
                </w:pict>
              </mc:Fallback>
            </mc:AlternateContent>
          </w:r>
          <w:r w:rsidRPr="00617E5B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1" locked="0" layoutInCell="1" allowOverlap="1" wp14:anchorId="73927765" wp14:editId="54FB64B6">
                    <wp:simplePos x="0" y="0"/>
                    <wp:positionH relativeFrom="column">
                      <wp:posOffset>3203575</wp:posOffset>
                    </wp:positionH>
                    <wp:positionV relativeFrom="paragraph">
                      <wp:posOffset>-445770</wp:posOffset>
                    </wp:positionV>
                    <wp:extent cx="3970020" cy="6174740"/>
                    <wp:effectExtent l="0" t="0" r="0" b="0"/>
                    <wp:wrapNone/>
                    <wp:docPr id="25" name="Freeform 15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gray">
                            <a:xfrm flipH="1">
                              <a:off x="0" y="0"/>
                              <a:ext cx="3970020" cy="6174740"/>
                            </a:xfrm>
                            <a:custGeom>
                              <a:avLst/>
                              <a:gdLst>
                                <a:gd name="connsiteX0" fmla="*/ 3970168 w 3970168"/>
                                <a:gd name="connsiteY0" fmla="*/ 0 h 6175310"/>
                                <a:gd name="connsiteX1" fmla="*/ 0 w 3970168"/>
                                <a:gd name="connsiteY1" fmla="*/ 0 h 6175310"/>
                                <a:gd name="connsiteX2" fmla="*/ 0 w 3970168"/>
                                <a:gd name="connsiteY2" fmla="*/ 6175310 h 61753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3970168" h="6175310">
                                  <a:moveTo>
                                    <a:pt x="397016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175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2"/>
                            </a:solidFill>
                            <a:ln w="19050">
                              <a:noFill/>
                              <a:miter lim="8000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6F4D8D0" id="Freeform 155" o:spid="_x0000_s1026" style="position:absolute;margin-left:252.25pt;margin-top:-35.1pt;width:312.6pt;height:486.2pt;flip:x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970168,6175310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" path="m3970168,l,,,6175310,3970168,xe" fillcolor="#e5e5e5 [3214]" stroked="f" strokeweight="1.5pt">
                    <v:stroke joinstyle="miter"/>
                    <v:path arrowok="t" o:connecttype="custom" o:connectlocs="3970020,0;0,0;0,6174740" o:connectangles="0,0,0"/>
                  </v:shape>
                </w:pict>
              </mc:Fallback>
            </mc:AlternateContent>
          </w:r>
        </w:p>
        <w:tbl>
          <w:tblPr>
            <w:tblpPr w:leftFromText="187" w:rightFromText="187" w:topFromText="1440" w:vertAnchor="page" w:horzAnchor="page" w:tblpXSpec="center" w:tblpY="2233"/>
            <w:tblOverlap w:val="never"/>
            <w:tblW w:w="9990" w:type="dxa"/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6912"/>
            <w:gridCol w:w="2300"/>
          </w:tblGrid>
          <w:tr w:rsidR="00522506" w14:paraId="50BF0870" w14:textId="77777777" w:rsidTr="006126E0">
            <w:trPr>
              <w:trHeight w:val="1037"/>
            </w:trPr>
            <w:tc>
              <w:tcPr>
                <w:tcW w:w="9990" w:type="dxa"/>
                <w:gridSpan w:val="3"/>
                <w:tcBorders>
                  <w:bottom w:val="single" w:sz="8" w:space="0" w:color="323E48" w:themeColor="text1"/>
                </w:tcBorders>
              </w:tcPr>
              <w:p w14:paraId="0FB5E92C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 wp14:anchorId="4B53803E" wp14:editId="5D6BBA77">
                      <wp:extent cx="1569111" cy="434444"/>
                      <wp:effectExtent l="0" t="0" r="0" b="3810"/>
                      <wp:docPr id="14" name="Graphic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ab-logo.svg"/>
                              <pic:cNvPicPr/>
                            </pic:nvPicPr>
                            <pic:blipFill>
                              <a:blip r:embed="rId11">
                                <a:extLst>
                                  <a:ext uri="{96DAC541-7B7A-43D3-8B79-37D633B846F1}">
                                    <asvg:svgBlip xmlns:asvg="http://schemas.microsoft.com/office/drawing/2016/SVG/main" r:embed="rId12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01766" cy="4434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522506" w14:paraId="4154D489" w14:textId="77777777" w:rsidTr="006126E0">
            <w:trPr>
              <w:trHeight w:val="293"/>
            </w:trPr>
            <w:tc>
              <w:tcPr>
                <w:tcW w:w="9990" w:type="dxa"/>
                <w:gridSpan w:val="3"/>
                <w:tcBorders>
                  <w:top w:val="single" w:sz="8" w:space="0" w:color="323E48" w:themeColor="text1"/>
                </w:tcBorders>
                <w:vAlign w:val="bottom"/>
              </w:tcPr>
              <w:p w14:paraId="4BB38728" w14:textId="7F77E258" w:rsidR="00522506" w:rsidRPr="00617E5B" w:rsidRDefault="00522506" w:rsidP="006126E0">
                <w:pPr>
                  <w:pStyle w:val="ABNormal"/>
                  <w:rPr>
                    <w:noProof/>
                    <w:color w:val="70787E" w:themeColor="accent3"/>
                    <w:sz w:val="18"/>
                    <w:szCs w:val="18"/>
                  </w:rPr>
                </w:pPr>
              </w:p>
            </w:tc>
          </w:tr>
          <w:tr w:rsidR="00522506" w14:paraId="01197513" w14:textId="77777777" w:rsidTr="006126E0">
            <w:trPr>
              <w:trHeight w:val="3597"/>
            </w:trPr>
            <w:tc>
              <w:tcPr>
                <w:tcW w:w="778" w:type="dxa"/>
                <w:vAlign w:val="bottom"/>
              </w:tcPr>
              <w:p w14:paraId="6E6A5ECA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  <w:tc>
              <w:tcPr>
                <w:tcW w:w="6912" w:type="dxa"/>
                <w:vAlign w:val="bottom"/>
              </w:tcPr>
              <w:p w14:paraId="6090C7DB" w14:textId="495C4009" w:rsidR="00EA7730" w:rsidRPr="008747B5" w:rsidRDefault="00EA7730" w:rsidP="00EA7730">
                <w:pPr>
                  <w:pStyle w:val="ABNormal"/>
                  <w:rPr>
                    <w:rFonts w:asciiTheme="majorHAnsi" w:hAnsiTheme="majorHAnsi" w:cstheme="majorHAnsi"/>
                    <w:noProof/>
                    <w:color w:val="222A30" w:themeColor="accent5"/>
                    <w:sz w:val="28"/>
                    <w:szCs w:val="28"/>
                  </w:rPr>
                </w:pPr>
                <w:r w:rsidRPr="008747B5">
                  <w:rPr>
                    <w:rFonts w:asciiTheme="majorHAnsi" w:hAnsiTheme="majorHAnsi" w:cstheme="majorHAnsi"/>
                    <w:noProof/>
                    <w:color w:val="222A30" w:themeColor="accent5"/>
                    <w:sz w:val="28"/>
                    <w:szCs w:val="28"/>
                  </w:rPr>
                  <w:t xml:space="preserve">Tool </w:t>
                </w:r>
                <w:r>
                  <w:rPr>
                    <w:rFonts w:asciiTheme="majorHAnsi" w:hAnsiTheme="majorHAnsi" w:cstheme="majorHAnsi"/>
                    <w:noProof/>
                    <w:color w:val="222A30" w:themeColor="accent5"/>
                    <w:sz w:val="28"/>
                    <w:szCs w:val="28"/>
                  </w:rPr>
                  <w:t>3</w:t>
                </w:r>
                <w:r w:rsidRPr="008747B5">
                  <w:rPr>
                    <w:rFonts w:asciiTheme="majorHAnsi" w:hAnsiTheme="majorHAnsi" w:cstheme="majorHAnsi"/>
                    <w:noProof/>
                    <w:color w:val="222A30" w:themeColor="accent5"/>
                    <w:sz w:val="28"/>
                    <w:szCs w:val="28"/>
                  </w:rPr>
                  <w:t xml:space="preserve">: </w:t>
                </w:r>
              </w:p>
              <w:p w14:paraId="01C34F1E" w14:textId="49F1A32B" w:rsidR="00522506" w:rsidRPr="00617E5B" w:rsidRDefault="005F6942" w:rsidP="006126E0">
                <w:pPr>
                  <w:pStyle w:val="ABNormal"/>
                  <w:rPr>
                    <w:rFonts w:asciiTheme="majorHAnsi" w:hAnsiTheme="majorHAnsi" w:cstheme="majorHAnsi"/>
                    <w:noProof/>
                    <w:color w:val="222A30" w:themeColor="accent5"/>
                    <w:sz w:val="64"/>
                    <w:szCs w:val="64"/>
                  </w:rPr>
                </w:pPr>
                <w:r>
                  <w:rPr>
                    <w:rFonts w:asciiTheme="majorHAnsi" w:hAnsiTheme="majorHAnsi" w:cstheme="majorHAnsi"/>
                    <w:noProof/>
                    <w:color w:val="222A30" w:themeColor="accent5"/>
                    <w:sz w:val="64"/>
                    <w:szCs w:val="64"/>
                  </w:rPr>
                  <w:t>Theory of change</w:t>
                </w:r>
                <w:r w:rsidR="001351D0">
                  <w:rPr>
                    <w:rFonts w:asciiTheme="majorHAnsi" w:hAnsiTheme="majorHAnsi" w:cstheme="majorHAnsi"/>
                    <w:noProof/>
                    <w:color w:val="222A30" w:themeColor="accent5"/>
                    <w:sz w:val="64"/>
                    <w:szCs w:val="64"/>
                  </w:rPr>
                  <w:t xml:space="preserve"> frameworks</w:t>
                </w:r>
              </w:p>
            </w:tc>
            <w:tc>
              <w:tcPr>
                <w:tcW w:w="2300" w:type="dxa"/>
                <w:vAlign w:val="bottom"/>
              </w:tcPr>
              <w:p w14:paraId="3CBEDC62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</w:tr>
          <w:tr w:rsidR="00522506" w14:paraId="18156C92" w14:textId="77777777" w:rsidTr="006126E0">
            <w:trPr>
              <w:trHeight w:val="357"/>
            </w:trPr>
            <w:tc>
              <w:tcPr>
                <w:tcW w:w="778" w:type="dxa"/>
              </w:tcPr>
              <w:p w14:paraId="48ACF95F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  <w:tc>
              <w:tcPr>
                <w:tcW w:w="6912" w:type="dxa"/>
              </w:tcPr>
              <w:p w14:paraId="2EE79671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  <w:tc>
              <w:tcPr>
                <w:tcW w:w="2300" w:type="dxa"/>
              </w:tcPr>
              <w:p w14:paraId="058345B2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</w:tr>
          <w:tr w:rsidR="00522506" w14:paraId="3266320B" w14:textId="77777777" w:rsidTr="006126E0">
            <w:trPr>
              <w:trHeight w:val="897"/>
            </w:trPr>
            <w:tc>
              <w:tcPr>
                <w:tcW w:w="778" w:type="dxa"/>
              </w:tcPr>
              <w:p w14:paraId="08F2EBA4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  <w:tc>
              <w:tcPr>
                <w:tcW w:w="6912" w:type="dxa"/>
              </w:tcPr>
              <w:p w14:paraId="367974EF" w14:textId="0A0CA62E" w:rsidR="00522506" w:rsidRPr="00617E5B" w:rsidRDefault="00522506" w:rsidP="00B554F7">
                <w:pPr>
                  <w:pStyle w:val="ABNormal"/>
                  <w:rPr>
                    <w:rFonts w:asciiTheme="majorHAnsi" w:hAnsiTheme="majorHAnsi" w:cstheme="majorHAnsi"/>
                    <w:noProof/>
                    <w:sz w:val="28"/>
                    <w:szCs w:val="28"/>
                  </w:rPr>
                </w:pPr>
              </w:p>
            </w:tc>
            <w:tc>
              <w:tcPr>
                <w:tcW w:w="2300" w:type="dxa"/>
              </w:tcPr>
              <w:p w14:paraId="6C87D794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</w:tr>
          <w:tr w:rsidR="00522506" w14:paraId="5F3C8A75" w14:textId="77777777" w:rsidTr="006126E0">
            <w:trPr>
              <w:trHeight w:val="5865"/>
            </w:trPr>
            <w:tc>
              <w:tcPr>
                <w:tcW w:w="778" w:type="dxa"/>
              </w:tcPr>
              <w:p w14:paraId="159A8B6B" w14:textId="77777777" w:rsidR="00522506" w:rsidRPr="00617E5B" w:rsidRDefault="00522506" w:rsidP="006126E0">
                <w:pPr>
                  <w:pStyle w:val="ABNormal"/>
                  <w:rPr>
                    <w:noProof/>
                    <w:sz w:val="18"/>
                    <w:szCs w:val="18"/>
                  </w:rPr>
                </w:pPr>
              </w:p>
            </w:tc>
            <w:tc>
              <w:tcPr>
                <w:tcW w:w="6912" w:type="dxa"/>
              </w:tcPr>
              <w:p w14:paraId="64E33CEB" w14:textId="2095074A" w:rsidR="00522506" w:rsidRPr="00617E5B" w:rsidRDefault="00604B72" w:rsidP="006126E0">
                <w:pPr>
                  <w:pStyle w:val="ABNormal"/>
                  <w:rPr>
                    <w:noProof/>
                    <w:sz w:val="18"/>
                    <w:szCs w:val="18"/>
                  </w:rPr>
                </w:pPr>
                <w:r w:rsidRPr="00022314">
                  <w:rPr>
                    <w:noProof/>
                    <w:sz w:val="18"/>
                    <w:szCs w:val="18"/>
                  </w:rPr>
                  <mc:AlternateContent>
                    <mc:Choice Requires="wpg">
                      <w:drawing>
                        <wp:anchor distT="0" distB="0" distL="114300" distR="114300" simplePos="0" relativeHeight="251660299" behindDoc="0" locked="0" layoutInCell="1" allowOverlap="1" wp14:anchorId="7D51C16D" wp14:editId="3762EE63">
                          <wp:simplePos x="0" y="0"/>
                          <wp:positionH relativeFrom="column">
                            <wp:posOffset>2274782</wp:posOffset>
                          </wp:positionH>
                          <wp:positionV relativeFrom="paragraph">
                            <wp:posOffset>3422015</wp:posOffset>
                          </wp:positionV>
                          <wp:extent cx="2357846" cy="452161"/>
                          <wp:effectExtent l="0" t="0" r="4445" b="5080"/>
                          <wp:wrapNone/>
                          <wp:docPr id="6" name="Group 5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B95169AE-AE4E-3B69-06AA-F58EF56B3FA5}"/>
                              </a:ext>
                            </a:extLst>
                          </wp:docPr>
                          <wp:cNvGraphicFramePr/>
                          <a:graphic xmlns:a="http://schemas.openxmlformats.org/drawingml/2006/main">
                            <a:graphicData uri="http://schemas.microsoft.com/office/word/2010/wordprocessingGroup">
                              <wpg:wgp>
                                <wpg:cNvGrpSpPr/>
                                <wpg:grpSpPr>
                                  <a:xfrm>
                                    <a:off x="0" y="0"/>
                                    <a:ext cx="2357846" cy="452161"/>
                                    <a:chOff x="0" y="0"/>
                                    <a:chExt cx="2357846" cy="452161"/>
                                  </a:xfrm>
                                </wpg:grpSpPr>
                                <wps:wsp>
                                  <wps:cNvPr id="1316154033" name="Audience label">
                                    <a:extLst>
                                      <a:ext uri="{FF2B5EF4-FFF2-40B4-BE49-F238E27FC236}">
                                        <a16:creationId xmlns:a16="http://schemas.microsoft.com/office/drawing/2014/main" id="{9FCB9CF3-EE38-C617-13F1-980B31CACE1E}"/>
                                      </a:ext>
                                    </a:extLst>
                                  </wps:cNvPr>
                                  <wps:cNvSpPr txBox="1"/>
                                  <wps:spPr bwMode="gray">
                                    <a:xfrm>
                                      <a:off x="0" y="0"/>
                                      <a:ext cx="1524635" cy="194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266A94F9" w14:textId="77777777" w:rsidR="00887F58" w:rsidRDefault="00887F58" w:rsidP="00887F58">
                                        <w:pPr>
                                          <w:spacing w:before="100"/>
                                          <w:rPr>
                                            <w:rFonts w:hAnsi="Arial"/>
                                            <w:b/>
                                            <w:bCs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Ansi="Arial"/>
                                            <w:b/>
                                            <w:bCs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>Sponsored by:</w:t>
                                        </w:r>
                                      </w:p>
                                    </w:txbxContent>
                                  </wps:txbx>
                                  <wps:bodyPr wrap="square" lIns="0" tIns="0" rIns="0" bIns="0" rtlCol="0">
                                    <a:spAutoFit/>
                                  </wps:bodyPr>
                                </wps:wsp>
                                <pic:pic xmlns:pic="http://schemas.openxmlformats.org/drawingml/2006/picture">
                                  <pic:nvPicPr>
                                    <pic:cNvPr id="1306227548" name="Picture 1306227548">
                                      <a:extLst>
                                        <a:ext uri="{FF2B5EF4-FFF2-40B4-BE49-F238E27FC236}">
                                          <a16:creationId xmlns:a16="http://schemas.microsoft.com/office/drawing/2014/main" id="{8C5F4573-AAF8-B7A2-7A10-009333E31F48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269281"/>
                                      <a:ext cx="2357846" cy="1828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wpg:wgp>
                            </a:graphicData>
                          </a:graphic>
                        </wp:anchor>
                      </w:drawing>
                    </mc:Choice>
                    <mc:Fallback>
                      <w:pict>
                        <v:group w14:anchorId="7D51C16D" id="Group 5" o:spid="_x0000_s1026" style="position:absolute;margin-left:179.1pt;margin-top:269.45pt;width:185.65pt;height:35.6pt;z-index:251660299" coordsize="23578,45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"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Audience label" o:spid="_x0000_s1027" type="#_x0000_t202" style="position:absolute;width:15246;height:194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" filled="f" stroked="f">
                            <v:textbox style="mso-fit-shape-to-text:t" inset="0,0,0,0">
                              <w:txbxContent>
                                <w:p w14:paraId="266A94F9" w14:textId="77777777" w:rsidR="00887F58" w:rsidRDefault="00887F58" w:rsidP="00887F58">
                                  <w:pPr>
                                    <w:spacing w:before="100"/>
                                    <w:rPr>
                                      <w:rFonts w:hAnsi="Arial"/>
                                      <w:b/>
                                      <w:bCs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Ansi="Arial"/>
                                      <w:b/>
                                      <w:bCs/>
                                      <w:kern w:val="24"/>
                                      <w:sz w:val="18"/>
                                      <w:szCs w:val="18"/>
                                    </w:rPr>
                                    <w:t>Sponsored by:</w:t>
                                  </w:r>
                                </w:p>
                              </w:txbxContent>
                            </v:textbox>
                          </v:shape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Picture 1306227548" o:spid="_x0000_s1028" type="#_x0000_t75" style="position:absolute;top:2692;width:23578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">
                            <v:imagedata r:id="rId14" o:title=""/>
                          </v:shape>
                        </v:group>
                      </w:pict>
                    </mc:Fallback>
                  </mc:AlternateContent>
                </w:r>
                <w:r w:rsidR="0099490E">
                  <w:rPr>
                    <w:noProof/>
                    <w:sz w:val="18"/>
                    <w:szCs w:val="18"/>
                  </w:rPr>
                  <w:t>November</w:t>
                </w:r>
                <w:r>
                  <w:rPr>
                    <w:noProof/>
                    <w:sz w:val="18"/>
                    <w:szCs w:val="18"/>
                  </w:rPr>
                  <w:t xml:space="preserve"> </w:t>
                </w:r>
                <w:r w:rsidR="00B554F7" w:rsidRPr="00B554F7">
                  <w:rPr>
                    <w:noProof/>
                    <w:sz w:val="18"/>
                    <w:szCs w:val="18"/>
                  </w:rPr>
                  <w:t>202</w:t>
                </w:r>
                <w:r w:rsidR="00205BC5">
                  <w:rPr>
                    <w:noProof/>
                    <w:sz w:val="18"/>
                    <w:szCs w:val="18"/>
                  </w:rPr>
                  <w:t>6</w:t>
                </w:r>
              </w:p>
            </w:tc>
            <w:tc>
              <w:tcPr>
                <w:tcW w:w="2300" w:type="dxa"/>
              </w:tcPr>
              <w:p w14:paraId="7CA4F449" w14:textId="508F1462" w:rsidR="00522506" w:rsidRPr="00617E5B" w:rsidRDefault="00522506" w:rsidP="006126E0">
                <w:pPr>
                  <w:pStyle w:val="ABNormal"/>
                  <w:rPr>
                    <w:noProof/>
                    <w:sz w:val="18"/>
                    <w:szCs w:val="18"/>
                  </w:rPr>
                </w:pPr>
              </w:p>
            </w:tc>
          </w:tr>
        </w:tbl>
        <w:p w14:paraId="3DDBF962" w14:textId="574B8523" w:rsidR="00B554F7" w:rsidRPr="00D2146D" w:rsidRDefault="00522506" w:rsidP="00D2146D">
          <w:pPr>
            <w:pStyle w:val="ABNormal"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1" locked="0" layoutInCell="1" allowOverlap="1" wp14:anchorId="08DD4F4F" wp14:editId="2D3848A4">
                    <wp:simplePos x="0" y="0"/>
                    <wp:positionH relativeFrom="page">
                      <wp:posOffset>635</wp:posOffset>
                    </wp:positionH>
                    <wp:positionV relativeFrom="page">
                      <wp:posOffset>9598660</wp:posOffset>
                    </wp:positionV>
                    <wp:extent cx="7772400" cy="457200"/>
                    <wp:effectExtent l="0" t="0" r="0" b="0"/>
                    <wp:wrapNone/>
                    <wp:docPr id="29" name="Rectangle 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2400" cy="4572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5BBE9C9" id="Rectangle 29" o:spid="_x0000_s1026" style="position:absolute;margin-left:.05pt;margin-top:755.8pt;width:612pt;height:3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" fillcolor="white [3212]" stroked="f" strokeweight="1pt">
                    <w10:wrap anchorx="page" anchory="page"/>
                  </v:rect>
                </w:pict>
              </mc:Fallback>
            </mc:AlternateContent>
          </w:r>
        </w:p>
      </w:sdtContent>
    </w:sdt>
    <w:p w14:paraId="00463A2C" w14:textId="6460D80F" w:rsidR="008E4E6D" w:rsidRDefault="008E4E6D" w:rsidP="00EF3287"/>
    <w:p w14:paraId="694799BB" w14:textId="77777777" w:rsidR="00604B72" w:rsidRDefault="00604B72">
      <w:pPr>
        <w:rPr>
          <w:rFonts w:asciiTheme="majorHAnsi" w:eastAsiaTheme="majorEastAsia" w:hAnsiTheme="majorHAnsi" w:cstheme="majorBidi"/>
          <w:color w:val="222A30" w:themeColor="accent5"/>
          <w:sz w:val="50"/>
          <w:szCs w:val="40"/>
        </w:rPr>
      </w:pPr>
      <w:r>
        <w:br w:type="page"/>
      </w:r>
    </w:p>
    <w:p w14:paraId="544EDDCA" w14:textId="050A9C8F" w:rsidR="00B554F7" w:rsidRDefault="001861D9" w:rsidP="00B554F7">
      <w:pPr>
        <w:pStyle w:val="Heading1"/>
      </w:pPr>
      <w:r>
        <w:lastRenderedPageBreak/>
        <w:t xml:space="preserve">What is </w:t>
      </w:r>
      <w:proofErr w:type="gramStart"/>
      <w:r>
        <w:t>a theory</w:t>
      </w:r>
      <w:proofErr w:type="gramEnd"/>
      <w:r>
        <w:t xml:space="preserve"> of change?</w:t>
      </w:r>
    </w:p>
    <w:p w14:paraId="0114C12B" w14:textId="20E62E67" w:rsidR="00B554F7" w:rsidRDefault="00EF3287" w:rsidP="00EF3287">
      <w:pPr>
        <w:pStyle w:val="ABSectionText"/>
        <w:ind w:left="720"/>
      </w:pPr>
      <w:r w:rsidRPr="00182711">
        <w:t xml:space="preserve">A </w:t>
      </w:r>
      <w:r w:rsidR="004E6227">
        <w:t>theory of change (</w:t>
      </w:r>
      <w:proofErr w:type="spellStart"/>
      <w:r w:rsidRPr="00182711">
        <w:t>ToC</w:t>
      </w:r>
      <w:proofErr w:type="spellEnd"/>
      <w:r w:rsidR="004E6227">
        <w:t>)</w:t>
      </w:r>
      <w:r w:rsidRPr="00182711">
        <w:t xml:space="preserve"> is a framework that outlines how and why a desired change is expected to happen in a particular context. It articulates </w:t>
      </w:r>
      <w:r w:rsidR="00182711" w:rsidRPr="00182711">
        <w:t xml:space="preserve">the connection between </w:t>
      </w:r>
      <w:r w:rsidRPr="00182711">
        <w:t xml:space="preserve">action and outcomes, identifies key assumptions, and ensures </w:t>
      </w:r>
      <w:r w:rsidR="004E6227">
        <w:t xml:space="preserve">that </w:t>
      </w:r>
      <w:r w:rsidRPr="00182711">
        <w:t xml:space="preserve">every step taken aligns with long-term goals. A successful </w:t>
      </w:r>
      <w:proofErr w:type="spellStart"/>
      <w:r w:rsidRPr="00182711">
        <w:t>ToC</w:t>
      </w:r>
      <w:proofErr w:type="spellEnd"/>
      <w:r w:rsidRPr="00182711">
        <w:t xml:space="preserve"> is grounded in evidence and lived experience, allowing diverse stakeholders to codesign change strategies transparently and collaboratively.</w:t>
      </w:r>
    </w:p>
    <w:p w14:paraId="1E08B0C0" w14:textId="4EB620BF" w:rsidR="00416FD5" w:rsidRDefault="003E0AB1" w:rsidP="00416FD5">
      <w:pPr>
        <w:pStyle w:val="ABHeading3NotLinked"/>
        <w:ind w:hanging="1800"/>
      </w:pPr>
      <w:r w:rsidRPr="003E0AB1">
        <w:t xml:space="preserve">Who should be involved in </w:t>
      </w:r>
      <w:proofErr w:type="gramStart"/>
      <w:r w:rsidRPr="003E0AB1">
        <w:t xml:space="preserve">a </w:t>
      </w:r>
      <w:r>
        <w:t>t</w:t>
      </w:r>
      <w:r w:rsidRPr="003E0AB1">
        <w:t>heory</w:t>
      </w:r>
      <w:proofErr w:type="gramEnd"/>
      <w:r w:rsidRPr="003E0AB1">
        <w:t xml:space="preserve"> of </w:t>
      </w:r>
      <w:r>
        <w:t>c</w:t>
      </w:r>
      <w:r w:rsidRPr="003E0AB1">
        <w:t>hange process?</w:t>
      </w:r>
    </w:p>
    <w:p w14:paraId="5A872761" w14:textId="2EB30FB4" w:rsidR="00B554F7" w:rsidRDefault="00B554F7" w:rsidP="00416FD5">
      <w:pPr>
        <w:pStyle w:val="ABSectionText"/>
        <w:ind w:left="720"/>
      </w:pPr>
      <w:r w:rsidRPr="00ED32AE">
        <w:rPr>
          <w:noProof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6347853B" wp14:editId="49CF177A">
                <wp:simplePos x="0" y="0"/>
                <wp:positionH relativeFrom="column">
                  <wp:posOffset>1596390</wp:posOffset>
                </wp:positionH>
                <wp:positionV relativeFrom="paragraph">
                  <wp:posOffset>9944735</wp:posOffset>
                </wp:positionV>
                <wp:extent cx="4187190" cy="389890"/>
                <wp:effectExtent l="0" t="0" r="0" b="10160"/>
                <wp:wrapNone/>
                <wp:docPr id="1712" name="Group 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gray">
                        <a:xfrm>
                          <a:off x="0" y="0"/>
                          <a:ext cx="4187190" cy="389890"/>
                          <a:chOff x="0" y="4863139"/>
                          <a:chExt cx="4187336" cy="390524"/>
                        </a:xfrm>
                      </wpg:grpSpPr>
                      <wpg:grpSp>
                        <wpg:cNvPr id="1713" name="Group 1713"/>
                        <wpg:cNvGrpSpPr/>
                        <wpg:grpSpPr bwMode="gray">
                          <a:xfrm>
                            <a:off x="0" y="4863139"/>
                            <a:ext cx="390524" cy="390524"/>
                            <a:chOff x="0" y="4863139"/>
                            <a:chExt cx="390524" cy="390524"/>
                          </a:xfrm>
                        </wpg:grpSpPr>
                        <wpg:grpSp>
                          <wpg:cNvPr id="1714" name="Group 1714"/>
                          <wpg:cNvGrpSpPr/>
                          <wpg:grpSpPr bwMode="gray">
                            <a:xfrm>
                              <a:off x="42068" y="4888538"/>
                              <a:ext cx="307976" cy="365125"/>
                              <a:chOff x="42068" y="4888538"/>
                              <a:chExt cx="307976" cy="365125"/>
                            </a:xfrm>
                            <a:solidFill>
                              <a:schemeClr val="accent6"/>
                            </a:solidFill>
                          </wpg:grpSpPr>
                          <wps:wsp>
                            <wps:cNvPr id="1715" name="Freeform 1715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113506" y="4959975"/>
                                <a:ext cx="111125" cy="261938"/>
                              </a:xfrm>
                              <a:custGeom>
                                <a:avLst/>
                                <a:gdLst>
                                  <a:gd name="T0" fmla="*/ 33 w 116"/>
                                  <a:gd name="T1" fmla="*/ 260 h 274"/>
                                  <a:gd name="T2" fmla="*/ 33 w 116"/>
                                  <a:gd name="T3" fmla="*/ 260 h 274"/>
                                  <a:gd name="T4" fmla="*/ 13 w 116"/>
                                  <a:gd name="T5" fmla="*/ 240 h 274"/>
                                  <a:gd name="T6" fmla="*/ 33 w 116"/>
                                  <a:gd name="T7" fmla="*/ 220 h 274"/>
                                  <a:gd name="T8" fmla="*/ 53 w 116"/>
                                  <a:gd name="T9" fmla="*/ 240 h 274"/>
                                  <a:gd name="T10" fmla="*/ 33 w 116"/>
                                  <a:gd name="T11" fmla="*/ 260 h 274"/>
                                  <a:gd name="T12" fmla="*/ 42 w 116"/>
                                  <a:gd name="T13" fmla="*/ 33 h 274"/>
                                  <a:gd name="T14" fmla="*/ 42 w 116"/>
                                  <a:gd name="T15" fmla="*/ 33 h 274"/>
                                  <a:gd name="T16" fmla="*/ 62 w 116"/>
                                  <a:gd name="T17" fmla="*/ 13 h 274"/>
                                  <a:gd name="T18" fmla="*/ 83 w 116"/>
                                  <a:gd name="T19" fmla="*/ 33 h 274"/>
                                  <a:gd name="T20" fmla="*/ 76 w 116"/>
                                  <a:gd name="T21" fmla="*/ 48 h 274"/>
                                  <a:gd name="T22" fmla="*/ 75 w 116"/>
                                  <a:gd name="T23" fmla="*/ 49 h 274"/>
                                  <a:gd name="T24" fmla="*/ 75 w 116"/>
                                  <a:gd name="T25" fmla="*/ 49 h 274"/>
                                  <a:gd name="T26" fmla="*/ 62 w 116"/>
                                  <a:gd name="T27" fmla="*/ 53 h 274"/>
                                  <a:gd name="T28" fmla="*/ 42 w 116"/>
                                  <a:gd name="T29" fmla="*/ 33 h 274"/>
                                  <a:gd name="T30" fmla="*/ 40 w 116"/>
                                  <a:gd name="T31" fmla="*/ 207 h 274"/>
                                  <a:gd name="T32" fmla="*/ 40 w 116"/>
                                  <a:gd name="T33" fmla="*/ 207 h 274"/>
                                  <a:gd name="T34" fmla="*/ 40 w 116"/>
                                  <a:gd name="T35" fmla="*/ 164 h 274"/>
                                  <a:gd name="T36" fmla="*/ 114 w 116"/>
                                  <a:gd name="T37" fmla="*/ 88 h 274"/>
                                  <a:gd name="T38" fmla="*/ 114 w 116"/>
                                  <a:gd name="T39" fmla="*/ 79 h 274"/>
                                  <a:gd name="T40" fmla="*/ 89 w 116"/>
                                  <a:gd name="T41" fmla="*/ 53 h 274"/>
                                  <a:gd name="T42" fmla="*/ 96 w 116"/>
                                  <a:gd name="T43" fmla="*/ 33 h 274"/>
                                  <a:gd name="T44" fmla="*/ 62 w 116"/>
                                  <a:gd name="T45" fmla="*/ 0 h 274"/>
                                  <a:gd name="T46" fmla="*/ 29 w 116"/>
                                  <a:gd name="T47" fmla="*/ 33 h 274"/>
                                  <a:gd name="T48" fmla="*/ 62 w 116"/>
                                  <a:gd name="T49" fmla="*/ 67 h 274"/>
                                  <a:gd name="T50" fmla="*/ 79 w 116"/>
                                  <a:gd name="T51" fmla="*/ 62 h 274"/>
                                  <a:gd name="T52" fmla="*/ 100 w 116"/>
                                  <a:gd name="T53" fmla="*/ 84 h 274"/>
                                  <a:gd name="T54" fmla="*/ 28 w 116"/>
                                  <a:gd name="T55" fmla="*/ 157 h 274"/>
                                  <a:gd name="T56" fmla="*/ 27 w 116"/>
                                  <a:gd name="T57" fmla="*/ 162 h 274"/>
                                  <a:gd name="T58" fmla="*/ 27 w 116"/>
                                  <a:gd name="T59" fmla="*/ 207 h 274"/>
                                  <a:gd name="T60" fmla="*/ 0 w 116"/>
                                  <a:gd name="T61" fmla="*/ 240 h 274"/>
                                  <a:gd name="T62" fmla="*/ 33 w 116"/>
                                  <a:gd name="T63" fmla="*/ 274 h 274"/>
                                  <a:gd name="T64" fmla="*/ 67 w 116"/>
                                  <a:gd name="T65" fmla="*/ 240 h 274"/>
                                  <a:gd name="T66" fmla="*/ 40 w 116"/>
                                  <a:gd name="T67" fmla="*/ 207 h 2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116" h="274">
                                    <a:moveTo>
                                      <a:pt x="33" y="260"/>
                                    </a:moveTo>
                                    <a:lnTo>
                                      <a:pt x="33" y="260"/>
                                    </a:lnTo>
                                    <a:cubicBezTo>
                                      <a:pt x="22" y="260"/>
                                      <a:pt x="13" y="251"/>
                                      <a:pt x="13" y="240"/>
                                    </a:cubicBezTo>
                                    <a:cubicBezTo>
                                      <a:pt x="13" y="229"/>
                                      <a:pt x="22" y="220"/>
                                      <a:pt x="33" y="220"/>
                                    </a:cubicBezTo>
                                    <a:cubicBezTo>
                                      <a:pt x="44" y="220"/>
                                      <a:pt x="53" y="229"/>
                                      <a:pt x="53" y="240"/>
                                    </a:cubicBezTo>
                                    <a:cubicBezTo>
                                      <a:pt x="53" y="251"/>
                                      <a:pt x="44" y="260"/>
                                      <a:pt x="33" y="260"/>
                                    </a:cubicBezTo>
                                    <a:close/>
                                    <a:moveTo>
                                      <a:pt x="42" y="33"/>
                                    </a:moveTo>
                                    <a:lnTo>
                                      <a:pt x="42" y="33"/>
                                    </a:lnTo>
                                    <a:cubicBezTo>
                                      <a:pt x="42" y="22"/>
                                      <a:pt x="51" y="13"/>
                                      <a:pt x="62" y="13"/>
                                    </a:cubicBezTo>
                                    <a:cubicBezTo>
                                      <a:pt x="74" y="13"/>
                                      <a:pt x="83" y="22"/>
                                      <a:pt x="83" y="33"/>
                                    </a:cubicBezTo>
                                    <a:cubicBezTo>
                                      <a:pt x="83" y="39"/>
                                      <a:pt x="80" y="45"/>
                                      <a:pt x="76" y="48"/>
                                    </a:cubicBezTo>
                                    <a:cubicBezTo>
                                      <a:pt x="75" y="48"/>
                                      <a:pt x="75" y="48"/>
                                      <a:pt x="75" y="49"/>
                                    </a:cubicBezTo>
                                    <a:cubicBezTo>
                                      <a:pt x="75" y="49"/>
                                      <a:pt x="75" y="49"/>
                                      <a:pt x="75" y="49"/>
                                    </a:cubicBezTo>
                                    <a:cubicBezTo>
                                      <a:pt x="72" y="52"/>
                                      <a:pt x="67" y="53"/>
                                      <a:pt x="62" y="53"/>
                                    </a:cubicBezTo>
                                    <a:cubicBezTo>
                                      <a:pt x="51" y="53"/>
                                      <a:pt x="42" y="44"/>
                                      <a:pt x="42" y="33"/>
                                    </a:cubicBezTo>
                                    <a:close/>
                                    <a:moveTo>
                                      <a:pt x="40" y="207"/>
                                    </a:moveTo>
                                    <a:lnTo>
                                      <a:pt x="40" y="207"/>
                                    </a:lnTo>
                                    <a:lnTo>
                                      <a:pt x="40" y="164"/>
                                    </a:lnTo>
                                    <a:lnTo>
                                      <a:pt x="114" y="88"/>
                                    </a:lnTo>
                                    <a:cubicBezTo>
                                      <a:pt x="116" y="86"/>
                                      <a:pt x="116" y="82"/>
                                      <a:pt x="114" y="79"/>
                                    </a:cubicBezTo>
                                    <a:lnTo>
                                      <a:pt x="89" y="53"/>
                                    </a:lnTo>
                                    <a:cubicBezTo>
                                      <a:pt x="93" y="48"/>
                                      <a:pt x="96" y="41"/>
                                      <a:pt x="96" y="33"/>
                                    </a:cubicBezTo>
                                    <a:cubicBezTo>
                                      <a:pt x="96" y="15"/>
                                      <a:pt x="81" y="0"/>
                                      <a:pt x="62" y="0"/>
                                    </a:cubicBezTo>
                                    <a:cubicBezTo>
                                      <a:pt x="44" y="0"/>
                                      <a:pt x="29" y="15"/>
                                      <a:pt x="29" y="33"/>
                                    </a:cubicBezTo>
                                    <a:cubicBezTo>
                                      <a:pt x="29" y="52"/>
                                      <a:pt x="44" y="67"/>
                                      <a:pt x="62" y="67"/>
                                    </a:cubicBezTo>
                                    <a:cubicBezTo>
                                      <a:pt x="68" y="67"/>
                                      <a:pt x="74" y="65"/>
                                      <a:pt x="79" y="62"/>
                                    </a:cubicBezTo>
                                    <a:lnTo>
                                      <a:pt x="100" y="84"/>
                                    </a:lnTo>
                                    <a:lnTo>
                                      <a:pt x="28" y="157"/>
                                    </a:lnTo>
                                    <a:cubicBezTo>
                                      <a:pt x="27" y="158"/>
                                      <a:pt x="27" y="160"/>
                                      <a:pt x="27" y="162"/>
                                    </a:cubicBezTo>
                                    <a:lnTo>
                                      <a:pt x="27" y="207"/>
                                    </a:lnTo>
                                    <a:cubicBezTo>
                                      <a:pt x="11" y="211"/>
                                      <a:pt x="0" y="224"/>
                                      <a:pt x="0" y="240"/>
                                    </a:cubicBezTo>
                                    <a:cubicBezTo>
                                      <a:pt x="0" y="259"/>
                                      <a:pt x="15" y="274"/>
                                      <a:pt x="33" y="274"/>
                                    </a:cubicBezTo>
                                    <a:cubicBezTo>
                                      <a:pt x="52" y="274"/>
                                      <a:pt x="67" y="259"/>
                                      <a:pt x="67" y="240"/>
                                    </a:cubicBezTo>
                                    <a:cubicBezTo>
                                      <a:pt x="67" y="224"/>
                                      <a:pt x="55" y="211"/>
                                      <a:pt x="40" y="207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716" name="Freeform 1716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261143" y="5071100"/>
                                <a:ext cx="79375" cy="171450"/>
                              </a:xfrm>
                              <a:custGeom>
                                <a:avLst/>
                                <a:gdLst>
                                  <a:gd name="T0" fmla="*/ 48 w 82"/>
                                  <a:gd name="T1" fmla="*/ 53 h 179"/>
                                  <a:gd name="T2" fmla="*/ 48 w 82"/>
                                  <a:gd name="T3" fmla="*/ 53 h 179"/>
                                  <a:gd name="T4" fmla="*/ 28 w 82"/>
                                  <a:gd name="T5" fmla="*/ 33 h 179"/>
                                  <a:gd name="T6" fmla="*/ 48 w 82"/>
                                  <a:gd name="T7" fmla="*/ 13 h 179"/>
                                  <a:gd name="T8" fmla="*/ 68 w 82"/>
                                  <a:gd name="T9" fmla="*/ 33 h 179"/>
                                  <a:gd name="T10" fmla="*/ 48 w 82"/>
                                  <a:gd name="T11" fmla="*/ 53 h 179"/>
                                  <a:gd name="T12" fmla="*/ 48 w 82"/>
                                  <a:gd name="T13" fmla="*/ 0 h 179"/>
                                  <a:gd name="T14" fmla="*/ 48 w 82"/>
                                  <a:gd name="T15" fmla="*/ 0 h 179"/>
                                  <a:gd name="T16" fmla="*/ 14 w 82"/>
                                  <a:gd name="T17" fmla="*/ 33 h 179"/>
                                  <a:gd name="T18" fmla="*/ 19 w 82"/>
                                  <a:gd name="T19" fmla="*/ 49 h 179"/>
                                  <a:gd name="T20" fmla="*/ 2 w 82"/>
                                  <a:gd name="T21" fmla="*/ 67 h 179"/>
                                  <a:gd name="T22" fmla="*/ 0 w 82"/>
                                  <a:gd name="T23" fmla="*/ 72 h 179"/>
                                  <a:gd name="T24" fmla="*/ 0 w 82"/>
                                  <a:gd name="T25" fmla="*/ 172 h 179"/>
                                  <a:gd name="T26" fmla="*/ 6 w 82"/>
                                  <a:gd name="T27" fmla="*/ 179 h 179"/>
                                  <a:gd name="T28" fmla="*/ 13 w 82"/>
                                  <a:gd name="T29" fmla="*/ 172 h 179"/>
                                  <a:gd name="T30" fmla="*/ 13 w 82"/>
                                  <a:gd name="T31" fmla="*/ 74 h 179"/>
                                  <a:gd name="T32" fmla="*/ 28 w 82"/>
                                  <a:gd name="T33" fmla="*/ 60 h 179"/>
                                  <a:gd name="T34" fmla="*/ 48 w 82"/>
                                  <a:gd name="T35" fmla="*/ 67 h 179"/>
                                  <a:gd name="T36" fmla="*/ 82 w 82"/>
                                  <a:gd name="T37" fmla="*/ 33 h 179"/>
                                  <a:gd name="T38" fmla="*/ 48 w 82"/>
                                  <a:gd name="T39" fmla="*/ 0 h 17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82" h="179">
                                    <a:moveTo>
                                      <a:pt x="48" y="53"/>
                                    </a:moveTo>
                                    <a:lnTo>
                                      <a:pt x="48" y="53"/>
                                    </a:lnTo>
                                    <a:cubicBezTo>
                                      <a:pt x="37" y="53"/>
                                      <a:pt x="28" y="44"/>
                                      <a:pt x="28" y="33"/>
                                    </a:cubicBezTo>
                                    <a:cubicBezTo>
                                      <a:pt x="28" y="22"/>
                                      <a:pt x="37" y="13"/>
                                      <a:pt x="48" y="13"/>
                                    </a:cubicBezTo>
                                    <a:cubicBezTo>
                                      <a:pt x="59" y="13"/>
                                      <a:pt x="68" y="22"/>
                                      <a:pt x="68" y="33"/>
                                    </a:cubicBezTo>
                                    <a:cubicBezTo>
                                      <a:pt x="68" y="44"/>
                                      <a:pt x="59" y="53"/>
                                      <a:pt x="48" y="53"/>
                                    </a:cubicBezTo>
                                    <a:close/>
                                    <a:moveTo>
                                      <a:pt x="48" y="0"/>
                                    </a:moveTo>
                                    <a:lnTo>
                                      <a:pt x="48" y="0"/>
                                    </a:lnTo>
                                    <a:cubicBezTo>
                                      <a:pt x="30" y="0"/>
                                      <a:pt x="14" y="15"/>
                                      <a:pt x="14" y="33"/>
                                    </a:cubicBezTo>
                                    <a:cubicBezTo>
                                      <a:pt x="14" y="39"/>
                                      <a:pt x="16" y="45"/>
                                      <a:pt x="19" y="49"/>
                                    </a:cubicBezTo>
                                    <a:lnTo>
                                      <a:pt x="2" y="67"/>
                                    </a:lnTo>
                                    <a:cubicBezTo>
                                      <a:pt x="0" y="68"/>
                                      <a:pt x="0" y="70"/>
                                      <a:pt x="0" y="72"/>
                                    </a:cubicBezTo>
                                    <a:lnTo>
                                      <a:pt x="0" y="172"/>
                                    </a:lnTo>
                                    <a:cubicBezTo>
                                      <a:pt x="0" y="176"/>
                                      <a:pt x="3" y="179"/>
                                      <a:pt x="6" y="179"/>
                                    </a:cubicBezTo>
                                    <a:cubicBezTo>
                                      <a:pt x="10" y="179"/>
                                      <a:pt x="13" y="176"/>
                                      <a:pt x="13" y="172"/>
                                    </a:cubicBezTo>
                                    <a:lnTo>
                                      <a:pt x="13" y="74"/>
                                    </a:lnTo>
                                    <a:lnTo>
                                      <a:pt x="28" y="60"/>
                                    </a:lnTo>
                                    <a:cubicBezTo>
                                      <a:pt x="33" y="64"/>
                                      <a:pt x="40" y="67"/>
                                      <a:pt x="48" y="67"/>
                                    </a:cubicBezTo>
                                    <a:cubicBezTo>
                                      <a:pt x="66" y="67"/>
                                      <a:pt x="82" y="52"/>
                                      <a:pt x="82" y="33"/>
                                    </a:cubicBezTo>
                                    <a:cubicBezTo>
                                      <a:pt x="82" y="15"/>
                                      <a:pt x="66" y="0"/>
                                      <a:pt x="48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717" name="Freeform 1717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199231" y="4980613"/>
                                <a:ext cx="150813" cy="273050"/>
                              </a:xfrm>
                              <a:custGeom>
                                <a:avLst/>
                                <a:gdLst>
                                  <a:gd name="T0" fmla="*/ 125 w 159"/>
                                  <a:gd name="T1" fmla="*/ 54 h 285"/>
                                  <a:gd name="T2" fmla="*/ 125 w 159"/>
                                  <a:gd name="T3" fmla="*/ 54 h 285"/>
                                  <a:gd name="T4" fmla="*/ 105 w 159"/>
                                  <a:gd name="T5" fmla="*/ 34 h 285"/>
                                  <a:gd name="T6" fmla="*/ 125 w 159"/>
                                  <a:gd name="T7" fmla="*/ 13 h 285"/>
                                  <a:gd name="T8" fmla="*/ 145 w 159"/>
                                  <a:gd name="T9" fmla="*/ 34 h 285"/>
                                  <a:gd name="T10" fmla="*/ 125 w 159"/>
                                  <a:gd name="T11" fmla="*/ 54 h 285"/>
                                  <a:gd name="T12" fmla="*/ 125 w 159"/>
                                  <a:gd name="T13" fmla="*/ 0 h 285"/>
                                  <a:gd name="T14" fmla="*/ 125 w 159"/>
                                  <a:gd name="T15" fmla="*/ 0 h 285"/>
                                  <a:gd name="T16" fmla="*/ 92 w 159"/>
                                  <a:gd name="T17" fmla="*/ 34 h 285"/>
                                  <a:gd name="T18" fmla="*/ 97 w 159"/>
                                  <a:gd name="T19" fmla="*/ 51 h 285"/>
                                  <a:gd name="T20" fmla="*/ 2 w 159"/>
                                  <a:gd name="T21" fmla="*/ 144 h 285"/>
                                  <a:gd name="T22" fmla="*/ 0 w 159"/>
                                  <a:gd name="T23" fmla="*/ 148 h 285"/>
                                  <a:gd name="T24" fmla="*/ 0 w 159"/>
                                  <a:gd name="T25" fmla="*/ 278 h 285"/>
                                  <a:gd name="T26" fmla="*/ 6 w 159"/>
                                  <a:gd name="T27" fmla="*/ 285 h 285"/>
                                  <a:gd name="T28" fmla="*/ 13 w 159"/>
                                  <a:gd name="T29" fmla="*/ 278 h 285"/>
                                  <a:gd name="T30" fmla="*/ 13 w 159"/>
                                  <a:gd name="T31" fmla="*/ 151 h 285"/>
                                  <a:gd name="T32" fmla="*/ 106 w 159"/>
                                  <a:gd name="T33" fmla="*/ 61 h 285"/>
                                  <a:gd name="T34" fmla="*/ 125 w 159"/>
                                  <a:gd name="T35" fmla="*/ 67 h 285"/>
                                  <a:gd name="T36" fmla="*/ 159 w 159"/>
                                  <a:gd name="T37" fmla="*/ 34 h 285"/>
                                  <a:gd name="T38" fmla="*/ 125 w 159"/>
                                  <a:gd name="T39" fmla="*/ 0 h 2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159" h="285">
                                    <a:moveTo>
                                      <a:pt x="125" y="54"/>
                                    </a:moveTo>
                                    <a:lnTo>
                                      <a:pt x="125" y="54"/>
                                    </a:lnTo>
                                    <a:cubicBezTo>
                                      <a:pt x="114" y="54"/>
                                      <a:pt x="105" y="45"/>
                                      <a:pt x="105" y="34"/>
                                    </a:cubicBezTo>
                                    <a:cubicBezTo>
                                      <a:pt x="105" y="23"/>
                                      <a:pt x="114" y="13"/>
                                      <a:pt x="125" y="13"/>
                                    </a:cubicBezTo>
                                    <a:cubicBezTo>
                                      <a:pt x="136" y="13"/>
                                      <a:pt x="145" y="23"/>
                                      <a:pt x="145" y="34"/>
                                    </a:cubicBezTo>
                                    <a:cubicBezTo>
                                      <a:pt x="145" y="45"/>
                                      <a:pt x="136" y="54"/>
                                      <a:pt x="125" y="54"/>
                                    </a:cubicBezTo>
                                    <a:close/>
                                    <a:moveTo>
                                      <a:pt x="125" y="0"/>
                                    </a:moveTo>
                                    <a:lnTo>
                                      <a:pt x="125" y="0"/>
                                    </a:lnTo>
                                    <a:cubicBezTo>
                                      <a:pt x="107" y="0"/>
                                      <a:pt x="92" y="15"/>
                                      <a:pt x="92" y="34"/>
                                    </a:cubicBezTo>
                                    <a:cubicBezTo>
                                      <a:pt x="92" y="40"/>
                                      <a:pt x="94" y="46"/>
                                      <a:pt x="97" y="51"/>
                                    </a:cubicBezTo>
                                    <a:lnTo>
                                      <a:pt x="2" y="144"/>
                                    </a:lnTo>
                                    <a:cubicBezTo>
                                      <a:pt x="0" y="145"/>
                                      <a:pt x="0" y="146"/>
                                      <a:pt x="0" y="148"/>
                                    </a:cubicBezTo>
                                    <a:lnTo>
                                      <a:pt x="0" y="278"/>
                                    </a:lnTo>
                                    <a:cubicBezTo>
                                      <a:pt x="0" y="282"/>
                                      <a:pt x="3" y="285"/>
                                      <a:pt x="6" y="285"/>
                                    </a:cubicBezTo>
                                    <a:cubicBezTo>
                                      <a:pt x="10" y="285"/>
                                      <a:pt x="13" y="282"/>
                                      <a:pt x="13" y="278"/>
                                    </a:cubicBezTo>
                                    <a:lnTo>
                                      <a:pt x="13" y="151"/>
                                    </a:lnTo>
                                    <a:lnTo>
                                      <a:pt x="106" y="61"/>
                                    </a:lnTo>
                                    <a:cubicBezTo>
                                      <a:pt x="111" y="65"/>
                                      <a:pt x="118" y="67"/>
                                      <a:pt x="125" y="67"/>
                                    </a:cubicBezTo>
                                    <a:cubicBezTo>
                                      <a:pt x="144" y="67"/>
                                      <a:pt x="159" y="52"/>
                                      <a:pt x="159" y="34"/>
                                    </a:cubicBezTo>
                                    <a:cubicBezTo>
                                      <a:pt x="159" y="15"/>
                                      <a:pt x="144" y="0"/>
                                      <a:pt x="125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718" name="Freeform 1718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42068" y="4888538"/>
                                <a:ext cx="236538" cy="257175"/>
                              </a:xfrm>
                              <a:custGeom>
                                <a:avLst/>
                                <a:gdLst>
                                  <a:gd name="T0" fmla="*/ 34 w 246"/>
                                  <a:gd name="T1" fmla="*/ 256 h 269"/>
                                  <a:gd name="T2" fmla="*/ 34 w 246"/>
                                  <a:gd name="T3" fmla="*/ 256 h 269"/>
                                  <a:gd name="T4" fmla="*/ 14 w 246"/>
                                  <a:gd name="T5" fmla="*/ 236 h 269"/>
                                  <a:gd name="T6" fmla="*/ 34 w 246"/>
                                  <a:gd name="T7" fmla="*/ 215 h 269"/>
                                  <a:gd name="T8" fmla="*/ 54 w 246"/>
                                  <a:gd name="T9" fmla="*/ 236 h 269"/>
                                  <a:gd name="T10" fmla="*/ 34 w 246"/>
                                  <a:gd name="T11" fmla="*/ 256 h 269"/>
                                  <a:gd name="T12" fmla="*/ 21 w 246"/>
                                  <a:gd name="T13" fmla="*/ 115 h 269"/>
                                  <a:gd name="T14" fmla="*/ 21 w 246"/>
                                  <a:gd name="T15" fmla="*/ 115 h 269"/>
                                  <a:gd name="T16" fmla="*/ 41 w 246"/>
                                  <a:gd name="T17" fmla="*/ 95 h 269"/>
                                  <a:gd name="T18" fmla="*/ 62 w 246"/>
                                  <a:gd name="T19" fmla="*/ 115 h 269"/>
                                  <a:gd name="T20" fmla="*/ 41 w 246"/>
                                  <a:gd name="T21" fmla="*/ 135 h 269"/>
                                  <a:gd name="T22" fmla="*/ 21 w 246"/>
                                  <a:gd name="T23" fmla="*/ 115 h 269"/>
                                  <a:gd name="T24" fmla="*/ 233 w 246"/>
                                  <a:gd name="T25" fmla="*/ 68 h 269"/>
                                  <a:gd name="T26" fmla="*/ 233 w 246"/>
                                  <a:gd name="T27" fmla="*/ 68 h 269"/>
                                  <a:gd name="T28" fmla="*/ 213 w 246"/>
                                  <a:gd name="T29" fmla="*/ 88 h 269"/>
                                  <a:gd name="T30" fmla="*/ 192 w 246"/>
                                  <a:gd name="T31" fmla="*/ 68 h 269"/>
                                  <a:gd name="T32" fmla="*/ 213 w 246"/>
                                  <a:gd name="T33" fmla="*/ 48 h 269"/>
                                  <a:gd name="T34" fmla="*/ 233 w 246"/>
                                  <a:gd name="T35" fmla="*/ 68 h 269"/>
                                  <a:gd name="T36" fmla="*/ 104 w 246"/>
                                  <a:gd name="T37" fmla="*/ 173 h 269"/>
                                  <a:gd name="T38" fmla="*/ 104 w 246"/>
                                  <a:gd name="T39" fmla="*/ 173 h 269"/>
                                  <a:gd name="T40" fmla="*/ 106 w 246"/>
                                  <a:gd name="T41" fmla="*/ 168 h 269"/>
                                  <a:gd name="T42" fmla="*/ 104 w 246"/>
                                  <a:gd name="T43" fmla="*/ 163 h 269"/>
                                  <a:gd name="T44" fmla="*/ 71 w 246"/>
                                  <a:gd name="T45" fmla="*/ 131 h 269"/>
                                  <a:gd name="T46" fmla="*/ 75 w 246"/>
                                  <a:gd name="T47" fmla="*/ 115 h 269"/>
                                  <a:gd name="T48" fmla="*/ 70 w 246"/>
                                  <a:gd name="T49" fmla="*/ 97 h 269"/>
                                  <a:gd name="T50" fmla="*/ 152 w 246"/>
                                  <a:gd name="T51" fmla="*/ 17 h 269"/>
                                  <a:gd name="T52" fmla="*/ 186 w 246"/>
                                  <a:gd name="T53" fmla="*/ 48 h 269"/>
                                  <a:gd name="T54" fmla="*/ 179 w 246"/>
                                  <a:gd name="T55" fmla="*/ 68 h 269"/>
                                  <a:gd name="T56" fmla="*/ 213 w 246"/>
                                  <a:gd name="T57" fmla="*/ 102 h 269"/>
                                  <a:gd name="T58" fmla="*/ 246 w 246"/>
                                  <a:gd name="T59" fmla="*/ 68 h 269"/>
                                  <a:gd name="T60" fmla="*/ 213 w 246"/>
                                  <a:gd name="T61" fmla="*/ 35 h 269"/>
                                  <a:gd name="T62" fmla="*/ 196 w 246"/>
                                  <a:gd name="T63" fmla="*/ 39 h 269"/>
                                  <a:gd name="T64" fmla="*/ 156 w 246"/>
                                  <a:gd name="T65" fmla="*/ 3 h 269"/>
                                  <a:gd name="T66" fmla="*/ 147 w 246"/>
                                  <a:gd name="T67" fmla="*/ 3 h 269"/>
                                  <a:gd name="T68" fmla="*/ 60 w 246"/>
                                  <a:gd name="T69" fmla="*/ 87 h 269"/>
                                  <a:gd name="T70" fmla="*/ 41 w 246"/>
                                  <a:gd name="T71" fmla="*/ 82 h 269"/>
                                  <a:gd name="T72" fmla="*/ 8 w 246"/>
                                  <a:gd name="T73" fmla="*/ 115 h 269"/>
                                  <a:gd name="T74" fmla="*/ 41 w 246"/>
                                  <a:gd name="T75" fmla="*/ 149 h 269"/>
                                  <a:gd name="T76" fmla="*/ 62 w 246"/>
                                  <a:gd name="T77" fmla="*/ 141 h 269"/>
                                  <a:gd name="T78" fmla="*/ 90 w 246"/>
                                  <a:gd name="T79" fmla="*/ 168 h 269"/>
                                  <a:gd name="T80" fmla="*/ 50 w 246"/>
                                  <a:gd name="T81" fmla="*/ 207 h 269"/>
                                  <a:gd name="T82" fmla="*/ 34 w 246"/>
                                  <a:gd name="T83" fmla="*/ 202 h 269"/>
                                  <a:gd name="T84" fmla="*/ 0 w 246"/>
                                  <a:gd name="T85" fmla="*/ 236 h 269"/>
                                  <a:gd name="T86" fmla="*/ 34 w 246"/>
                                  <a:gd name="T87" fmla="*/ 269 h 269"/>
                                  <a:gd name="T88" fmla="*/ 67 w 246"/>
                                  <a:gd name="T89" fmla="*/ 236 h 269"/>
                                  <a:gd name="T90" fmla="*/ 60 w 246"/>
                                  <a:gd name="T91" fmla="*/ 215 h 269"/>
                                  <a:gd name="T92" fmla="*/ 104 w 246"/>
                                  <a:gd name="T93" fmla="*/ 173 h 2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</a:cxnLst>
                                <a:rect l="0" t="0" r="r" b="b"/>
                                <a:pathLst>
                                  <a:path w="246" h="269">
                                    <a:moveTo>
                                      <a:pt x="34" y="256"/>
                                    </a:moveTo>
                                    <a:lnTo>
                                      <a:pt x="34" y="256"/>
                                    </a:lnTo>
                                    <a:cubicBezTo>
                                      <a:pt x="23" y="256"/>
                                      <a:pt x="14" y="247"/>
                                      <a:pt x="14" y="236"/>
                                    </a:cubicBezTo>
                                    <a:cubicBezTo>
                                      <a:pt x="14" y="224"/>
                                      <a:pt x="23" y="215"/>
                                      <a:pt x="34" y="215"/>
                                    </a:cubicBezTo>
                                    <a:cubicBezTo>
                                      <a:pt x="45" y="215"/>
                                      <a:pt x="54" y="224"/>
                                      <a:pt x="54" y="236"/>
                                    </a:cubicBezTo>
                                    <a:cubicBezTo>
                                      <a:pt x="54" y="247"/>
                                      <a:pt x="45" y="256"/>
                                      <a:pt x="34" y="256"/>
                                    </a:cubicBezTo>
                                    <a:close/>
                                    <a:moveTo>
                                      <a:pt x="21" y="115"/>
                                    </a:moveTo>
                                    <a:lnTo>
                                      <a:pt x="21" y="115"/>
                                    </a:lnTo>
                                    <a:cubicBezTo>
                                      <a:pt x="21" y="104"/>
                                      <a:pt x="30" y="95"/>
                                      <a:pt x="41" y="95"/>
                                    </a:cubicBezTo>
                                    <a:cubicBezTo>
                                      <a:pt x="52" y="95"/>
                                      <a:pt x="62" y="104"/>
                                      <a:pt x="62" y="115"/>
                                    </a:cubicBezTo>
                                    <a:cubicBezTo>
                                      <a:pt x="62" y="126"/>
                                      <a:pt x="52" y="135"/>
                                      <a:pt x="41" y="135"/>
                                    </a:cubicBezTo>
                                    <a:cubicBezTo>
                                      <a:pt x="30" y="135"/>
                                      <a:pt x="21" y="126"/>
                                      <a:pt x="21" y="115"/>
                                    </a:cubicBezTo>
                                    <a:close/>
                                    <a:moveTo>
                                      <a:pt x="233" y="68"/>
                                    </a:moveTo>
                                    <a:lnTo>
                                      <a:pt x="233" y="68"/>
                                    </a:lnTo>
                                    <a:cubicBezTo>
                                      <a:pt x="233" y="79"/>
                                      <a:pt x="224" y="88"/>
                                      <a:pt x="213" y="88"/>
                                    </a:cubicBezTo>
                                    <a:cubicBezTo>
                                      <a:pt x="201" y="88"/>
                                      <a:pt x="192" y="79"/>
                                      <a:pt x="192" y="68"/>
                                    </a:cubicBezTo>
                                    <a:cubicBezTo>
                                      <a:pt x="192" y="57"/>
                                      <a:pt x="201" y="48"/>
                                      <a:pt x="213" y="48"/>
                                    </a:cubicBezTo>
                                    <a:cubicBezTo>
                                      <a:pt x="224" y="48"/>
                                      <a:pt x="233" y="57"/>
                                      <a:pt x="233" y="68"/>
                                    </a:cubicBezTo>
                                    <a:close/>
                                    <a:moveTo>
                                      <a:pt x="104" y="173"/>
                                    </a:moveTo>
                                    <a:lnTo>
                                      <a:pt x="104" y="173"/>
                                    </a:lnTo>
                                    <a:cubicBezTo>
                                      <a:pt x="105" y="171"/>
                                      <a:pt x="106" y="170"/>
                                      <a:pt x="106" y="168"/>
                                    </a:cubicBezTo>
                                    <a:cubicBezTo>
                                      <a:pt x="106" y="166"/>
                                      <a:pt x="105" y="164"/>
                                      <a:pt x="104" y="163"/>
                                    </a:cubicBezTo>
                                    <a:lnTo>
                                      <a:pt x="71" y="131"/>
                                    </a:lnTo>
                                    <a:cubicBezTo>
                                      <a:pt x="73" y="126"/>
                                      <a:pt x="75" y="121"/>
                                      <a:pt x="75" y="115"/>
                                    </a:cubicBezTo>
                                    <a:cubicBezTo>
                                      <a:pt x="75" y="108"/>
                                      <a:pt x="73" y="102"/>
                                      <a:pt x="70" y="97"/>
                                    </a:cubicBezTo>
                                    <a:lnTo>
                                      <a:pt x="152" y="17"/>
                                    </a:lnTo>
                                    <a:lnTo>
                                      <a:pt x="186" y="48"/>
                                    </a:lnTo>
                                    <a:cubicBezTo>
                                      <a:pt x="182" y="54"/>
                                      <a:pt x="179" y="61"/>
                                      <a:pt x="179" y="68"/>
                                    </a:cubicBezTo>
                                    <a:cubicBezTo>
                                      <a:pt x="179" y="87"/>
                                      <a:pt x="194" y="102"/>
                                      <a:pt x="213" y="102"/>
                                    </a:cubicBezTo>
                                    <a:cubicBezTo>
                                      <a:pt x="231" y="102"/>
                                      <a:pt x="246" y="87"/>
                                      <a:pt x="246" y="68"/>
                                    </a:cubicBezTo>
                                    <a:cubicBezTo>
                                      <a:pt x="246" y="50"/>
                                      <a:pt x="231" y="35"/>
                                      <a:pt x="213" y="35"/>
                                    </a:cubicBezTo>
                                    <a:cubicBezTo>
                                      <a:pt x="206" y="35"/>
                                      <a:pt x="201" y="36"/>
                                      <a:pt x="196" y="39"/>
                                    </a:cubicBezTo>
                                    <a:lnTo>
                                      <a:pt x="156" y="3"/>
                                    </a:lnTo>
                                    <a:cubicBezTo>
                                      <a:pt x="153" y="0"/>
                                      <a:pt x="149" y="0"/>
                                      <a:pt x="147" y="3"/>
                                    </a:cubicBezTo>
                                    <a:lnTo>
                                      <a:pt x="60" y="87"/>
                                    </a:lnTo>
                                    <a:cubicBezTo>
                                      <a:pt x="55" y="84"/>
                                      <a:pt x="48" y="82"/>
                                      <a:pt x="41" y="82"/>
                                    </a:cubicBezTo>
                                    <a:cubicBezTo>
                                      <a:pt x="23" y="82"/>
                                      <a:pt x="8" y="97"/>
                                      <a:pt x="8" y="115"/>
                                    </a:cubicBezTo>
                                    <a:cubicBezTo>
                                      <a:pt x="8" y="134"/>
                                      <a:pt x="23" y="149"/>
                                      <a:pt x="41" y="149"/>
                                    </a:cubicBezTo>
                                    <a:cubicBezTo>
                                      <a:pt x="49" y="149"/>
                                      <a:pt x="56" y="146"/>
                                      <a:pt x="62" y="141"/>
                                    </a:cubicBezTo>
                                    <a:lnTo>
                                      <a:pt x="90" y="168"/>
                                    </a:lnTo>
                                    <a:lnTo>
                                      <a:pt x="50" y="207"/>
                                    </a:lnTo>
                                    <a:cubicBezTo>
                                      <a:pt x="45" y="204"/>
                                      <a:pt x="40" y="202"/>
                                      <a:pt x="34" y="202"/>
                                    </a:cubicBezTo>
                                    <a:cubicBezTo>
                                      <a:pt x="15" y="202"/>
                                      <a:pt x="0" y="217"/>
                                      <a:pt x="0" y="236"/>
                                    </a:cubicBezTo>
                                    <a:cubicBezTo>
                                      <a:pt x="0" y="254"/>
                                      <a:pt x="15" y="269"/>
                                      <a:pt x="34" y="269"/>
                                    </a:cubicBezTo>
                                    <a:cubicBezTo>
                                      <a:pt x="52" y="269"/>
                                      <a:pt x="67" y="254"/>
                                      <a:pt x="67" y="236"/>
                                    </a:cubicBezTo>
                                    <a:cubicBezTo>
                                      <a:pt x="67" y="228"/>
                                      <a:pt x="65" y="221"/>
                                      <a:pt x="60" y="215"/>
                                    </a:cubicBezTo>
                                    <a:lnTo>
                                      <a:pt x="104" y="17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>
                          <wps:cNvPr id="1719" name="Oval 1719"/>
                          <wps:cNvSpPr/>
                          <wps:spPr bwMode="gray">
                            <a:xfrm>
                              <a:off x="0" y="4863139"/>
                              <a:ext cx="390524" cy="390524"/>
                            </a:xfrm>
                            <a:prstGeom prst="ellipse">
                              <a:avLst/>
                            </a:prstGeom>
                            <a:noFill/>
                            <a:ln w="25400">
                              <a:solidFill>
                                <a:schemeClr val="accent4"/>
                              </a:solidFill>
                              <a:miter lim="8000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20" name="TextBox 202"/>
                        <wps:cNvSpPr txBox="1"/>
                        <wps:spPr bwMode="gray">
                          <a:xfrm>
                            <a:off x="1113301" y="4912190"/>
                            <a:ext cx="3074035" cy="1460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D6BAD4" w14:textId="77777777" w:rsidR="00B554F7" w:rsidRDefault="00B554F7" w:rsidP="00B554F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333E48"/>
                                  <w:kern w:val="24"/>
                                  <w:sz w:val="20"/>
                                  <w:szCs w:val="20"/>
                                </w:rPr>
                                <w:t>Institution 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1721" name="TextBox 203"/>
                        <wps:cNvSpPr txBox="1"/>
                        <wps:spPr bwMode="gray">
                          <a:xfrm>
                            <a:off x="1113301" y="5081067"/>
                            <a:ext cx="3074035" cy="1168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5AA96CD" w14:textId="77777777" w:rsidR="00B554F7" w:rsidRDefault="00B554F7" w:rsidP="00B554F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Arial" w:cstheme="minorBidi"/>
                                  <w:color w:val="333E48"/>
                                  <w:kern w:val="24"/>
                                  <w:sz w:val="16"/>
                                  <w:szCs w:val="16"/>
                                </w:rPr>
                                <w:t xml:space="preserve">Institution size; relevant specs; always one line </w:t>
                              </w:r>
                              <w:r>
                                <w:rPr>
                                  <w:rFonts w:asciiTheme="minorHAnsi" w:hAnsi="Arial" w:cs="Arial"/>
                                  <w:color w:val="333E48"/>
                                  <w:kern w:val="24"/>
                                  <w:sz w:val="16"/>
                                  <w:szCs w:val="16"/>
                                </w:rPr>
                                <w:t>• City, 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1722" name="TextBox 204"/>
                        <wps:cNvSpPr txBox="1"/>
                        <wps:spPr bwMode="gray">
                          <a:xfrm>
                            <a:off x="452496" y="4919810"/>
                            <a:ext cx="492760" cy="2628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D2201E" w14:textId="77777777" w:rsidR="00B554F7" w:rsidRDefault="00B554F7" w:rsidP="00B554F7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A3B2BF" w:themeColor="text1" w:themeTint="66"/>
                                  <w:spacing w:val="10"/>
                                  <w:kern w:val="24"/>
                                  <w:sz w:val="26"/>
                                  <w:szCs w:val="26"/>
                                </w:rPr>
                                <w:t>CASE</w:t>
                              </w: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A3B2BF" w:themeColor="text1" w:themeTint="66"/>
                                  <w:spacing w:val="10"/>
                                  <w:kern w:val="24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="Arial" w:cstheme="minorBidi"/>
                                  <w:color w:val="A3B2BF" w:themeColor="text1" w:themeTint="66"/>
                                  <w:spacing w:val="10"/>
                                  <w:kern w:val="24"/>
                                  <w:sz w:val="14"/>
                                  <w:szCs w:val="14"/>
                                </w:rPr>
                                <w:t>EXAMPLE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1723" name="Straight Connector 1723"/>
                        <wps:cNvCnPr/>
                        <wps:spPr bwMode="gray">
                          <a:xfrm>
                            <a:off x="1020691" y="4868006"/>
                            <a:ext cx="0" cy="38079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accent4"/>
                            </a:solidFill>
                            <a:miter lim="800000"/>
                            <a:headEnd type="none"/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47853B" id="Group 208" o:spid="_x0000_s1029" style="position:absolute;left:0;text-align:left;margin-left:125.7pt;margin-top:783.05pt;width:329.7pt;height:30.7pt;z-index:251658243" coordorigin=",48631" coordsize="41873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">
                <v:group id="Group 1713" o:spid="_x0000_s1030" style="position:absolute;top:48631;width:3905;height:3905" coordorigin=",48631" coordsize="3905,3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6ys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pPIa/b8IJcvkLAAD//wMAUEsBAi0AFAAGAAgAAAAhANvh9svuAAAAhQEAABMAAAAAAAAAAAAA&#10;AAAAAAAAAFtDb250ZW50X1R5cGVzXS54bWxQSwECLQAUAAYACAAAACEAWvQsW78AAAAVAQAACwAA&#10;AAAAAAAAAAAAAAAfAQAAX3JlbHMvLnJlbHNQSwECLQAUAAYACAAAACEA2jusrMMAAADdAAAADwAA&#10;AAAAAAAAAAAAAAAHAgAAZHJzL2Rvd25yZXYueG1sUEsFBgAAAAADAAMAtwAAAPcCAAAAAA==&#10;">
                  <v:group id="Group 1714" o:spid="_x0000_s1031" style="position:absolute;left:420;top:48885;width:3080;height:3651" coordorigin="420,48885" coordsize="3079,3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">
                    <v:shape id="Freeform 1715" o:spid="_x0000_s1032" style="position:absolute;left:1135;top:49599;width:1111;height:2620;visibility:visible;mso-wrap-style:square;v-text-anchor:top" coordsize="116,274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" path="m33,260r,c22,260,13,251,13,240v,-11,9,-20,20,-20c44,220,53,229,53,240v,11,-9,20,-20,20xm42,33r,c42,22,51,13,62,13v12,,21,9,21,20c83,39,80,45,76,48v-1,,-1,,-1,1c75,49,75,49,75,49v-3,3,-8,4,-13,4c51,53,42,44,42,33xm40,207r,l40,164,114,88v2,-2,2,-6,,-9l89,53v4,-5,7,-12,7,-20c96,15,81,,62,,44,,29,15,29,33v,19,15,34,33,34c68,67,74,65,79,62r21,22l28,157v-1,1,-1,3,-1,5l27,207c11,211,,224,,240v,19,15,34,33,34c52,274,67,259,67,240,67,224,55,211,40,207xe" filled="f" stroked="f" strokeweight="0">
                      <v:path arrowok="t" o:connecttype="custom" o:connectlocs="31613,248554;31613,248554;12454,229435;31613,210315;50773,229435;31613,248554;40235,31547;40235,31547;59394,12428;79512,31547;72806,45887;71848,46843;71848,46843;59394,50667;40235,31547;38319,197887;38319,197887;38319,156780;109209,84126;109209,75522;85260,50667;91966,31547;59394,0;27781,31547;59394,64051;75680,59271;95797,80302;26823,150089;25865,154868;25865,197887;0,229435;31613,261938;64184,229435;38319,197887" o:connectangles="0,0,0,0,0,0,0,0,0,0,0,0,0,0,0,0,0,0,0,0,0,0,0,0,0,0,0,0,0,0,0,0,0,0"/>
                      <o:lock v:ext="edit" verticies="t"/>
                    </v:shape>
                    <v:shape id="Freeform 1716" o:spid="_x0000_s1033" style="position:absolute;left:2611;top:50711;width:794;height:1714;visibility:visible;mso-wrap-style:square;v-text-anchor:top" coordsize="82,179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" path="m48,53r,c37,53,28,44,28,33,28,22,37,13,48,13v11,,20,9,20,20c68,44,59,53,48,53xm48,r,c30,,14,15,14,33v,6,2,12,5,16l2,67c,68,,70,,72l,172v,4,3,7,6,7c10,179,13,176,13,172r,-98l28,60v5,4,12,7,20,7c66,67,82,52,82,33,82,15,66,,48,xe" filled="f" stroked="f" strokeweight="0">
                      <v:path arrowok="t" o:connecttype="custom" o:connectlocs="46463,50765;46463,50765;27104,31608;46463,12452;65823,31608;46463,50765;46463,0;46463,0;13552,31608;18392,46933;1936,64174;0,68963;0,164745;5808,171450;12584,164745;12584,70879;27104,57469;46463,64174;79375,31608;46463,0" o:connectangles="0,0,0,0,0,0,0,0,0,0,0,0,0,0,0,0,0,0,0,0"/>
                      <o:lock v:ext="edit" verticies="t"/>
                    </v:shape>
                    <v:shape id="Freeform 1717" o:spid="_x0000_s1034" style="position:absolute;left:1992;top:49806;width:1508;height:2730;visibility:visible;mso-wrap-style:square;v-text-anchor:top" coordsize="159,285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" path="m125,54r,c114,54,105,45,105,34v,-11,9,-21,20,-21c136,13,145,23,145,34v,11,-9,20,-20,20xm125,r,c107,,92,15,92,34v,6,2,12,5,17l2,144c,145,,146,,148l,278v,4,3,7,6,7c10,285,13,282,13,278r,-127l106,61v5,4,12,6,19,6c144,67,159,52,159,34,159,15,144,,125,xe" filled="f" stroked="f" strokeweight="0">
                      <v:path arrowok="t" o:connecttype="custom" o:connectlocs="118564,51736;118564,51736;99593,32574;118564,12455;137534,32574;118564,51736;118564,0;118564,0;87263,32574;92005,48862;1897,137962;0,141794;0,266344;5691,273050;12331,266344;12331,144669;100542,58442;118564,64191;150813,32574;118564,0" o:connectangles="0,0,0,0,0,0,0,0,0,0,0,0,0,0,0,0,0,0,0,0"/>
                      <o:lock v:ext="edit" verticies="t"/>
                    </v:shape>
                    <v:shape id="Freeform 1718" o:spid="_x0000_s1035" style="position:absolute;left:420;top:48885;width:2366;height:2572;visibility:visible;mso-wrap-style:square;v-text-anchor:top" coordsize="246,269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" path="m34,256r,c23,256,14,247,14,236v,-12,9,-21,20,-21c45,215,54,224,54,236v,11,-9,20,-20,20xm21,115r,c21,104,30,95,41,95v11,,21,9,21,20c62,126,52,135,41,135v-11,,-20,-9,-20,-20xm233,68r,c233,79,224,88,213,88v-12,,-21,-9,-21,-20c192,57,201,48,213,48v11,,20,9,20,20xm104,173r,c105,171,106,170,106,168v,-2,-1,-4,-2,-5l71,131v2,-5,4,-10,4,-16c75,108,73,102,70,97l152,17r34,31c182,54,179,61,179,68v,19,15,34,34,34c231,102,246,87,246,68,246,50,231,35,213,35v-7,,-12,1,-17,4l156,3c153,,149,,147,3l60,87c55,84,48,82,41,82,23,82,8,97,8,115v,19,15,34,33,34c49,149,56,146,62,141r28,27l50,207v-5,-3,-10,-5,-16,-5c15,202,,217,,236v,18,15,33,34,33c52,269,67,254,67,236v,-8,-2,-15,-7,-21l104,173xe" filled="f" stroked="f" strokeweight="0">
                      <v:path arrowok="t" o:connecttype="custom" o:connectlocs="32692,244746;32692,244746;13462,225626;32692,205549;51923,225626;32692,244746;20192,109945;20192,109945;39423,90824;59615,109945;39423,129066;20192,109945;224038,65011;224038,65011;204807,84132;184615,65011;204807,45890;224038,65011;100000,165395;100000,165395;101923,160615;100000,155835;68269,125241;72115,109945;67308,92736;146154,16253;178846,45890;172115,65011;204807,97516;236538,65011;204807,33461;188461,37286;150000,2868;141346,2868;57692,83176;39423,78395;7692,109945;39423,142450;59615,134802;86538,160615;48077,197900;32692,193120;0,225626;32692,257175;64423,225626;57692,205549;100000,165395" o:connectangles="0,0,0,0,0,0,0,0,0,0,0,0,0,0,0,0,0,0,0,0,0,0,0,0,0,0,0,0,0,0,0,0,0,0,0,0,0,0,0,0,0,0,0,0,0,0,0"/>
                      <o:lock v:ext="edit" verticies="t"/>
                    </v:shape>
                  </v:group>
                  <v:oval id="Oval 1719" o:spid="_x0000_s1036" style="position:absolute;top:48631;width:3905;height:3905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" filled="f" strokecolor="#445460 [3207]" strokeweight="2pt">
                    <v:stroke joinstyle="miter"/>
                  </v:oval>
                </v:group>
                <v:shape id="TextBox 202" o:spid="_x0000_s1037" type="#_x0000_t202" style="position:absolute;left:11133;top:49121;width:30740;height:1461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" filled="f" stroked="f">
                  <v:textbox style="mso-fit-shape-to-text:t" inset="0,0,0,0">
                    <w:txbxContent>
                      <w:p w14:paraId="31D6BAD4" w14:textId="77777777" w:rsidR="00B554F7" w:rsidRDefault="00B554F7" w:rsidP="00B554F7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333E48"/>
                            <w:kern w:val="24"/>
                            <w:sz w:val="20"/>
                            <w:szCs w:val="20"/>
                          </w:rPr>
                          <w:t>Institution Name</w:t>
                        </w:r>
                      </w:p>
                    </w:txbxContent>
                  </v:textbox>
                </v:shape>
                <v:shape id="TextBox 203" o:spid="_x0000_s1038" type="#_x0000_t202" style="position:absolute;left:11133;top:50810;width:30740;height:116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" filled="f" stroked="f">
                  <v:textbox style="mso-fit-shape-to-text:t" inset="0,0,0,0">
                    <w:txbxContent>
                      <w:p w14:paraId="05AA96CD" w14:textId="77777777" w:rsidR="00B554F7" w:rsidRDefault="00B554F7" w:rsidP="00B554F7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Arial" w:cstheme="minorBidi"/>
                            <w:color w:val="333E48"/>
                            <w:kern w:val="24"/>
                            <w:sz w:val="16"/>
                            <w:szCs w:val="16"/>
                          </w:rPr>
                          <w:t xml:space="preserve">Institution size; relevant specs; always one line </w:t>
                        </w:r>
                        <w:r>
                          <w:rPr>
                            <w:rFonts w:asciiTheme="minorHAnsi" w:hAnsi="Arial" w:cs="Arial"/>
                            <w:color w:val="333E48"/>
                            <w:kern w:val="24"/>
                            <w:sz w:val="16"/>
                            <w:szCs w:val="16"/>
                          </w:rPr>
                          <w:t>• City, ST</w:t>
                        </w:r>
                      </w:p>
                    </w:txbxContent>
                  </v:textbox>
                </v:shape>
                <v:shape id="TextBox 204" o:spid="_x0000_s1039" type="#_x0000_t202" style="position:absolute;left:4524;top:49198;width:4928;height:262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" filled="f" stroked="f">
                  <v:textbox style="mso-fit-shape-to-text:t" inset="0,0,0,0">
                    <w:txbxContent>
                      <w:p w14:paraId="36D2201E" w14:textId="77777777" w:rsidR="00B554F7" w:rsidRDefault="00B554F7" w:rsidP="00B554F7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A3B2BF" w:themeColor="text1" w:themeTint="66"/>
                            <w:spacing w:val="10"/>
                            <w:kern w:val="24"/>
                            <w:sz w:val="26"/>
                            <w:szCs w:val="26"/>
                          </w:rPr>
                          <w:t>CASE</w:t>
                        </w: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A3B2BF" w:themeColor="text1" w:themeTint="66"/>
                            <w:spacing w:val="10"/>
                            <w:kern w:val="24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Theme="minorHAnsi" w:hAnsi="Arial" w:cstheme="minorBidi"/>
                            <w:color w:val="A3B2BF" w:themeColor="text1" w:themeTint="66"/>
                            <w:spacing w:val="10"/>
                            <w:kern w:val="24"/>
                            <w:sz w:val="14"/>
                            <w:szCs w:val="14"/>
                          </w:rPr>
                          <w:t>EXAMPLE</w:t>
                        </w:r>
                      </w:p>
                    </w:txbxContent>
                  </v:textbox>
                </v:shape>
                <v:line id="Straight Connector 1723" o:spid="_x0000_s1040" style="position:absolute;visibility:visible;mso-wrap-style:square" from="10206,48680" to="10206,52487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" strokecolor="#445460 [3207]" strokeweight=".5pt">
                  <v:stroke joinstyle="miter"/>
                </v:line>
              </v:group>
            </w:pict>
          </mc:Fallback>
        </mc:AlternateContent>
      </w:r>
      <w:r w:rsidR="00416FD5" w:rsidRPr="00416FD5">
        <w:t xml:space="preserve">A strong </w:t>
      </w:r>
      <w:proofErr w:type="spellStart"/>
      <w:r w:rsidR="00416FD5" w:rsidRPr="00416FD5">
        <w:t>ToC</w:t>
      </w:r>
      <w:proofErr w:type="spellEnd"/>
      <w:r w:rsidR="00416FD5" w:rsidRPr="00416FD5">
        <w:t xml:space="preserve"> reflects multiple perspectives and </w:t>
      </w:r>
      <w:proofErr w:type="gramStart"/>
      <w:r w:rsidR="00416FD5" w:rsidRPr="00416FD5">
        <w:t>are</w:t>
      </w:r>
      <w:proofErr w:type="gramEnd"/>
      <w:r w:rsidR="00416FD5" w:rsidRPr="00416FD5">
        <w:t xml:space="preserve"> coproduced</w:t>
      </w:r>
      <w:r w:rsidR="004E6227">
        <w:t>,</w:t>
      </w:r>
      <w:r w:rsidR="00416FD5">
        <w:t xml:space="preserve"> </w:t>
      </w:r>
      <w:r w:rsidR="00416FD5" w:rsidRPr="00416FD5">
        <w:t>not just authored</w:t>
      </w:r>
      <w:r w:rsidR="004E6227">
        <w:t>,</w:t>
      </w:r>
      <w:r w:rsidR="00416FD5">
        <w:t xml:space="preserve"> </w:t>
      </w:r>
      <w:r w:rsidR="00416FD5" w:rsidRPr="00416FD5">
        <w:t xml:space="preserve">by program planners or funders. While </w:t>
      </w:r>
      <w:r w:rsidR="004E6227">
        <w:t xml:space="preserve">a </w:t>
      </w:r>
      <w:proofErr w:type="spellStart"/>
      <w:r w:rsidR="004E6227">
        <w:t>ToC</w:t>
      </w:r>
      <w:proofErr w:type="spellEnd"/>
      <w:r w:rsidR="004E6227" w:rsidRPr="00416FD5">
        <w:t xml:space="preserve"> </w:t>
      </w:r>
      <w:r w:rsidR="00416FD5" w:rsidRPr="00416FD5">
        <w:t>may be initiated by a lead organization or team, it should be shaped through input from a mix of:</w:t>
      </w:r>
    </w:p>
    <w:p w14:paraId="3B26C73F" w14:textId="0B9C0B4F" w:rsidR="00416FD5" w:rsidRDefault="00416FD5" w:rsidP="004E0F35">
      <w:pPr>
        <w:pStyle w:val="ABSectionBullets"/>
        <w:ind w:left="1260" w:hanging="180"/>
      </w:pPr>
      <w:r w:rsidRPr="00416FD5">
        <w:rPr>
          <w:b/>
          <w:bCs/>
        </w:rPr>
        <w:t>Program designers or conveners</w:t>
      </w:r>
      <w:r>
        <w:t xml:space="preserve"> who understand the intended intervention or strategy</w:t>
      </w:r>
    </w:p>
    <w:p w14:paraId="59B6A1DD" w14:textId="5A8F0123" w:rsidR="00416FD5" w:rsidRDefault="00416FD5" w:rsidP="004E0F35">
      <w:pPr>
        <w:pStyle w:val="ABSectionBullets"/>
        <w:ind w:left="1260" w:hanging="180"/>
      </w:pPr>
      <w:r w:rsidRPr="00416FD5">
        <w:rPr>
          <w:b/>
          <w:bCs/>
        </w:rPr>
        <w:t>Service providers/clinical teams</w:t>
      </w:r>
      <w:r>
        <w:t xml:space="preserve"> who implement or deliver services directly </w:t>
      </w:r>
    </w:p>
    <w:p w14:paraId="4E6C7D4A" w14:textId="49937B3D" w:rsidR="00416FD5" w:rsidRDefault="00416FD5" w:rsidP="004E0F35">
      <w:pPr>
        <w:pStyle w:val="ABSectionBullets"/>
        <w:ind w:left="1260" w:hanging="180"/>
      </w:pPr>
      <w:r w:rsidRPr="00416FD5">
        <w:rPr>
          <w:b/>
          <w:bCs/>
        </w:rPr>
        <w:t>Community members/clients</w:t>
      </w:r>
      <w:r>
        <w:t xml:space="preserve"> who are impacted and can validate whether outcomes feel meaningful or achievable </w:t>
      </w:r>
    </w:p>
    <w:p w14:paraId="330F7034" w14:textId="68A3E4B1" w:rsidR="00416FD5" w:rsidRDefault="00416FD5" w:rsidP="004E0F35">
      <w:pPr>
        <w:pStyle w:val="ABSectionBullets"/>
        <w:ind w:left="1260" w:hanging="180"/>
      </w:pPr>
      <w:r w:rsidRPr="00416FD5">
        <w:rPr>
          <w:b/>
          <w:bCs/>
        </w:rPr>
        <w:t>Cross-sector partners</w:t>
      </w:r>
      <w:r>
        <w:t xml:space="preserve"> like </w:t>
      </w:r>
      <w:r w:rsidR="00311722">
        <w:t>community-based organizations (</w:t>
      </w:r>
      <w:r>
        <w:t>CBOs</w:t>
      </w:r>
      <w:r w:rsidR="00311722">
        <w:t>)</w:t>
      </w:r>
      <w:r>
        <w:t xml:space="preserve"> or local government</w:t>
      </w:r>
    </w:p>
    <w:p w14:paraId="4C6FB2A4" w14:textId="7D02FED9" w:rsidR="00416FD5" w:rsidRDefault="00416FD5" w:rsidP="004E0F35">
      <w:pPr>
        <w:pStyle w:val="ABSectionBullets"/>
        <w:ind w:left="1260" w:hanging="180"/>
      </w:pPr>
      <w:r w:rsidRPr="00416FD5">
        <w:rPr>
          <w:b/>
          <w:bCs/>
        </w:rPr>
        <w:t>Funders or policy stakeholders</w:t>
      </w:r>
      <w:r>
        <w:t xml:space="preserve"> who may influence resources or sustainability </w:t>
      </w:r>
    </w:p>
    <w:p w14:paraId="506FF97B" w14:textId="0A83B465" w:rsidR="00416FD5" w:rsidRDefault="004E0F35" w:rsidP="00704DCE">
      <w:pPr>
        <w:pStyle w:val="ABSectionText"/>
        <w:ind w:left="720"/>
      </w:pPr>
      <w:r w:rsidRPr="00ED32AE">
        <w:rPr>
          <w:noProof/>
        </w:rPr>
        <mc:AlternateContent>
          <mc:Choice Requires="wpg">
            <w:drawing>
              <wp:anchor distT="0" distB="0" distL="114300" distR="114300" simplePos="0" relativeHeight="251658244" behindDoc="0" locked="0" layoutInCell="1" allowOverlap="1" wp14:anchorId="7A394631" wp14:editId="0246C123">
                <wp:simplePos x="0" y="0"/>
                <wp:positionH relativeFrom="column">
                  <wp:posOffset>1596390</wp:posOffset>
                </wp:positionH>
                <wp:positionV relativeFrom="paragraph">
                  <wp:posOffset>9944735</wp:posOffset>
                </wp:positionV>
                <wp:extent cx="4187190" cy="389890"/>
                <wp:effectExtent l="0" t="0" r="0" b="10160"/>
                <wp:wrapNone/>
                <wp:docPr id="2034628559" name="Group 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gray">
                        <a:xfrm>
                          <a:off x="0" y="0"/>
                          <a:ext cx="4187190" cy="389890"/>
                          <a:chOff x="0" y="4863139"/>
                          <a:chExt cx="4187336" cy="390524"/>
                        </a:xfrm>
                      </wpg:grpSpPr>
                      <wpg:grpSp>
                        <wpg:cNvPr id="1426943609" name="Group 1426943609"/>
                        <wpg:cNvGrpSpPr/>
                        <wpg:grpSpPr bwMode="gray">
                          <a:xfrm>
                            <a:off x="0" y="4863139"/>
                            <a:ext cx="390524" cy="390524"/>
                            <a:chOff x="0" y="4863139"/>
                            <a:chExt cx="390524" cy="390524"/>
                          </a:xfrm>
                        </wpg:grpSpPr>
                        <wpg:grpSp>
                          <wpg:cNvPr id="693923638" name="Group 693923638"/>
                          <wpg:cNvGrpSpPr/>
                          <wpg:grpSpPr bwMode="gray">
                            <a:xfrm>
                              <a:off x="42068" y="4888538"/>
                              <a:ext cx="307976" cy="365125"/>
                              <a:chOff x="42068" y="4888538"/>
                              <a:chExt cx="307976" cy="365125"/>
                            </a:xfrm>
                            <a:solidFill>
                              <a:schemeClr val="accent6"/>
                            </a:solidFill>
                          </wpg:grpSpPr>
                          <wps:wsp>
                            <wps:cNvPr id="473611447" name="Freeform 1715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113506" y="4959975"/>
                                <a:ext cx="111125" cy="261938"/>
                              </a:xfrm>
                              <a:custGeom>
                                <a:avLst/>
                                <a:gdLst>
                                  <a:gd name="T0" fmla="*/ 33 w 116"/>
                                  <a:gd name="T1" fmla="*/ 260 h 274"/>
                                  <a:gd name="T2" fmla="*/ 33 w 116"/>
                                  <a:gd name="T3" fmla="*/ 260 h 274"/>
                                  <a:gd name="T4" fmla="*/ 13 w 116"/>
                                  <a:gd name="T5" fmla="*/ 240 h 274"/>
                                  <a:gd name="T6" fmla="*/ 33 w 116"/>
                                  <a:gd name="T7" fmla="*/ 220 h 274"/>
                                  <a:gd name="T8" fmla="*/ 53 w 116"/>
                                  <a:gd name="T9" fmla="*/ 240 h 274"/>
                                  <a:gd name="T10" fmla="*/ 33 w 116"/>
                                  <a:gd name="T11" fmla="*/ 260 h 274"/>
                                  <a:gd name="T12" fmla="*/ 42 w 116"/>
                                  <a:gd name="T13" fmla="*/ 33 h 274"/>
                                  <a:gd name="T14" fmla="*/ 42 w 116"/>
                                  <a:gd name="T15" fmla="*/ 33 h 274"/>
                                  <a:gd name="T16" fmla="*/ 62 w 116"/>
                                  <a:gd name="T17" fmla="*/ 13 h 274"/>
                                  <a:gd name="T18" fmla="*/ 83 w 116"/>
                                  <a:gd name="T19" fmla="*/ 33 h 274"/>
                                  <a:gd name="T20" fmla="*/ 76 w 116"/>
                                  <a:gd name="T21" fmla="*/ 48 h 274"/>
                                  <a:gd name="T22" fmla="*/ 75 w 116"/>
                                  <a:gd name="T23" fmla="*/ 49 h 274"/>
                                  <a:gd name="T24" fmla="*/ 75 w 116"/>
                                  <a:gd name="T25" fmla="*/ 49 h 274"/>
                                  <a:gd name="T26" fmla="*/ 62 w 116"/>
                                  <a:gd name="T27" fmla="*/ 53 h 274"/>
                                  <a:gd name="T28" fmla="*/ 42 w 116"/>
                                  <a:gd name="T29" fmla="*/ 33 h 274"/>
                                  <a:gd name="T30" fmla="*/ 40 w 116"/>
                                  <a:gd name="T31" fmla="*/ 207 h 274"/>
                                  <a:gd name="T32" fmla="*/ 40 w 116"/>
                                  <a:gd name="T33" fmla="*/ 207 h 274"/>
                                  <a:gd name="T34" fmla="*/ 40 w 116"/>
                                  <a:gd name="T35" fmla="*/ 164 h 274"/>
                                  <a:gd name="T36" fmla="*/ 114 w 116"/>
                                  <a:gd name="T37" fmla="*/ 88 h 274"/>
                                  <a:gd name="T38" fmla="*/ 114 w 116"/>
                                  <a:gd name="T39" fmla="*/ 79 h 274"/>
                                  <a:gd name="T40" fmla="*/ 89 w 116"/>
                                  <a:gd name="T41" fmla="*/ 53 h 274"/>
                                  <a:gd name="T42" fmla="*/ 96 w 116"/>
                                  <a:gd name="T43" fmla="*/ 33 h 274"/>
                                  <a:gd name="T44" fmla="*/ 62 w 116"/>
                                  <a:gd name="T45" fmla="*/ 0 h 274"/>
                                  <a:gd name="T46" fmla="*/ 29 w 116"/>
                                  <a:gd name="T47" fmla="*/ 33 h 274"/>
                                  <a:gd name="T48" fmla="*/ 62 w 116"/>
                                  <a:gd name="T49" fmla="*/ 67 h 274"/>
                                  <a:gd name="T50" fmla="*/ 79 w 116"/>
                                  <a:gd name="T51" fmla="*/ 62 h 274"/>
                                  <a:gd name="T52" fmla="*/ 100 w 116"/>
                                  <a:gd name="T53" fmla="*/ 84 h 274"/>
                                  <a:gd name="T54" fmla="*/ 28 w 116"/>
                                  <a:gd name="T55" fmla="*/ 157 h 274"/>
                                  <a:gd name="T56" fmla="*/ 27 w 116"/>
                                  <a:gd name="T57" fmla="*/ 162 h 274"/>
                                  <a:gd name="T58" fmla="*/ 27 w 116"/>
                                  <a:gd name="T59" fmla="*/ 207 h 274"/>
                                  <a:gd name="T60" fmla="*/ 0 w 116"/>
                                  <a:gd name="T61" fmla="*/ 240 h 274"/>
                                  <a:gd name="T62" fmla="*/ 33 w 116"/>
                                  <a:gd name="T63" fmla="*/ 274 h 274"/>
                                  <a:gd name="T64" fmla="*/ 67 w 116"/>
                                  <a:gd name="T65" fmla="*/ 240 h 274"/>
                                  <a:gd name="T66" fmla="*/ 40 w 116"/>
                                  <a:gd name="T67" fmla="*/ 207 h 2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116" h="274">
                                    <a:moveTo>
                                      <a:pt x="33" y="260"/>
                                    </a:moveTo>
                                    <a:lnTo>
                                      <a:pt x="33" y="260"/>
                                    </a:lnTo>
                                    <a:cubicBezTo>
                                      <a:pt x="22" y="260"/>
                                      <a:pt x="13" y="251"/>
                                      <a:pt x="13" y="240"/>
                                    </a:cubicBezTo>
                                    <a:cubicBezTo>
                                      <a:pt x="13" y="229"/>
                                      <a:pt x="22" y="220"/>
                                      <a:pt x="33" y="220"/>
                                    </a:cubicBezTo>
                                    <a:cubicBezTo>
                                      <a:pt x="44" y="220"/>
                                      <a:pt x="53" y="229"/>
                                      <a:pt x="53" y="240"/>
                                    </a:cubicBezTo>
                                    <a:cubicBezTo>
                                      <a:pt x="53" y="251"/>
                                      <a:pt x="44" y="260"/>
                                      <a:pt x="33" y="260"/>
                                    </a:cubicBezTo>
                                    <a:close/>
                                    <a:moveTo>
                                      <a:pt x="42" y="33"/>
                                    </a:moveTo>
                                    <a:lnTo>
                                      <a:pt x="42" y="33"/>
                                    </a:lnTo>
                                    <a:cubicBezTo>
                                      <a:pt x="42" y="22"/>
                                      <a:pt x="51" y="13"/>
                                      <a:pt x="62" y="13"/>
                                    </a:cubicBezTo>
                                    <a:cubicBezTo>
                                      <a:pt x="74" y="13"/>
                                      <a:pt x="83" y="22"/>
                                      <a:pt x="83" y="33"/>
                                    </a:cubicBezTo>
                                    <a:cubicBezTo>
                                      <a:pt x="83" y="39"/>
                                      <a:pt x="80" y="45"/>
                                      <a:pt x="76" y="48"/>
                                    </a:cubicBezTo>
                                    <a:cubicBezTo>
                                      <a:pt x="75" y="48"/>
                                      <a:pt x="75" y="48"/>
                                      <a:pt x="75" y="49"/>
                                    </a:cubicBezTo>
                                    <a:cubicBezTo>
                                      <a:pt x="75" y="49"/>
                                      <a:pt x="75" y="49"/>
                                      <a:pt x="75" y="49"/>
                                    </a:cubicBezTo>
                                    <a:cubicBezTo>
                                      <a:pt x="72" y="52"/>
                                      <a:pt x="67" y="53"/>
                                      <a:pt x="62" y="53"/>
                                    </a:cubicBezTo>
                                    <a:cubicBezTo>
                                      <a:pt x="51" y="53"/>
                                      <a:pt x="42" y="44"/>
                                      <a:pt x="42" y="33"/>
                                    </a:cubicBezTo>
                                    <a:close/>
                                    <a:moveTo>
                                      <a:pt x="40" y="207"/>
                                    </a:moveTo>
                                    <a:lnTo>
                                      <a:pt x="40" y="207"/>
                                    </a:lnTo>
                                    <a:lnTo>
                                      <a:pt x="40" y="164"/>
                                    </a:lnTo>
                                    <a:lnTo>
                                      <a:pt x="114" y="88"/>
                                    </a:lnTo>
                                    <a:cubicBezTo>
                                      <a:pt x="116" y="86"/>
                                      <a:pt x="116" y="82"/>
                                      <a:pt x="114" y="79"/>
                                    </a:cubicBezTo>
                                    <a:lnTo>
                                      <a:pt x="89" y="53"/>
                                    </a:lnTo>
                                    <a:cubicBezTo>
                                      <a:pt x="93" y="48"/>
                                      <a:pt x="96" y="41"/>
                                      <a:pt x="96" y="33"/>
                                    </a:cubicBezTo>
                                    <a:cubicBezTo>
                                      <a:pt x="96" y="15"/>
                                      <a:pt x="81" y="0"/>
                                      <a:pt x="62" y="0"/>
                                    </a:cubicBezTo>
                                    <a:cubicBezTo>
                                      <a:pt x="44" y="0"/>
                                      <a:pt x="29" y="15"/>
                                      <a:pt x="29" y="33"/>
                                    </a:cubicBezTo>
                                    <a:cubicBezTo>
                                      <a:pt x="29" y="52"/>
                                      <a:pt x="44" y="67"/>
                                      <a:pt x="62" y="67"/>
                                    </a:cubicBezTo>
                                    <a:cubicBezTo>
                                      <a:pt x="68" y="67"/>
                                      <a:pt x="74" y="65"/>
                                      <a:pt x="79" y="62"/>
                                    </a:cubicBezTo>
                                    <a:lnTo>
                                      <a:pt x="100" y="84"/>
                                    </a:lnTo>
                                    <a:lnTo>
                                      <a:pt x="28" y="157"/>
                                    </a:lnTo>
                                    <a:cubicBezTo>
                                      <a:pt x="27" y="158"/>
                                      <a:pt x="27" y="160"/>
                                      <a:pt x="27" y="162"/>
                                    </a:cubicBezTo>
                                    <a:lnTo>
                                      <a:pt x="27" y="207"/>
                                    </a:lnTo>
                                    <a:cubicBezTo>
                                      <a:pt x="11" y="211"/>
                                      <a:pt x="0" y="224"/>
                                      <a:pt x="0" y="240"/>
                                    </a:cubicBezTo>
                                    <a:cubicBezTo>
                                      <a:pt x="0" y="259"/>
                                      <a:pt x="15" y="274"/>
                                      <a:pt x="33" y="274"/>
                                    </a:cubicBezTo>
                                    <a:cubicBezTo>
                                      <a:pt x="52" y="274"/>
                                      <a:pt x="67" y="259"/>
                                      <a:pt x="67" y="240"/>
                                    </a:cubicBezTo>
                                    <a:cubicBezTo>
                                      <a:pt x="67" y="224"/>
                                      <a:pt x="55" y="211"/>
                                      <a:pt x="40" y="207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96400656" name="Freeform 1716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261143" y="5071100"/>
                                <a:ext cx="79375" cy="171450"/>
                              </a:xfrm>
                              <a:custGeom>
                                <a:avLst/>
                                <a:gdLst>
                                  <a:gd name="T0" fmla="*/ 48 w 82"/>
                                  <a:gd name="T1" fmla="*/ 53 h 179"/>
                                  <a:gd name="T2" fmla="*/ 48 w 82"/>
                                  <a:gd name="T3" fmla="*/ 53 h 179"/>
                                  <a:gd name="T4" fmla="*/ 28 w 82"/>
                                  <a:gd name="T5" fmla="*/ 33 h 179"/>
                                  <a:gd name="T6" fmla="*/ 48 w 82"/>
                                  <a:gd name="T7" fmla="*/ 13 h 179"/>
                                  <a:gd name="T8" fmla="*/ 68 w 82"/>
                                  <a:gd name="T9" fmla="*/ 33 h 179"/>
                                  <a:gd name="T10" fmla="*/ 48 w 82"/>
                                  <a:gd name="T11" fmla="*/ 53 h 179"/>
                                  <a:gd name="T12" fmla="*/ 48 w 82"/>
                                  <a:gd name="T13" fmla="*/ 0 h 179"/>
                                  <a:gd name="T14" fmla="*/ 48 w 82"/>
                                  <a:gd name="T15" fmla="*/ 0 h 179"/>
                                  <a:gd name="T16" fmla="*/ 14 w 82"/>
                                  <a:gd name="T17" fmla="*/ 33 h 179"/>
                                  <a:gd name="T18" fmla="*/ 19 w 82"/>
                                  <a:gd name="T19" fmla="*/ 49 h 179"/>
                                  <a:gd name="T20" fmla="*/ 2 w 82"/>
                                  <a:gd name="T21" fmla="*/ 67 h 179"/>
                                  <a:gd name="T22" fmla="*/ 0 w 82"/>
                                  <a:gd name="T23" fmla="*/ 72 h 179"/>
                                  <a:gd name="T24" fmla="*/ 0 w 82"/>
                                  <a:gd name="T25" fmla="*/ 172 h 179"/>
                                  <a:gd name="T26" fmla="*/ 6 w 82"/>
                                  <a:gd name="T27" fmla="*/ 179 h 179"/>
                                  <a:gd name="T28" fmla="*/ 13 w 82"/>
                                  <a:gd name="T29" fmla="*/ 172 h 179"/>
                                  <a:gd name="T30" fmla="*/ 13 w 82"/>
                                  <a:gd name="T31" fmla="*/ 74 h 179"/>
                                  <a:gd name="T32" fmla="*/ 28 w 82"/>
                                  <a:gd name="T33" fmla="*/ 60 h 179"/>
                                  <a:gd name="T34" fmla="*/ 48 w 82"/>
                                  <a:gd name="T35" fmla="*/ 67 h 179"/>
                                  <a:gd name="T36" fmla="*/ 82 w 82"/>
                                  <a:gd name="T37" fmla="*/ 33 h 179"/>
                                  <a:gd name="T38" fmla="*/ 48 w 82"/>
                                  <a:gd name="T39" fmla="*/ 0 h 17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82" h="179">
                                    <a:moveTo>
                                      <a:pt x="48" y="53"/>
                                    </a:moveTo>
                                    <a:lnTo>
                                      <a:pt x="48" y="53"/>
                                    </a:lnTo>
                                    <a:cubicBezTo>
                                      <a:pt x="37" y="53"/>
                                      <a:pt x="28" y="44"/>
                                      <a:pt x="28" y="33"/>
                                    </a:cubicBezTo>
                                    <a:cubicBezTo>
                                      <a:pt x="28" y="22"/>
                                      <a:pt x="37" y="13"/>
                                      <a:pt x="48" y="13"/>
                                    </a:cubicBezTo>
                                    <a:cubicBezTo>
                                      <a:pt x="59" y="13"/>
                                      <a:pt x="68" y="22"/>
                                      <a:pt x="68" y="33"/>
                                    </a:cubicBezTo>
                                    <a:cubicBezTo>
                                      <a:pt x="68" y="44"/>
                                      <a:pt x="59" y="53"/>
                                      <a:pt x="48" y="53"/>
                                    </a:cubicBezTo>
                                    <a:close/>
                                    <a:moveTo>
                                      <a:pt x="48" y="0"/>
                                    </a:moveTo>
                                    <a:lnTo>
                                      <a:pt x="48" y="0"/>
                                    </a:lnTo>
                                    <a:cubicBezTo>
                                      <a:pt x="30" y="0"/>
                                      <a:pt x="14" y="15"/>
                                      <a:pt x="14" y="33"/>
                                    </a:cubicBezTo>
                                    <a:cubicBezTo>
                                      <a:pt x="14" y="39"/>
                                      <a:pt x="16" y="45"/>
                                      <a:pt x="19" y="49"/>
                                    </a:cubicBezTo>
                                    <a:lnTo>
                                      <a:pt x="2" y="67"/>
                                    </a:lnTo>
                                    <a:cubicBezTo>
                                      <a:pt x="0" y="68"/>
                                      <a:pt x="0" y="70"/>
                                      <a:pt x="0" y="72"/>
                                    </a:cubicBezTo>
                                    <a:lnTo>
                                      <a:pt x="0" y="172"/>
                                    </a:lnTo>
                                    <a:cubicBezTo>
                                      <a:pt x="0" y="176"/>
                                      <a:pt x="3" y="179"/>
                                      <a:pt x="6" y="179"/>
                                    </a:cubicBezTo>
                                    <a:cubicBezTo>
                                      <a:pt x="10" y="179"/>
                                      <a:pt x="13" y="176"/>
                                      <a:pt x="13" y="172"/>
                                    </a:cubicBezTo>
                                    <a:lnTo>
                                      <a:pt x="13" y="74"/>
                                    </a:lnTo>
                                    <a:lnTo>
                                      <a:pt x="28" y="60"/>
                                    </a:lnTo>
                                    <a:cubicBezTo>
                                      <a:pt x="33" y="64"/>
                                      <a:pt x="40" y="67"/>
                                      <a:pt x="48" y="67"/>
                                    </a:cubicBezTo>
                                    <a:cubicBezTo>
                                      <a:pt x="66" y="67"/>
                                      <a:pt x="82" y="52"/>
                                      <a:pt x="82" y="33"/>
                                    </a:cubicBezTo>
                                    <a:cubicBezTo>
                                      <a:pt x="82" y="15"/>
                                      <a:pt x="66" y="0"/>
                                      <a:pt x="48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68882618" name="Freeform 1717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199231" y="4980613"/>
                                <a:ext cx="150813" cy="273050"/>
                              </a:xfrm>
                              <a:custGeom>
                                <a:avLst/>
                                <a:gdLst>
                                  <a:gd name="T0" fmla="*/ 125 w 159"/>
                                  <a:gd name="T1" fmla="*/ 54 h 285"/>
                                  <a:gd name="T2" fmla="*/ 125 w 159"/>
                                  <a:gd name="T3" fmla="*/ 54 h 285"/>
                                  <a:gd name="T4" fmla="*/ 105 w 159"/>
                                  <a:gd name="T5" fmla="*/ 34 h 285"/>
                                  <a:gd name="T6" fmla="*/ 125 w 159"/>
                                  <a:gd name="T7" fmla="*/ 13 h 285"/>
                                  <a:gd name="T8" fmla="*/ 145 w 159"/>
                                  <a:gd name="T9" fmla="*/ 34 h 285"/>
                                  <a:gd name="T10" fmla="*/ 125 w 159"/>
                                  <a:gd name="T11" fmla="*/ 54 h 285"/>
                                  <a:gd name="T12" fmla="*/ 125 w 159"/>
                                  <a:gd name="T13" fmla="*/ 0 h 285"/>
                                  <a:gd name="T14" fmla="*/ 125 w 159"/>
                                  <a:gd name="T15" fmla="*/ 0 h 285"/>
                                  <a:gd name="T16" fmla="*/ 92 w 159"/>
                                  <a:gd name="T17" fmla="*/ 34 h 285"/>
                                  <a:gd name="T18" fmla="*/ 97 w 159"/>
                                  <a:gd name="T19" fmla="*/ 51 h 285"/>
                                  <a:gd name="T20" fmla="*/ 2 w 159"/>
                                  <a:gd name="T21" fmla="*/ 144 h 285"/>
                                  <a:gd name="T22" fmla="*/ 0 w 159"/>
                                  <a:gd name="T23" fmla="*/ 148 h 285"/>
                                  <a:gd name="T24" fmla="*/ 0 w 159"/>
                                  <a:gd name="T25" fmla="*/ 278 h 285"/>
                                  <a:gd name="T26" fmla="*/ 6 w 159"/>
                                  <a:gd name="T27" fmla="*/ 285 h 285"/>
                                  <a:gd name="T28" fmla="*/ 13 w 159"/>
                                  <a:gd name="T29" fmla="*/ 278 h 285"/>
                                  <a:gd name="T30" fmla="*/ 13 w 159"/>
                                  <a:gd name="T31" fmla="*/ 151 h 285"/>
                                  <a:gd name="T32" fmla="*/ 106 w 159"/>
                                  <a:gd name="T33" fmla="*/ 61 h 285"/>
                                  <a:gd name="T34" fmla="*/ 125 w 159"/>
                                  <a:gd name="T35" fmla="*/ 67 h 285"/>
                                  <a:gd name="T36" fmla="*/ 159 w 159"/>
                                  <a:gd name="T37" fmla="*/ 34 h 285"/>
                                  <a:gd name="T38" fmla="*/ 125 w 159"/>
                                  <a:gd name="T39" fmla="*/ 0 h 2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159" h="285">
                                    <a:moveTo>
                                      <a:pt x="125" y="54"/>
                                    </a:moveTo>
                                    <a:lnTo>
                                      <a:pt x="125" y="54"/>
                                    </a:lnTo>
                                    <a:cubicBezTo>
                                      <a:pt x="114" y="54"/>
                                      <a:pt x="105" y="45"/>
                                      <a:pt x="105" y="34"/>
                                    </a:cubicBezTo>
                                    <a:cubicBezTo>
                                      <a:pt x="105" y="23"/>
                                      <a:pt x="114" y="13"/>
                                      <a:pt x="125" y="13"/>
                                    </a:cubicBezTo>
                                    <a:cubicBezTo>
                                      <a:pt x="136" y="13"/>
                                      <a:pt x="145" y="23"/>
                                      <a:pt x="145" y="34"/>
                                    </a:cubicBezTo>
                                    <a:cubicBezTo>
                                      <a:pt x="145" y="45"/>
                                      <a:pt x="136" y="54"/>
                                      <a:pt x="125" y="54"/>
                                    </a:cubicBezTo>
                                    <a:close/>
                                    <a:moveTo>
                                      <a:pt x="125" y="0"/>
                                    </a:moveTo>
                                    <a:lnTo>
                                      <a:pt x="125" y="0"/>
                                    </a:lnTo>
                                    <a:cubicBezTo>
                                      <a:pt x="107" y="0"/>
                                      <a:pt x="92" y="15"/>
                                      <a:pt x="92" y="34"/>
                                    </a:cubicBezTo>
                                    <a:cubicBezTo>
                                      <a:pt x="92" y="40"/>
                                      <a:pt x="94" y="46"/>
                                      <a:pt x="97" y="51"/>
                                    </a:cubicBezTo>
                                    <a:lnTo>
                                      <a:pt x="2" y="144"/>
                                    </a:lnTo>
                                    <a:cubicBezTo>
                                      <a:pt x="0" y="145"/>
                                      <a:pt x="0" y="146"/>
                                      <a:pt x="0" y="148"/>
                                    </a:cubicBezTo>
                                    <a:lnTo>
                                      <a:pt x="0" y="278"/>
                                    </a:lnTo>
                                    <a:cubicBezTo>
                                      <a:pt x="0" y="282"/>
                                      <a:pt x="3" y="285"/>
                                      <a:pt x="6" y="285"/>
                                    </a:cubicBezTo>
                                    <a:cubicBezTo>
                                      <a:pt x="10" y="285"/>
                                      <a:pt x="13" y="282"/>
                                      <a:pt x="13" y="278"/>
                                    </a:cubicBezTo>
                                    <a:lnTo>
                                      <a:pt x="13" y="151"/>
                                    </a:lnTo>
                                    <a:lnTo>
                                      <a:pt x="106" y="61"/>
                                    </a:lnTo>
                                    <a:cubicBezTo>
                                      <a:pt x="111" y="65"/>
                                      <a:pt x="118" y="67"/>
                                      <a:pt x="125" y="67"/>
                                    </a:cubicBezTo>
                                    <a:cubicBezTo>
                                      <a:pt x="144" y="67"/>
                                      <a:pt x="159" y="52"/>
                                      <a:pt x="159" y="34"/>
                                    </a:cubicBezTo>
                                    <a:cubicBezTo>
                                      <a:pt x="159" y="15"/>
                                      <a:pt x="144" y="0"/>
                                      <a:pt x="125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95436166" name="Freeform 1718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42068" y="4888538"/>
                                <a:ext cx="236538" cy="257175"/>
                              </a:xfrm>
                              <a:custGeom>
                                <a:avLst/>
                                <a:gdLst>
                                  <a:gd name="T0" fmla="*/ 34 w 246"/>
                                  <a:gd name="T1" fmla="*/ 256 h 269"/>
                                  <a:gd name="T2" fmla="*/ 34 w 246"/>
                                  <a:gd name="T3" fmla="*/ 256 h 269"/>
                                  <a:gd name="T4" fmla="*/ 14 w 246"/>
                                  <a:gd name="T5" fmla="*/ 236 h 269"/>
                                  <a:gd name="T6" fmla="*/ 34 w 246"/>
                                  <a:gd name="T7" fmla="*/ 215 h 269"/>
                                  <a:gd name="T8" fmla="*/ 54 w 246"/>
                                  <a:gd name="T9" fmla="*/ 236 h 269"/>
                                  <a:gd name="T10" fmla="*/ 34 w 246"/>
                                  <a:gd name="T11" fmla="*/ 256 h 269"/>
                                  <a:gd name="T12" fmla="*/ 21 w 246"/>
                                  <a:gd name="T13" fmla="*/ 115 h 269"/>
                                  <a:gd name="T14" fmla="*/ 21 w 246"/>
                                  <a:gd name="T15" fmla="*/ 115 h 269"/>
                                  <a:gd name="T16" fmla="*/ 41 w 246"/>
                                  <a:gd name="T17" fmla="*/ 95 h 269"/>
                                  <a:gd name="T18" fmla="*/ 62 w 246"/>
                                  <a:gd name="T19" fmla="*/ 115 h 269"/>
                                  <a:gd name="T20" fmla="*/ 41 w 246"/>
                                  <a:gd name="T21" fmla="*/ 135 h 269"/>
                                  <a:gd name="T22" fmla="*/ 21 w 246"/>
                                  <a:gd name="T23" fmla="*/ 115 h 269"/>
                                  <a:gd name="T24" fmla="*/ 233 w 246"/>
                                  <a:gd name="T25" fmla="*/ 68 h 269"/>
                                  <a:gd name="T26" fmla="*/ 233 w 246"/>
                                  <a:gd name="T27" fmla="*/ 68 h 269"/>
                                  <a:gd name="T28" fmla="*/ 213 w 246"/>
                                  <a:gd name="T29" fmla="*/ 88 h 269"/>
                                  <a:gd name="T30" fmla="*/ 192 w 246"/>
                                  <a:gd name="T31" fmla="*/ 68 h 269"/>
                                  <a:gd name="T32" fmla="*/ 213 w 246"/>
                                  <a:gd name="T33" fmla="*/ 48 h 269"/>
                                  <a:gd name="T34" fmla="*/ 233 w 246"/>
                                  <a:gd name="T35" fmla="*/ 68 h 269"/>
                                  <a:gd name="T36" fmla="*/ 104 w 246"/>
                                  <a:gd name="T37" fmla="*/ 173 h 269"/>
                                  <a:gd name="T38" fmla="*/ 104 w 246"/>
                                  <a:gd name="T39" fmla="*/ 173 h 269"/>
                                  <a:gd name="T40" fmla="*/ 106 w 246"/>
                                  <a:gd name="T41" fmla="*/ 168 h 269"/>
                                  <a:gd name="T42" fmla="*/ 104 w 246"/>
                                  <a:gd name="T43" fmla="*/ 163 h 269"/>
                                  <a:gd name="T44" fmla="*/ 71 w 246"/>
                                  <a:gd name="T45" fmla="*/ 131 h 269"/>
                                  <a:gd name="T46" fmla="*/ 75 w 246"/>
                                  <a:gd name="T47" fmla="*/ 115 h 269"/>
                                  <a:gd name="T48" fmla="*/ 70 w 246"/>
                                  <a:gd name="T49" fmla="*/ 97 h 269"/>
                                  <a:gd name="T50" fmla="*/ 152 w 246"/>
                                  <a:gd name="T51" fmla="*/ 17 h 269"/>
                                  <a:gd name="T52" fmla="*/ 186 w 246"/>
                                  <a:gd name="T53" fmla="*/ 48 h 269"/>
                                  <a:gd name="T54" fmla="*/ 179 w 246"/>
                                  <a:gd name="T55" fmla="*/ 68 h 269"/>
                                  <a:gd name="T56" fmla="*/ 213 w 246"/>
                                  <a:gd name="T57" fmla="*/ 102 h 269"/>
                                  <a:gd name="T58" fmla="*/ 246 w 246"/>
                                  <a:gd name="T59" fmla="*/ 68 h 269"/>
                                  <a:gd name="T60" fmla="*/ 213 w 246"/>
                                  <a:gd name="T61" fmla="*/ 35 h 269"/>
                                  <a:gd name="T62" fmla="*/ 196 w 246"/>
                                  <a:gd name="T63" fmla="*/ 39 h 269"/>
                                  <a:gd name="T64" fmla="*/ 156 w 246"/>
                                  <a:gd name="T65" fmla="*/ 3 h 269"/>
                                  <a:gd name="T66" fmla="*/ 147 w 246"/>
                                  <a:gd name="T67" fmla="*/ 3 h 269"/>
                                  <a:gd name="T68" fmla="*/ 60 w 246"/>
                                  <a:gd name="T69" fmla="*/ 87 h 269"/>
                                  <a:gd name="T70" fmla="*/ 41 w 246"/>
                                  <a:gd name="T71" fmla="*/ 82 h 269"/>
                                  <a:gd name="T72" fmla="*/ 8 w 246"/>
                                  <a:gd name="T73" fmla="*/ 115 h 269"/>
                                  <a:gd name="T74" fmla="*/ 41 w 246"/>
                                  <a:gd name="T75" fmla="*/ 149 h 269"/>
                                  <a:gd name="T76" fmla="*/ 62 w 246"/>
                                  <a:gd name="T77" fmla="*/ 141 h 269"/>
                                  <a:gd name="T78" fmla="*/ 90 w 246"/>
                                  <a:gd name="T79" fmla="*/ 168 h 269"/>
                                  <a:gd name="T80" fmla="*/ 50 w 246"/>
                                  <a:gd name="T81" fmla="*/ 207 h 269"/>
                                  <a:gd name="T82" fmla="*/ 34 w 246"/>
                                  <a:gd name="T83" fmla="*/ 202 h 269"/>
                                  <a:gd name="T84" fmla="*/ 0 w 246"/>
                                  <a:gd name="T85" fmla="*/ 236 h 269"/>
                                  <a:gd name="T86" fmla="*/ 34 w 246"/>
                                  <a:gd name="T87" fmla="*/ 269 h 269"/>
                                  <a:gd name="T88" fmla="*/ 67 w 246"/>
                                  <a:gd name="T89" fmla="*/ 236 h 269"/>
                                  <a:gd name="T90" fmla="*/ 60 w 246"/>
                                  <a:gd name="T91" fmla="*/ 215 h 269"/>
                                  <a:gd name="T92" fmla="*/ 104 w 246"/>
                                  <a:gd name="T93" fmla="*/ 173 h 2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</a:cxnLst>
                                <a:rect l="0" t="0" r="r" b="b"/>
                                <a:pathLst>
                                  <a:path w="246" h="269">
                                    <a:moveTo>
                                      <a:pt x="34" y="256"/>
                                    </a:moveTo>
                                    <a:lnTo>
                                      <a:pt x="34" y="256"/>
                                    </a:lnTo>
                                    <a:cubicBezTo>
                                      <a:pt x="23" y="256"/>
                                      <a:pt x="14" y="247"/>
                                      <a:pt x="14" y="236"/>
                                    </a:cubicBezTo>
                                    <a:cubicBezTo>
                                      <a:pt x="14" y="224"/>
                                      <a:pt x="23" y="215"/>
                                      <a:pt x="34" y="215"/>
                                    </a:cubicBezTo>
                                    <a:cubicBezTo>
                                      <a:pt x="45" y="215"/>
                                      <a:pt x="54" y="224"/>
                                      <a:pt x="54" y="236"/>
                                    </a:cubicBezTo>
                                    <a:cubicBezTo>
                                      <a:pt x="54" y="247"/>
                                      <a:pt x="45" y="256"/>
                                      <a:pt x="34" y="256"/>
                                    </a:cubicBezTo>
                                    <a:close/>
                                    <a:moveTo>
                                      <a:pt x="21" y="115"/>
                                    </a:moveTo>
                                    <a:lnTo>
                                      <a:pt x="21" y="115"/>
                                    </a:lnTo>
                                    <a:cubicBezTo>
                                      <a:pt x="21" y="104"/>
                                      <a:pt x="30" y="95"/>
                                      <a:pt x="41" y="95"/>
                                    </a:cubicBezTo>
                                    <a:cubicBezTo>
                                      <a:pt x="52" y="95"/>
                                      <a:pt x="62" y="104"/>
                                      <a:pt x="62" y="115"/>
                                    </a:cubicBezTo>
                                    <a:cubicBezTo>
                                      <a:pt x="62" y="126"/>
                                      <a:pt x="52" y="135"/>
                                      <a:pt x="41" y="135"/>
                                    </a:cubicBezTo>
                                    <a:cubicBezTo>
                                      <a:pt x="30" y="135"/>
                                      <a:pt x="21" y="126"/>
                                      <a:pt x="21" y="115"/>
                                    </a:cubicBezTo>
                                    <a:close/>
                                    <a:moveTo>
                                      <a:pt x="233" y="68"/>
                                    </a:moveTo>
                                    <a:lnTo>
                                      <a:pt x="233" y="68"/>
                                    </a:lnTo>
                                    <a:cubicBezTo>
                                      <a:pt x="233" y="79"/>
                                      <a:pt x="224" y="88"/>
                                      <a:pt x="213" y="88"/>
                                    </a:cubicBezTo>
                                    <a:cubicBezTo>
                                      <a:pt x="201" y="88"/>
                                      <a:pt x="192" y="79"/>
                                      <a:pt x="192" y="68"/>
                                    </a:cubicBezTo>
                                    <a:cubicBezTo>
                                      <a:pt x="192" y="57"/>
                                      <a:pt x="201" y="48"/>
                                      <a:pt x="213" y="48"/>
                                    </a:cubicBezTo>
                                    <a:cubicBezTo>
                                      <a:pt x="224" y="48"/>
                                      <a:pt x="233" y="57"/>
                                      <a:pt x="233" y="68"/>
                                    </a:cubicBezTo>
                                    <a:close/>
                                    <a:moveTo>
                                      <a:pt x="104" y="173"/>
                                    </a:moveTo>
                                    <a:lnTo>
                                      <a:pt x="104" y="173"/>
                                    </a:lnTo>
                                    <a:cubicBezTo>
                                      <a:pt x="105" y="171"/>
                                      <a:pt x="106" y="170"/>
                                      <a:pt x="106" y="168"/>
                                    </a:cubicBezTo>
                                    <a:cubicBezTo>
                                      <a:pt x="106" y="166"/>
                                      <a:pt x="105" y="164"/>
                                      <a:pt x="104" y="163"/>
                                    </a:cubicBezTo>
                                    <a:lnTo>
                                      <a:pt x="71" y="131"/>
                                    </a:lnTo>
                                    <a:cubicBezTo>
                                      <a:pt x="73" y="126"/>
                                      <a:pt x="75" y="121"/>
                                      <a:pt x="75" y="115"/>
                                    </a:cubicBezTo>
                                    <a:cubicBezTo>
                                      <a:pt x="75" y="108"/>
                                      <a:pt x="73" y="102"/>
                                      <a:pt x="70" y="97"/>
                                    </a:cubicBezTo>
                                    <a:lnTo>
                                      <a:pt x="152" y="17"/>
                                    </a:lnTo>
                                    <a:lnTo>
                                      <a:pt x="186" y="48"/>
                                    </a:lnTo>
                                    <a:cubicBezTo>
                                      <a:pt x="182" y="54"/>
                                      <a:pt x="179" y="61"/>
                                      <a:pt x="179" y="68"/>
                                    </a:cubicBezTo>
                                    <a:cubicBezTo>
                                      <a:pt x="179" y="87"/>
                                      <a:pt x="194" y="102"/>
                                      <a:pt x="213" y="102"/>
                                    </a:cubicBezTo>
                                    <a:cubicBezTo>
                                      <a:pt x="231" y="102"/>
                                      <a:pt x="246" y="87"/>
                                      <a:pt x="246" y="68"/>
                                    </a:cubicBezTo>
                                    <a:cubicBezTo>
                                      <a:pt x="246" y="50"/>
                                      <a:pt x="231" y="35"/>
                                      <a:pt x="213" y="35"/>
                                    </a:cubicBezTo>
                                    <a:cubicBezTo>
                                      <a:pt x="206" y="35"/>
                                      <a:pt x="201" y="36"/>
                                      <a:pt x="196" y="39"/>
                                    </a:cubicBezTo>
                                    <a:lnTo>
                                      <a:pt x="156" y="3"/>
                                    </a:lnTo>
                                    <a:cubicBezTo>
                                      <a:pt x="153" y="0"/>
                                      <a:pt x="149" y="0"/>
                                      <a:pt x="147" y="3"/>
                                    </a:cubicBezTo>
                                    <a:lnTo>
                                      <a:pt x="60" y="87"/>
                                    </a:lnTo>
                                    <a:cubicBezTo>
                                      <a:pt x="55" y="84"/>
                                      <a:pt x="48" y="82"/>
                                      <a:pt x="41" y="82"/>
                                    </a:cubicBezTo>
                                    <a:cubicBezTo>
                                      <a:pt x="23" y="82"/>
                                      <a:pt x="8" y="97"/>
                                      <a:pt x="8" y="115"/>
                                    </a:cubicBezTo>
                                    <a:cubicBezTo>
                                      <a:pt x="8" y="134"/>
                                      <a:pt x="23" y="149"/>
                                      <a:pt x="41" y="149"/>
                                    </a:cubicBezTo>
                                    <a:cubicBezTo>
                                      <a:pt x="49" y="149"/>
                                      <a:pt x="56" y="146"/>
                                      <a:pt x="62" y="141"/>
                                    </a:cubicBezTo>
                                    <a:lnTo>
                                      <a:pt x="90" y="168"/>
                                    </a:lnTo>
                                    <a:lnTo>
                                      <a:pt x="50" y="207"/>
                                    </a:lnTo>
                                    <a:cubicBezTo>
                                      <a:pt x="45" y="204"/>
                                      <a:pt x="40" y="202"/>
                                      <a:pt x="34" y="202"/>
                                    </a:cubicBezTo>
                                    <a:cubicBezTo>
                                      <a:pt x="15" y="202"/>
                                      <a:pt x="0" y="217"/>
                                      <a:pt x="0" y="236"/>
                                    </a:cubicBezTo>
                                    <a:cubicBezTo>
                                      <a:pt x="0" y="254"/>
                                      <a:pt x="15" y="269"/>
                                      <a:pt x="34" y="269"/>
                                    </a:cubicBezTo>
                                    <a:cubicBezTo>
                                      <a:pt x="52" y="269"/>
                                      <a:pt x="67" y="254"/>
                                      <a:pt x="67" y="236"/>
                                    </a:cubicBezTo>
                                    <a:cubicBezTo>
                                      <a:pt x="67" y="228"/>
                                      <a:pt x="65" y="221"/>
                                      <a:pt x="60" y="215"/>
                                    </a:cubicBezTo>
                                    <a:lnTo>
                                      <a:pt x="104" y="17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>
                          <wps:cNvPr id="1451003787" name="Oval 1451003787"/>
                          <wps:cNvSpPr/>
                          <wps:spPr bwMode="gray">
                            <a:xfrm>
                              <a:off x="0" y="4863139"/>
                              <a:ext cx="390524" cy="390524"/>
                            </a:xfrm>
                            <a:prstGeom prst="ellipse">
                              <a:avLst/>
                            </a:prstGeom>
                            <a:noFill/>
                            <a:ln w="25400">
                              <a:solidFill>
                                <a:schemeClr val="accent4"/>
                              </a:solidFill>
                              <a:miter lim="8000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70794084" name="TextBox 202"/>
                        <wps:cNvSpPr txBox="1"/>
                        <wps:spPr bwMode="gray">
                          <a:xfrm>
                            <a:off x="1113301" y="4912190"/>
                            <a:ext cx="3074035" cy="1460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A16A47" w14:textId="77777777" w:rsidR="004E0F35" w:rsidRDefault="004E0F35" w:rsidP="004E0F35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333E48"/>
                                  <w:kern w:val="24"/>
                                  <w:sz w:val="20"/>
                                  <w:szCs w:val="20"/>
                                </w:rPr>
                                <w:t>Institution 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1671236883" name="TextBox 203"/>
                        <wps:cNvSpPr txBox="1"/>
                        <wps:spPr bwMode="gray">
                          <a:xfrm>
                            <a:off x="1113301" y="5081067"/>
                            <a:ext cx="3074035" cy="1168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D6E3B0D" w14:textId="77777777" w:rsidR="004E0F35" w:rsidRDefault="004E0F35" w:rsidP="004E0F35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Arial" w:cstheme="minorBidi"/>
                                  <w:color w:val="333E48"/>
                                  <w:kern w:val="24"/>
                                  <w:sz w:val="16"/>
                                  <w:szCs w:val="16"/>
                                </w:rPr>
                                <w:t xml:space="preserve">Institution size; relevant specs; always one line </w:t>
                              </w:r>
                              <w:r>
                                <w:rPr>
                                  <w:rFonts w:asciiTheme="minorHAnsi" w:hAnsi="Arial" w:cs="Arial"/>
                                  <w:color w:val="333E48"/>
                                  <w:kern w:val="24"/>
                                  <w:sz w:val="16"/>
                                  <w:szCs w:val="16"/>
                                </w:rPr>
                                <w:t>• City, 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2049044458" name="TextBox 204"/>
                        <wps:cNvSpPr txBox="1"/>
                        <wps:spPr bwMode="gray">
                          <a:xfrm>
                            <a:off x="452496" y="4919810"/>
                            <a:ext cx="492760" cy="2628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C2A87E" w14:textId="77777777" w:rsidR="004E0F35" w:rsidRDefault="004E0F35" w:rsidP="004E0F35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A3B2BF" w:themeColor="text1" w:themeTint="66"/>
                                  <w:spacing w:val="10"/>
                                  <w:kern w:val="24"/>
                                  <w:sz w:val="26"/>
                                  <w:szCs w:val="26"/>
                                </w:rPr>
                                <w:t>CASE</w:t>
                              </w: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A3B2BF" w:themeColor="text1" w:themeTint="66"/>
                                  <w:spacing w:val="10"/>
                                  <w:kern w:val="24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="Arial" w:cstheme="minorBidi"/>
                                  <w:color w:val="A3B2BF" w:themeColor="text1" w:themeTint="66"/>
                                  <w:spacing w:val="10"/>
                                  <w:kern w:val="24"/>
                                  <w:sz w:val="14"/>
                                  <w:szCs w:val="14"/>
                                </w:rPr>
                                <w:t>EXAMPLE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252397281" name="Straight Connector 252397281"/>
                        <wps:cNvCnPr/>
                        <wps:spPr bwMode="gray">
                          <a:xfrm>
                            <a:off x="1020691" y="4868006"/>
                            <a:ext cx="0" cy="38079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accent4"/>
                            </a:solidFill>
                            <a:miter lim="800000"/>
                            <a:headEnd type="none"/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394631" id="_x0000_s1041" style="position:absolute;left:0;text-align:left;margin-left:125.7pt;margin-top:783.05pt;width:329.7pt;height:30.7pt;z-index:251658244" coordorigin=",48631" coordsize="41873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">
                <v:group id="Group 1426943609" o:spid="_x0000_s1042" style="position:absolute;top:48631;width:3905;height:3905" coordorigin=",48631" coordsize="3905,3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">
                  <v:group id="Group 693923638" o:spid="_x0000_s1043" style="position:absolute;left:420;top:48885;width:3080;height:3651" coordorigin="420,48885" coordsize="3079,3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">
                    <v:shape id="Freeform 1715" o:spid="_x0000_s1044" style="position:absolute;left:1135;top:49599;width:1111;height:2620;visibility:visible;mso-wrap-style:square;v-text-anchor:top" coordsize="116,274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" path="m33,260r,c22,260,13,251,13,240v,-11,9,-20,20,-20c44,220,53,229,53,240v,11,-9,20,-20,20xm42,33r,c42,22,51,13,62,13v12,,21,9,21,20c83,39,80,45,76,48v-1,,-1,,-1,1c75,49,75,49,75,49v-3,3,-8,4,-13,4c51,53,42,44,42,33xm40,207r,l40,164,114,88v2,-2,2,-6,,-9l89,53v4,-5,7,-12,7,-20c96,15,81,,62,,44,,29,15,29,33v,19,15,34,33,34c68,67,74,65,79,62r21,22l28,157v-1,1,-1,3,-1,5l27,207c11,211,,224,,240v,19,15,34,33,34c52,274,67,259,67,240,67,224,55,211,40,207xe" filled="f" stroked="f" strokeweight="0">
                      <v:path arrowok="t" o:connecttype="custom" o:connectlocs="31613,248554;31613,248554;12454,229435;31613,210315;50773,229435;31613,248554;40235,31547;40235,31547;59394,12428;79512,31547;72806,45887;71848,46843;71848,46843;59394,50667;40235,31547;38319,197887;38319,197887;38319,156780;109209,84126;109209,75522;85260,50667;91966,31547;59394,0;27781,31547;59394,64051;75680,59271;95797,80302;26823,150089;25865,154868;25865,197887;0,229435;31613,261938;64184,229435;38319,197887" o:connectangles="0,0,0,0,0,0,0,0,0,0,0,0,0,0,0,0,0,0,0,0,0,0,0,0,0,0,0,0,0,0,0,0,0,0"/>
                      <o:lock v:ext="edit" verticies="t"/>
                    </v:shape>
                    <v:shape id="Freeform 1716" o:spid="_x0000_s1045" style="position:absolute;left:2611;top:50711;width:794;height:1714;visibility:visible;mso-wrap-style:square;v-text-anchor:top" coordsize="82,179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" path="m48,53r,c37,53,28,44,28,33,28,22,37,13,48,13v11,,20,9,20,20c68,44,59,53,48,53xm48,r,c30,,14,15,14,33v,6,2,12,5,16l2,67c,68,,70,,72l,172v,4,3,7,6,7c10,179,13,176,13,172r,-98l28,60v5,4,12,7,20,7c66,67,82,52,82,33,82,15,66,,48,xe" filled="f" stroked="f" strokeweight="0">
                      <v:path arrowok="t" o:connecttype="custom" o:connectlocs="46463,50765;46463,50765;27104,31608;46463,12452;65823,31608;46463,50765;46463,0;46463,0;13552,31608;18392,46933;1936,64174;0,68963;0,164745;5808,171450;12584,164745;12584,70879;27104,57469;46463,64174;79375,31608;46463,0" o:connectangles="0,0,0,0,0,0,0,0,0,0,0,0,0,0,0,0,0,0,0,0"/>
                      <o:lock v:ext="edit" verticies="t"/>
                    </v:shape>
                    <v:shape id="Freeform 1717" o:spid="_x0000_s1046" style="position:absolute;left:1992;top:49806;width:1508;height:2730;visibility:visible;mso-wrap-style:square;v-text-anchor:top" coordsize="159,285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" path="m125,54r,c114,54,105,45,105,34v,-11,9,-21,20,-21c136,13,145,23,145,34v,11,-9,20,-20,20xm125,r,c107,,92,15,92,34v,6,2,12,5,17l2,144c,145,,146,,148l,278v,4,3,7,6,7c10,285,13,282,13,278r,-127l106,61v5,4,12,6,19,6c144,67,159,52,159,34,159,15,144,,125,xe" filled="f" stroked="f" strokeweight="0">
                      <v:path arrowok="t" o:connecttype="custom" o:connectlocs="118564,51736;118564,51736;99593,32574;118564,12455;137534,32574;118564,51736;118564,0;118564,0;87263,32574;92005,48862;1897,137962;0,141794;0,266344;5691,273050;12331,266344;12331,144669;100542,58442;118564,64191;150813,32574;118564,0" o:connectangles="0,0,0,0,0,0,0,0,0,0,0,0,0,0,0,0,0,0,0,0"/>
                      <o:lock v:ext="edit" verticies="t"/>
                    </v:shape>
                    <v:shape id="Freeform 1718" o:spid="_x0000_s1047" style="position:absolute;left:420;top:48885;width:2366;height:2572;visibility:visible;mso-wrap-style:square;v-text-anchor:top" coordsize="246,269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" path="m34,256r,c23,256,14,247,14,236v,-12,9,-21,20,-21c45,215,54,224,54,236v,11,-9,20,-20,20xm21,115r,c21,104,30,95,41,95v11,,21,9,21,20c62,126,52,135,41,135v-11,,-20,-9,-20,-20xm233,68r,c233,79,224,88,213,88v-12,,-21,-9,-21,-20c192,57,201,48,213,48v11,,20,9,20,20xm104,173r,c105,171,106,170,106,168v,-2,-1,-4,-2,-5l71,131v2,-5,4,-10,4,-16c75,108,73,102,70,97l152,17r34,31c182,54,179,61,179,68v,19,15,34,34,34c231,102,246,87,246,68,246,50,231,35,213,35v-7,,-12,1,-17,4l156,3c153,,149,,147,3l60,87c55,84,48,82,41,82,23,82,8,97,8,115v,19,15,34,33,34c49,149,56,146,62,141r28,27l50,207v-5,-3,-10,-5,-16,-5c15,202,,217,,236v,18,15,33,34,33c52,269,67,254,67,236v,-8,-2,-15,-7,-21l104,173xe" filled="f" stroked="f" strokeweight="0">
                      <v:path arrowok="t" o:connecttype="custom" o:connectlocs="32692,244746;32692,244746;13462,225626;32692,205549;51923,225626;32692,244746;20192,109945;20192,109945;39423,90824;59615,109945;39423,129066;20192,109945;224038,65011;224038,65011;204807,84132;184615,65011;204807,45890;224038,65011;100000,165395;100000,165395;101923,160615;100000,155835;68269,125241;72115,109945;67308,92736;146154,16253;178846,45890;172115,65011;204807,97516;236538,65011;204807,33461;188461,37286;150000,2868;141346,2868;57692,83176;39423,78395;7692,109945;39423,142450;59615,134802;86538,160615;48077,197900;32692,193120;0,225626;32692,257175;64423,225626;57692,205549;100000,165395" o:connectangles="0,0,0,0,0,0,0,0,0,0,0,0,0,0,0,0,0,0,0,0,0,0,0,0,0,0,0,0,0,0,0,0,0,0,0,0,0,0,0,0,0,0,0,0,0,0,0"/>
                      <o:lock v:ext="edit" verticies="t"/>
                    </v:shape>
                  </v:group>
                  <v:oval id="Oval 1451003787" o:spid="_x0000_s1048" style="position:absolute;top:48631;width:3905;height:3905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" filled="f" strokecolor="#445460 [3207]" strokeweight="2pt">
                    <v:stroke joinstyle="miter"/>
                  </v:oval>
                </v:group>
                <v:shape id="TextBox 202" o:spid="_x0000_s1049" type="#_x0000_t202" style="position:absolute;left:11133;top:49121;width:30740;height:1461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" filled="f" stroked="f">
                  <v:textbox style="mso-fit-shape-to-text:t" inset="0,0,0,0">
                    <w:txbxContent>
                      <w:p w14:paraId="5AA16A47" w14:textId="77777777" w:rsidR="004E0F35" w:rsidRDefault="004E0F35" w:rsidP="004E0F35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333E48"/>
                            <w:kern w:val="24"/>
                            <w:sz w:val="20"/>
                            <w:szCs w:val="20"/>
                          </w:rPr>
                          <w:t>Institution Name</w:t>
                        </w:r>
                      </w:p>
                    </w:txbxContent>
                  </v:textbox>
                </v:shape>
                <v:shape id="TextBox 203" o:spid="_x0000_s1050" type="#_x0000_t202" style="position:absolute;left:11133;top:50810;width:30740;height:116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" filled="f" stroked="f">
                  <v:textbox style="mso-fit-shape-to-text:t" inset="0,0,0,0">
                    <w:txbxContent>
                      <w:p w14:paraId="5D6E3B0D" w14:textId="77777777" w:rsidR="004E0F35" w:rsidRDefault="004E0F35" w:rsidP="004E0F35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Arial" w:cstheme="minorBidi"/>
                            <w:color w:val="333E48"/>
                            <w:kern w:val="24"/>
                            <w:sz w:val="16"/>
                            <w:szCs w:val="16"/>
                          </w:rPr>
                          <w:t xml:space="preserve">Institution size; relevant specs; always one line </w:t>
                        </w:r>
                        <w:r>
                          <w:rPr>
                            <w:rFonts w:asciiTheme="minorHAnsi" w:hAnsi="Arial" w:cs="Arial"/>
                            <w:color w:val="333E48"/>
                            <w:kern w:val="24"/>
                            <w:sz w:val="16"/>
                            <w:szCs w:val="16"/>
                          </w:rPr>
                          <w:t>• City, ST</w:t>
                        </w:r>
                      </w:p>
                    </w:txbxContent>
                  </v:textbox>
                </v:shape>
                <v:shape id="TextBox 204" o:spid="_x0000_s1051" type="#_x0000_t202" style="position:absolute;left:4524;top:49198;width:4928;height:262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" filled="f" stroked="f">
                  <v:textbox style="mso-fit-shape-to-text:t" inset="0,0,0,0">
                    <w:txbxContent>
                      <w:p w14:paraId="67C2A87E" w14:textId="77777777" w:rsidR="004E0F35" w:rsidRDefault="004E0F35" w:rsidP="004E0F35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A3B2BF" w:themeColor="text1" w:themeTint="66"/>
                            <w:spacing w:val="10"/>
                            <w:kern w:val="24"/>
                            <w:sz w:val="26"/>
                            <w:szCs w:val="26"/>
                          </w:rPr>
                          <w:t>CASE</w:t>
                        </w: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A3B2BF" w:themeColor="text1" w:themeTint="66"/>
                            <w:spacing w:val="10"/>
                            <w:kern w:val="24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Theme="minorHAnsi" w:hAnsi="Arial" w:cstheme="minorBidi"/>
                            <w:color w:val="A3B2BF" w:themeColor="text1" w:themeTint="66"/>
                            <w:spacing w:val="10"/>
                            <w:kern w:val="24"/>
                            <w:sz w:val="14"/>
                            <w:szCs w:val="14"/>
                          </w:rPr>
                          <w:t>EXAMPLE</w:t>
                        </w:r>
                      </w:p>
                    </w:txbxContent>
                  </v:textbox>
                </v:shape>
                <v:line id="Straight Connector 252397281" o:spid="_x0000_s1052" style="position:absolute;visibility:visible;mso-wrap-style:square" from="10206,48680" to="10206,52487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" strokecolor="#445460 [3207]" strokeweight=".5pt">
                  <v:stroke joinstyle="miter"/>
                </v:line>
              </v:group>
            </w:pict>
          </mc:Fallback>
        </mc:AlternateContent>
      </w:r>
      <w:r w:rsidR="008727DD" w:rsidRPr="008727DD">
        <w:t xml:space="preserve">Even if time or capacity </w:t>
      </w:r>
      <w:proofErr w:type="gramStart"/>
      <w:r w:rsidR="008727DD" w:rsidRPr="008727DD">
        <w:t>limits who</w:t>
      </w:r>
      <w:proofErr w:type="gramEnd"/>
      <w:r w:rsidR="008727DD" w:rsidRPr="008727DD">
        <w:t xml:space="preserve"> can be in the room during mapping, you can still validate the model through follow-up engagement.</w:t>
      </w:r>
    </w:p>
    <w:p w14:paraId="67A366CD" w14:textId="4CA7BE5C" w:rsidR="00704DCE" w:rsidRDefault="00884634" w:rsidP="00704DCE">
      <w:pPr>
        <w:pStyle w:val="ABHeading3NotLinked"/>
        <w:ind w:hanging="1800"/>
      </w:pPr>
      <w:r w:rsidRPr="00884634">
        <w:t xml:space="preserve">Theory of </w:t>
      </w:r>
      <w:r>
        <w:t>c</w:t>
      </w:r>
      <w:r w:rsidRPr="00884634">
        <w:t xml:space="preserve">hange vs. </w:t>
      </w:r>
      <w:r w:rsidR="003E48DC">
        <w:t xml:space="preserve">a </w:t>
      </w:r>
      <w:r>
        <w:t>l</w:t>
      </w:r>
      <w:r w:rsidRPr="00884634">
        <w:t xml:space="preserve">ogic </w:t>
      </w:r>
      <w:r>
        <w:t>m</w:t>
      </w:r>
      <w:r w:rsidRPr="00884634">
        <w:t xml:space="preserve">odel: What’s the </w:t>
      </w:r>
      <w:r>
        <w:t>d</w:t>
      </w:r>
      <w:r w:rsidRPr="00884634">
        <w:t>ifference</w:t>
      </w:r>
      <w:r w:rsidR="00704DCE" w:rsidRPr="003E0AB1">
        <w:t>?</w:t>
      </w:r>
    </w:p>
    <w:p w14:paraId="02ABC6E7" w14:textId="3C22A30B" w:rsidR="00704DCE" w:rsidRDefault="00704DCE" w:rsidP="00704DCE">
      <w:pPr>
        <w:pStyle w:val="ABSectionText"/>
        <w:ind w:left="720"/>
      </w:pPr>
      <w:r w:rsidRPr="00ED32AE">
        <w:rPr>
          <w:noProof/>
        </w:rPr>
        <mc:AlternateContent>
          <mc:Choice Requires="wpg">
            <w:drawing>
              <wp:anchor distT="0" distB="0" distL="114300" distR="114300" simplePos="0" relativeHeight="251658245" behindDoc="0" locked="0" layoutInCell="1" allowOverlap="1" wp14:anchorId="12FA4C22" wp14:editId="27478162">
                <wp:simplePos x="0" y="0"/>
                <wp:positionH relativeFrom="column">
                  <wp:posOffset>1596390</wp:posOffset>
                </wp:positionH>
                <wp:positionV relativeFrom="paragraph">
                  <wp:posOffset>9944735</wp:posOffset>
                </wp:positionV>
                <wp:extent cx="4187190" cy="389890"/>
                <wp:effectExtent l="0" t="0" r="0" b="10160"/>
                <wp:wrapNone/>
                <wp:docPr id="599958152" name="Group 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gray">
                        <a:xfrm>
                          <a:off x="0" y="0"/>
                          <a:ext cx="4187190" cy="389890"/>
                          <a:chOff x="0" y="4863139"/>
                          <a:chExt cx="4187336" cy="390524"/>
                        </a:xfrm>
                      </wpg:grpSpPr>
                      <wpg:grpSp>
                        <wpg:cNvPr id="772190384" name="Group 772190384"/>
                        <wpg:cNvGrpSpPr/>
                        <wpg:grpSpPr bwMode="gray">
                          <a:xfrm>
                            <a:off x="0" y="4863139"/>
                            <a:ext cx="390524" cy="390524"/>
                            <a:chOff x="0" y="4863139"/>
                            <a:chExt cx="390524" cy="390524"/>
                          </a:xfrm>
                        </wpg:grpSpPr>
                        <wpg:grpSp>
                          <wpg:cNvPr id="1545819770" name="Group 1545819770"/>
                          <wpg:cNvGrpSpPr/>
                          <wpg:grpSpPr bwMode="gray">
                            <a:xfrm>
                              <a:off x="42068" y="4888538"/>
                              <a:ext cx="307976" cy="365125"/>
                              <a:chOff x="42068" y="4888538"/>
                              <a:chExt cx="307976" cy="365125"/>
                            </a:xfrm>
                            <a:solidFill>
                              <a:schemeClr val="accent6"/>
                            </a:solidFill>
                          </wpg:grpSpPr>
                          <wps:wsp>
                            <wps:cNvPr id="726833319" name="Freeform 1715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113506" y="4959975"/>
                                <a:ext cx="111125" cy="261938"/>
                              </a:xfrm>
                              <a:custGeom>
                                <a:avLst/>
                                <a:gdLst>
                                  <a:gd name="T0" fmla="*/ 33 w 116"/>
                                  <a:gd name="T1" fmla="*/ 260 h 274"/>
                                  <a:gd name="T2" fmla="*/ 33 w 116"/>
                                  <a:gd name="T3" fmla="*/ 260 h 274"/>
                                  <a:gd name="T4" fmla="*/ 13 w 116"/>
                                  <a:gd name="T5" fmla="*/ 240 h 274"/>
                                  <a:gd name="T6" fmla="*/ 33 w 116"/>
                                  <a:gd name="T7" fmla="*/ 220 h 274"/>
                                  <a:gd name="T8" fmla="*/ 53 w 116"/>
                                  <a:gd name="T9" fmla="*/ 240 h 274"/>
                                  <a:gd name="T10" fmla="*/ 33 w 116"/>
                                  <a:gd name="T11" fmla="*/ 260 h 274"/>
                                  <a:gd name="T12" fmla="*/ 42 w 116"/>
                                  <a:gd name="T13" fmla="*/ 33 h 274"/>
                                  <a:gd name="T14" fmla="*/ 42 w 116"/>
                                  <a:gd name="T15" fmla="*/ 33 h 274"/>
                                  <a:gd name="T16" fmla="*/ 62 w 116"/>
                                  <a:gd name="T17" fmla="*/ 13 h 274"/>
                                  <a:gd name="T18" fmla="*/ 83 w 116"/>
                                  <a:gd name="T19" fmla="*/ 33 h 274"/>
                                  <a:gd name="T20" fmla="*/ 76 w 116"/>
                                  <a:gd name="T21" fmla="*/ 48 h 274"/>
                                  <a:gd name="T22" fmla="*/ 75 w 116"/>
                                  <a:gd name="T23" fmla="*/ 49 h 274"/>
                                  <a:gd name="T24" fmla="*/ 75 w 116"/>
                                  <a:gd name="T25" fmla="*/ 49 h 274"/>
                                  <a:gd name="T26" fmla="*/ 62 w 116"/>
                                  <a:gd name="T27" fmla="*/ 53 h 274"/>
                                  <a:gd name="T28" fmla="*/ 42 w 116"/>
                                  <a:gd name="T29" fmla="*/ 33 h 274"/>
                                  <a:gd name="T30" fmla="*/ 40 w 116"/>
                                  <a:gd name="T31" fmla="*/ 207 h 274"/>
                                  <a:gd name="T32" fmla="*/ 40 w 116"/>
                                  <a:gd name="T33" fmla="*/ 207 h 274"/>
                                  <a:gd name="T34" fmla="*/ 40 w 116"/>
                                  <a:gd name="T35" fmla="*/ 164 h 274"/>
                                  <a:gd name="T36" fmla="*/ 114 w 116"/>
                                  <a:gd name="T37" fmla="*/ 88 h 274"/>
                                  <a:gd name="T38" fmla="*/ 114 w 116"/>
                                  <a:gd name="T39" fmla="*/ 79 h 274"/>
                                  <a:gd name="T40" fmla="*/ 89 w 116"/>
                                  <a:gd name="T41" fmla="*/ 53 h 274"/>
                                  <a:gd name="T42" fmla="*/ 96 w 116"/>
                                  <a:gd name="T43" fmla="*/ 33 h 274"/>
                                  <a:gd name="T44" fmla="*/ 62 w 116"/>
                                  <a:gd name="T45" fmla="*/ 0 h 274"/>
                                  <a:gd name="T46" fmla="*/ 29 w 116"/>
                                  <a:gd name="T47" fmla="*/ 33 h 274"/>
                                  <a:gd name="T48" fmla="*/ 62 w 116"/>
                                  <a:gd name="T49" fmla="*/ 67 h 274"/>
                                  <a:gd name="T50" fmla="*/ 79 w 116"/>
                                  <a:gd name="T51" fmla="*/ 62 h 274"/>
                                  <a:gd name="T52" fmla="*/ 100 w 116"/>
                                  <a:gd name="T53" fmla="*/ 84 h 274"/>
                                  <a:gd name="T54" fmla="*/ 28 w 116"/>
                                  <a:gd name="T55" fmla="*/ 157 h 274"/>
                                  <a:gd name="T56" fmla="*/ 27 w 116"/>
                                  <a:gd name="T57" fmla="*/ 162 h 274"/>
                                  <a:gd name="T58" fmla="*/ 27 w 116"/>
                                  <a:gd name="T59" fmla="*/ 207 h 274"/>
                                  <a:gd name="T60" fmla="*/ 0 w 116"/>
                                  <a:gd name="T61" fmla="*/ 240 h 274"/>
                                  <a:gd name="T62" fmla="*/ 33 w 116"/>
                                  <a:gd name="T63" fmla="*/ 274 h 274"/>
                                  <a:gd name="T64" fmla="*/ 67 w 116"/>
                                  <a:gd name="T65" fmla="*/ 240 h 274"/>
                                  <a:gd name="T66" fmla="*/ 40 w 116"/>
                                  <a:gd name="T67" fmla="*/ 207 h 2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116" h="274">
                                    <a:moveTo>
                                      <a:pt x="33" y="260"/>
                                    </a:moveTo>
                                    <a:lnTo>
                                      <a:pt x="33" y="260"/>
                                    </a:lnTo>
                                    <a:cubicBezTo>
                                      <a:pt x="22" y="260"/>
                                      <a:pt x="13" y="251"/>
                                      <a:pt x="13" y="240"/>
                                    </a:cubicBezTo>
                                    <a:cubicBezTo>
                                      <a:pt x="13" y="229"/>
                                      <a:pt x="22" y="220"/>
                                      <a:pt x="33" y="220"/>
                                    </a:cubicBezTo>
                                    <a:cubicBezTo>
                                      <a:pt x="44" y="220"/>
                                      <a:pt x="53" y="229"/>
                                      <a:pt x="53" y="240"/>
                                    </a:cubicBezTo>
                                    <a:cubicBezTo>
                                      <a:pt x="53" y="251"/>
                                      <a:pt x="44" y="260"/>
                                      <a:pt x="33" y="260"/>
                                    </a:cubicBezTo>
                                    <a:close/>
                                    <a:moveTo>
                                      <a:pt x="42" y="33"/>
                                    </a:moveTo>
                                    <a:lnTo>
                                      <a:pt x="42" y="33"/>
                                    </a:lnTo>
                                    <a:cubicBezTo>
                                      <a:pt x="42" y="22"/>
                                      <a:pt x="51" y="13"/>
                                      <a:pt x="62" y="13"/>
                                    </a:cubicBezTo>
                                    <a:cubicBezTo>
                                      <a:pt x="74" y="13"/>
                                      <a:pt x="83" y="22"/>
                                      <a:pt x="83" y="33"/>
                                    </a:cubicBezTo>
                                    <a:cubicBezTo>
                                      <a:pt x="83" y="39"/>
                                      <a:pt x="80" y="45"/>
                                      <a:pt x="76" y="48"/>
                                    </a:cubicBezTo>
                                    <a:cubicBezTo>
                                      <a:pt x="75" y="48"/>
                                      <a:pt x="75" y="48"/>
                                      <a:pt x="75" y="49"/>
                                    </a:cubicBezTo>
                                    <a:cubicBezTo>
                                      <a:pt x="75" y="49"/>
                                      <a:pt x="75" y="49"/>
                                      <a:pt x="75" y="49"/>
                                    </a:cubicBezTo>
                                    <a:cubicBezTo>
                                      <a:pt x="72" y="52"/>
                                      <a:pt x="67" y="53"/>
                                      <a:pt x="62" y="53"/>
                                    </a:cubicBezTo>
                                    <a:cubicBezTo>
                                      <a:pt x="51" y="53"/>
                                      <a:pt x="42" y="44"/>
                                      <a:pt x="42" y="33"/>
                                    </a:cubicBezTo>
                                    <a:close/>
                                    <a:moveTo>
                                      <a:pt x="40" y="207"/>
                                    </a:moveTo>
                                    <a:lnTo>
                                      <a:pt x="40" y="207"/>
                                    </a:lnTo>
                                    <a:lnTo>
                                      <a:pt x="40" y="164"/>
                                    </a:lnTo>
                                    <a:lnTo>
                                      <a:pt x="114" y="88"/>
                                    </a:lnTo>
                                    <a:cubicBezTo>
                                      <a:pt x="116" y="86"/>
                                      <a:pt x="116" y="82"/>
                                      <a:pt x="114" y="79"/>
                                    </a:cubicBezTo>
                                    <a:lnTo>
                                      <a:pt x="89" y="53"/>
                                    </a:lnTo>
                                    <a:cubicBezTo>
                                      <a:pt x="93" y="48"/>
                                      <a:pt x="96" y="41"/>
                                      <a:pt x="96" y="33"/>
                                    </a:cubicBezTo>
                                    <a:cubicBezTo>
                                      <a:pt x="96" y="15"/>
                                      <a:pt x="81" y="0"/>
                                      <a:pt x="62" y="0"/>
                                    </a:cubicBezTo>
                                    <a:cubicBezTo>
                                      <a:pt x="44" y="0"/>
                                      <a:pt x="29" y="15"/>
                                      <a:pt x="29" y="33"/>
                                    </a:cubicBezTo>
                                    <a:cubicBezTo>
                                      <a:pt x="29" y="52"/>
                                      <a:pt x="44" y="67"/>
                                      <a:pt x="62" y="67"/>
                                    </a:cubicBezTo>
                                    <a:cubicBezTo>
                                      <a:pt x="68" y="67"/>
                                      <a:pt x="74" y="65"/>
                                      <a:pt x="79" y="62"/>
                                    </a:cubicBezTo>
                                    <a:lnTo>
                                      <a:pt x="100" y="84"/>
                                    </a:lnTo>
                                    <a:lnTo>
                                      <a:pt x="28" y="157"/>
                                    </a:lnTo>
                                    <a:cubicBezTo>
                                      <a:pt x="27" y="158"/>
                                      <a:pt x="27" y="160"/>
                                      <a:pt x="27" y="162"/>
                                    </a:cubicBezTo>
                                    <a:lnTo>
                                      <a:pt x="27" y="207"/>
                                    </a:lnTo>
                                    <a:cubicBezTo>
                                      <a:pt x="11" y="211"/>
                                      <a:pt x="0" y="224"/>
                                      <a:pt x="0" y="240"/>
                                    </a:cubicBezTo>
                                    <a:cubicBezTo>
                                      <a:pt x="0" y="259"/>
                                      <a:pt x="15" y="274"/>
                                      <a:pt x="33" y="274"/>
                                    </a:cubicBezTo>
                                    <a:cubicBezTo>
                                      <a:pt x="52" y="274"/>
                                      <a:pt x="67" y="259"/>
                                      <a:pt x="67" y="240"/>
                                    </a:cubicBezTo>
                                    <a:cubicBezTo>
                                      <a:pt x="67" y="224"/>
                                      <a:pt x="55" y="211"/>
                                      <a:pt x="40" y="207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103775813" name="Freeform 1716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261143" y="5071100"/>
                                <a:ext cx="79375" cy="171450"/>
                              </a:xfrm>
                              <a:custGeom>
                                <a:avLst/>
                                <a:gdLst>
                                  <a:gd name="T0" fmla="*/ 48 w 82"/>
                                  <a:gd name="T1" fmla="*/ 53 h 179"/>
                                  <a:gd name="T2" fmla="*/ 48 w 82"/>
                                  <a:gd name="T3" fmla="*/ 53 h 179"/>
                                  <a:gd name="T4" fmla="*/ 28 w 82"/>
                                  <a:gd name="T5" fmla="*/ 33 h 179"/>
                                  <a:gd name="T6" fmla="*/ 48 w 82"/>
                                  <a:gd name="T7" fmla="*/ 13 h 179"/>
                                  <a:gd name="T8" fmla="*/ 68 w 82"/>
                                  <a:gd name="T9" fmla="*/ 33 h 179"/>
                                  <a:gd name="T10" fmla="*/ 48 w 82"/>
                                  <a:gd name="T11" fmla="*/ 53 h 179"/>
                                  <a:gd name="T12" fmla="*/ 48 w 82"/>
                                  <a:gd name="T13" fmla="*/ 0 h 179"/>
                                  <a:gd name="T14" fmla="*/ 48 w 82"/>
                                  <a:gd name="T15" fmla="*/ 0 h 179"/>
                                  <a:gd name="T16" fmla="*/ 14 w 82"/>
                                  <a:gd name="T17" fmla="*/ 33 h 179"/>
                                  <a:gd name="T18" fmla="*/ 19 w 82"/>
                                  <a:gd name="T19" fmla="*/ 49 h 179"/>
                                  <a:gd name="T20" fmla="*/ 2 w 82"/>
                                  <a:gd name="T21" fmla="*/ 67 h 179"/>
                                  <a:gd name="T22" fmla="*/ 0 w 82"/>
                                  <a:gd name="T23" fmla="*/ 72 h 179"/>
                                  <a:gd name="T24" fmla="*/ 0 w 82"/>
                                  <a:gd name="T25" fmla="*/ 172 h 179"/>
                                  <a:gd name="T26" fmla="*/ 6 w 82"/>
                                  <a:gd name="T27" fmla="*/ 179 h 179"/>
                                  <a:gd name="T28" fmla="*/ 13 w 82"/>
                                  <a:gd name="T29" fmla="*/ 172 h 179"/>
                                  <a:gd name="T30" fmla="*/ 13 w 82"/>
                                  <a:gd name="T31" fmla="*/ 74 h 179"/>
                                  <a:gd name="T32" fmla="*/ 28 w 82"/>
                                  <a:gd name="T33" fmla="*/ 60 h 179"/>
                                  <a:gd name="T34" fmla="*/ 48 w 82"/>
                                  <a:gd name="T35" fmla="*/ 67 h 179"/>
                                  <a:gd name="T36" fmla="*/ 82 w 82"/>
                                  <a:gd name="T37" fmla="*/ 33 h 179"/>
                                  <a:gd name="T38" fmla="*/ 48 w 82"/>
                                  <a:gd name="T39" fmla="*/ 0 h 17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82" h="179">
                                    <a:moveTo>
                                      <a:pt x="48" y="53"/>
                                    </a:moveTo>
                                    <a:lnTo>
                                      <a:pt x="48" y="53"/>
                                    </a:lnTo>
                                    <a:cubicBezTo>
                                      <a:pt x="37" y="53"/>
                                      <a:pt x="28" y="44"/>
                                      <a:pt x="28" y="33"/>
                                    </a:cubicBezTo>
                                    <a:cubicBezTo>
                                      <a:pt x="28" y="22"/>
                                      <a:pt x="37" y="13"/>
                                      <a:pt x="48" y="13"/>
                                    </a:cubicBezTo>
                                    <a:cubicBezTo>
                                      <a:pt x="59" y="13"/>
                                      <a:pt x="68" y="22"/>
                                      <a:pt x="68" y="33"/>
                                    </a:cubicBezTo>
                                    <a:cubicBezTo>
                                      <a:pt x="68" y="44"/>
                                      <a:pt x="59" y="53"/>
                                      <a:pt x="48" y="53"/>
                                    </a:cubicBezTo>
                                    <a:close/>
                                    <a:moveTo>
                                      <a:pt x="48" y="0"/>
                                    </a:moveTo>
                                    <a:lnTo>
                                      <a:pt x="48" y="0"/>
                                    </a:lnTo>
                                    <a:cubicBezTo>
                                      <a:pt x="30" y="0"/>
                                      <a:pt x="14" y="15"/>
                                      <a:pt x="14" y="33"/>
                                    </a:cubicBezTo>
                                    <a:cubicBezTo>
                                      <a:pt x="14" y="39"/>
                                      <a:pt x="16" y="45"/>
                                      <a:pt x="19" y="49"/>
                                    </a:cubicBezTo>
                                    <a:lnTo>
                                      <a:pt x="2" y="67"/>
                                    </a:lnTo>
                                    <a:cubicBezTo>
                                      <a:pt x="0" y="68"/>
                                      <a:pt x="0" y="70"/>
                                      <a:pt x="0" y="72"/>
                                    </a:cubicBezTo>
                                    <a:lnTo>
                                      <a:pt x="0" y="172"/>
                                    </a:lnTo>
                                    <a:cubicBezTo>
                                      <a:pt x="0" y="176"/>
                                      <a:pt x="3" y="179"/>
                                      <a:pt x="6" y="179"/>
                                    </a:cubicBezTo>
                                    <a:cubicBezTo>
                                      <a:pt x="10" y="179"/>
                                      <a:pt x="13" y="176"/>
                                      <a:pt x="13" y="172"/>
                                    </a:cubicBezTo>
                                    <a:lnTo>
                                      <a:pt x="13" y="74"/>
                                    </a:lnTo>
                                    <a:lnTo>
                                      <a:pt x="28" y="60"/>
                                    </a:lnTo>
                                    <a:cubicBezTo>
                                      <a:pt x="33" y="64"/>
                                      <a:pt x="40" y="67"/>
                                      <a:pt x="48" y="67"/>
                                    </a:cubicBezTo>
                                    <a:cubicBezTo>
                                      <a:pt x="66" y="67"/>
                                      <a:pt x="82" y="52"/>
                                      <a:pt x="82" y="33"/>
                                    </a:cubicBezTo>
                                    <a:cubicBezTo>
                                      <a:pt x="82" y="15"/>
                                      <a:pt x="66" y="0"/>
                                      <a:pt x="48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718495797" name="Freeform 1717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199231" y="4980613"/>
                                <a:ext cx="150813" cy="273050"/>
                              </a:xfrm>
                              <a:custGeom>
                                <a:avLst/>
                                <a:gdLst>
                                  <a:gd name="T0" fmla="*/ 125 w 159"/>
                                  <a:gd name="T1" fmla="*/ 54 h 285"/>
                                  <a:gd name="T2" fmla="*/ 125 w 159"/>
                                  <a:gd name="T3" fmla="*/ 54 h 285"/>
                                  <a:gd name="T4" fmla="*/ 105 w 159"/>
                                  <a:gd name="T5" fmla="*/ 34 h 285"/>
                                  <a:gd name="T6" fmla="*/ 125 w 159"/>
                                  <a:gd name="T7" fmla="*/ 13 h 285"/>
                                  <a:gd name="T8" fmla="*/ 145 w 159"/>
                                  <a:gd name="T9" fmla="*/ 34 h 285"/>
                                  <a:gd name="T10" fmla="*/ 125 w 159"/>
                                  <a:gd name="T11" fmla="*/ 54 h 285"/>
                                  <a:gd name="T12" fmla="*/ 125 w 159"/>
                                  <a:gd name="T13" fmla="*/ 0 h 285"/>
                                  <a:gd name="T14" fmla="*/ 125 w 159"/>
                                  <a:gd name="T15" fmla="*/ 0 h 285"/>
                                  <a:gd name="T16" fmla="*/ 92 w 159"/>
                                  <a:gd name="T17" fmla="*/ 34 h 285"/>
                                  <a:gd name="T18" fmla="*/ 97 w 159"/>
                                  <a:gd name="T19" fmla="*/ 51 h 285"/>
                                  <a:gd name="T20" fmla="*/ 2 w 159"/>
                                  <a:gd name="T21" fmla="*/ 144 h 285"/>
                                  <a:gd name="T22" fmla="*/ 0 w 159"/>
                                  <a:gd name="T23" fmla="*/ 148 h 285"/>
                                  <a:gd name="T24" fmla="*/ 0 w 159"/>
                                  <a:gd name="T25" fmla="*/ 278 h 285"/>
                                  <a:gd name="T26" fmla="*/ 6 w 159"/>
                                  <a:gd name="T27" fmla="*/ 285 h 285"/>
                                  <a:gd name="T28" fmla="*/ 13 w 159"/>
                                  <a:gd name="T29" fmla="*/ 278 h 285"/>
                                  <a:gd name="T30" fmla="*/ 13 w 159"/>
                                  <a:gd name="T31" fmla="*/ 151 h 285"/>
                                  <a:gd name="T32" fmla="*/ 106 w 159"/>
                                  <a:gd name="T33" fmla="*/ 61 h 285"/>
                                  <a:gd name="T34" fmla="*/ 125 w 159"/>
                                  <a:gd name="T35" fmla="*/ 67 h 285"/>
                                  <a:gd name="T36" fmla="*/ 159 w 159"/>
                                  <a:gd name="T37" fmla="*/ 34 h 285"/>
                                  <a:gd name="T38" fmla="*/ 125 w 159"/>
                                  <a:gd name="T39" fmla="*/ 0 h 2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159" h="285">
                                    <a:moveTo>
                                      <a:pt x="125" y="54"/>
                                    </a:moveTo>
                                    <a:lnTo>
                                      <a:pt x="125" y="54"/>
                                    </a:lnTo>
                                    <a:cubicBezTo>
                                      <a:pt x="114" y="54"/>
                                      <a:pt x="105" y="45"/>
                                      <a:pt x="105" y="34"/>
                                    </a:cubicBezTo>
                                    <a:cubicBezTo>
                                      <a:pt x="105" y="23"/>
                                      <a:pt x="114" y="13"/>
                                      <a:pt x="125" y="13"/>
                                    </a:cubicBezTo>
                                    <a:cubicBezTo>
                                      <a:pt x="136" y="13"/>
                                      <a:pt x="145" y="23"/>
                                      <a:pt x="145" y="34"/>
                                    </a:cubicBezTo>
                                    <a:cubicBezTo>
                                      <a:pt x="145" y="45"/>
                                      <a:pt x="136" y="54"/>
                                      <a:pt x="125" y="54"/>
                                    </a:cubicBezTo>
                                    <a:close/>
                                    <a:moveTo>
                                      <a:pt x="125" y="0"/>
                                    </a:moveTo>
                                    <a:lnTo>
                                      <a:pt x="125" y="0"/>
                                    </a:lnTo>
                                    <a:cubicBezTo>
                                      <a:pt x="107" y="0"/>
                                      <a:pt x="92" y="15"/>
                                      <a:pt x="92" y="34"/>
                                    </a:cubicBezTo>
                                    <a:cubicBezTo>
                                      <a:pt x="92" y="40"/>
                                      <a:pt x="94" y="46"/>
                                      <a:pt x="97" y="51"/>
                                    </a:cubicBezTo>
                                    <a:lnTo>
                                      <a:pt x="2" y="144"/>
                                    </a:lnTo>
                                    <a:cubicBezTo>
                                      <a:pt x="0" y="145"/>
                                      <a:pt x="0" y="146"/>
                                      <a:pt x="0" y="148"/>
                                    </a:cubicBezTo>
                                    <a:lnTo>
                                      <a:pt x="0" y="278"/>
                                    </a:lnTo>
                                    <a:cubicBezTo>
                                      <a:pt x="0" y="282"/>
                                      <a:pt x="3" y="285"/>
                                      <a:pt x="6" y="285"/>
                                    </a:cubicBezTo>
                                    <a:cubicBezTo>
                                      <a:pt x="10" y="285"/>
                                      <a:pt x="13" y="282"/>
                                      <a:pt x="13" y="278"/>
                                    </a:cubicBezTo>
                                    <a:lnTo>
                                      <a:pt x="13" y="151"/>
                                    </a:lnTo>
                                    <a:lnTo>
                                      <a:pt x="106" y="61"/>
                                    </a:lnTo>
                                    <a:cubicBezTo>
                                      <a:pt x="111" y="65"/>
                                      <a:pt x="118" y="67"/>
                                      <a:pt x="125" y="67"/>
                                    </a:cubicBezTo>
                                    <a:cubicBezTo>
                                      <a:pt x="144" y="67"/>
                                      <a:pt x="159" y="52"/>
                                      <a:pt x="159" y="34"/>
                                    </a:cubicBezTo>
                                    <a:cubicBezTo>
                                      <a:pt x="159" y="15"/>
                                      <a:pt x="144" y="0"/>
                                      <a:pt x="125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817510511" name="Freeform 1718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42068" y="4888538"/>
                                <a:ext cx="236538" cy="257175"/>
                              </a:xfrm>
                              <a:custGeom>
                                <a:avLst/>
                                <a:gdLst>
                                  <a:gd name="T0" fmla="*/ 34 w 246"/>
                                  <a:gd name="T1" fmla="*/ 256 h 269"/>
                                  <a:gd name="T2" fmla="*/ 34 w 246"/>
                                  <a:gd name="T3" fmla="*/ 256 h 269"/>
                                  <a:gd name="T4" fmla="*/ 14 w 246"/>
                                  <a:gd name="T5" fmla="*/ 236 h 269"/>
                                  <a:gd name="T6" fmla="*/ 34 w 246"/>
                                  <a:gd name="T7" fmla="*/ 215 h 269"/>
                                  <a:gd name="T8" fmla="*/ 54 w 246"/>
                                  <a:gd name="T9" fmla="*/ 236 h 269"/>
                                  <a:gd name="T10" fmla="*/ 34 w 246"/>
                                  <a:gd name="T11" fmla="*/ 256 h 269"/>
                                  <a:gd name="T12" fmla="*/ 21 w 246"/>
                                  <a:gd name="T13" fmla="*/ 115 h 269"/>
                                  <a:gd name="T14" fmla="*/ 21 w 246"/>
                                  <a:gd name="T15" fmla="*/ 115 h 269"/>
                                  <a:gd name="T16" fmla="*/ 41 w 246"/>
                                  <a:gd name="T17" fmla="*/ 95 h 269"/>
                                  <a:gd name="T18" fmla="*/ 62 w 246"/>
                                  <a:gd name="T19" fmla="*/ 115 h 269"/>
                                  <a:gd name="T20" fmla="*/ 41 w 246"/>
                                  <a:gd name="T21" fmla="*/ 135 h 269"/>
                                  <a:gd name="T22" fmla="*/ 21 w 246"/>
                                  <a:gd name="T23" fmla="*/ 115 h 269"/>
                                  <a:gd name="T24" fmla="*/ 233 w 246"/>
                                  <a:gd name="T25" fmla="*/ 68 h 269"/>
                                  <a:gd name="T26" fmla="*/ 233 w 246"/>
                                  <a:gd name="T27" fmla="*/ 68 h 269"/>
                                  <a:gd name="T28" fmla="*/ 213 w 246"/>
                                  <a:gd name="T29" fmla="*/ 88 h 269"/>
                                  <a:gd name="T30" fmla="*/ 192 w 246"/>
                                  <a:gd name="T31" fmla="*/ 68 h 269"/>
                                  <a:gd name="T32" fmla="*/ 213 w 246"/>
                                  <a:gd name="T33" fmla="*/ 48 h 269"/>
                                  <a:gd name="T34" fmla="*/ 233 w 246"/>
                                  <a:gd name="T35" fmla="*/ 68 h 269"/>
                                  <a:gd name="T36" fmla="*/ 104 w 246"/>
                                  <a:gd name="T37" fmla="*/ 173 h 269"/>
                                  <a:gd name="T38" fmla="*/ 104 w 246"/>
                                  <a:gd name="T39" fmla="*/ 173 h 269"/>
                                  <a:gd name="T40" fmla="*/ 106 w 246"/>
                                  <a:gd name="T41" fmla="*/ 168 h 269"/>
                                  <a:gd name="T42" fmla="*/ 104 w 246"/>
                                  <a:gd name="T43" fmla="*/ 163 h 269"/>
                                  <a:gd name="T44" fmla="*/ 71 w 246"/>
                                  <a:gd name="T45" fmla="*/ 131 h 269"/>
                                  <a:gd name="T46" fmla="*/ 75 w 246"/>
                                  <a:gd name="T47" fmla="*/ 115 h 269"/>
                                  <a:gd name="T48" fmla="*/ 70 w 246"/>
                                  <a:gd name="T49" fmla="*/ 97 h 269"/>
                                  <a:gd name="T50" fmla="*/ 152 w 246"/>
                                  <a:gd name="T51" fmla="*/ 17 h 269"/>
                                  <a:gd name="T52" fmla="*/ 186 w 246"/>
                                  <a:gd name="T53" fmla="*/ 48 h 269"/>
                                  <a:gd name="T54" fmla="*/ 179 w 246"/>
                                  <a:gd name="T55" fmla="*/ 68 h 269"/>
                                  <a:gd name="T56" fmla="*/ 213 w 246"/>
                                  <a:gd name="T57" fmla="*/ 102 h 269"/>
                                  <a:gd name="T58" fmla="*/ 246 w 246"/>
                                  <a:gd name="T59" fmla="*/ 68 h 269"/>
                                  <a:gd name="T60" fmla="*/ 213 w 246"/>
                                  <a:gd name="T61" fmla="*/ 35 h 269"/>
                                  <a:gd name="T62" fmla="*/ 196 w 246"/>
                                  <a:gd name="T63" fmla="*/ 39 h 269"/>
                                  <a:gd name="T64" fmla="*/ 156 w 246"/>
                                  <a:gd name="T65" fmla="*/ 3 h 269"/>
                                  <a:gd name="T66" fmla="*/ 147 w 246"/>
                                  <a:gd name="T67" fmla="*/ 3 h 269"/>
                                  <a:gd name="T68" fmla="*/ 60 w 246"/>
                                  <a:gd name="T69" fmla="*/ 87 h 269"/>
                                  <a:gd name="T70" fmla="*/ 41 w 246"/>
                                  <a:gd name="T71" fmla="*/ 82 h 269"/>
                                  <a:gd name="T72" fmla="*/ 8 w 246"/>
                                  <a:gd name="T73" fmla="*/ 115 h 269"/>
                                  <a:gd name="T74" fmla="*/ 41 w 246"/>
                                  <a:gd name="T75" fmla="*/ 149 h 269"/>
                                  <a:gd name="T76" fmla="*/ 62 w 246"/>
                                  <a:gd name="T77" fmla="*/ 141 h 269"/>
                                  <a:gd name="T78" fmla="*/ 90 w 246"/>
                                  <a:gd name="T79" fmla="*/ 168 h 269"/>
                                  <a:gd name="T80" fmla="*/ 50 w 246"/>
                                  <a:gd name="T81" fmla="*/ 207 h 269"/>
                                  <a:gd name="T82" fmla="*/ 34 w 246"/>
                                  <a:gd name="T83" fmla="*/ 202 h 269"/>
                                  <a:gd name="T84" fmla="*/ 0 w 246"/>
                                  <a:gd name="T85" fmla="*/ 236 h 269"/>
                                  <a:gd name="T86" fmla="*/ 34 w 246"/>
                                  <a:gd name="T87" fmla="*/ 269 h 269"/>
                                  <a:gd name="T88" fmla="*/ 67 w 246"/>
                                  <a:gd name="T89" fmla="*/ 236 h 269"/>
                                  <a:gd name="T90" fmla="*/ 60 w 246"/>
                                  <a:gd name="T91" fmla="*/ 215 h 269"/>
                                  <a:gd name="T92" fmla="*/ 104 w 246"/>
                                  <a:gd name="T93" fmla="*/ 173 h 2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</a:cxnLst>
                                <a:rect l="0" t="0" r="r" b="b"/>
                                <a:pathLst>
                                  <a:path w="246" h="269">
                                    <a:moveTo>
                                      <a:pt x="34" y="256"/>
                                    </a:moveTo>
                                    <a:lnTo>
                                      <a:pt x="34" y="256"/>
                                    </a:lnTo>
                                    <a:cubicBezTo>
                                      <a:pt x="23" y="256"/>
                                      <a:pt x="14" y="247"/>
                                      <a:pt x="14" y="236"/>
                                    </a:cubicBezTo>
                                    <a:cubicBezTo>
                                      <a:pt x="14" y="224"/>
                                      <a:pt x="23" y="215"/>
                                      <a:pt x="34" y="215"/>
                                    </a:cubicBezTo>
                                    <a:cubicBezTo>
                                      <a:pt x="45" y="215"/>
                                      <a:pt x="54" y="224"/>
                                      <a:pt x="54" y="236"/>
                                    </a:cubicBezTo>
                                    <a:cubicBezTo>
                                      <a:pt x="54" y="247"/>
                                      <a:pt x="45" y="256"/>
                                      <a:pt x="34" y="256"/>
                                    </a:cubicBezTo>
                                    <a:close/>
                                    <a:moveTo>
                                      <a:pt x="21" y="115"/>
                                    </a:moveTo>
                                    <a:lnTo>
                                      <a:pt x="21" y="115"/>
                                    </a:lnTo>
                                    <a:cubicBezTo>
                                      <a:pt x="21" y="104"/>
                                      <a:pt x="30" y="95"/>
                                      <a:pt x="41" y="95"/>
                                    </a:cubicBezTo>
                                    <a:cubicBezTo>
                                      <a:pt x="52" y="95"/>
                                      <a:pt x="62" y="104"/>
                                      <a:pt x="62" y="115"/>
                                    </a:cubicBezTo>
                                    <a:cubicBezTo>
                                      <a:pt x="62" y="126"/>
                                      <a:pt x="52" y="135"/>
                                      <a:pt x="41" y="135"/>
                                    </a:cubicBezTo>
                                    <a:cubicBezTo>
                                      <a:pt x="30" y="135"/>
                                      <a:pt x="21" y="126"/>
                                      <a:pt x="21" y="115"/>
                                    </a:cubicBezTo>
                                    <a:close/>
                                    <a:moveTo>
                                      <a:pt x="233" y="68"/>
                                    </a:moveTo>
                                    <a:lnTo>
                                      <a:pt x="233" y="68"/>
                                    </a:lnTo>
                                    <a:cubicBezTo>
                                      <a:pt x="233" y="79"/>
                                      <a:pt x="224" y="88"/>
                                      <a:pt x="213" y="88"/>
                                    </a:cubicBezTo>
                                    <a:cubicBezTo>
                                      <a:pt x="201" y="88"/>
                                      <a:pt x="192" y="79"/>
                                      <a:pt x="192" y="68"/>
                                    </a:cubicBezTo>
                                    <a:cubicBezTo>
                                      <a:pt x="192" y="57"/>
                                      <a:pt x="201" y="48"/>
                                      <a:pt x="213" y="48"/>
                                    </a:cubicBezTo>
                                    <a:cubicBezTo>
                                      <a:pt x="224" y="48"/>
                                      <a:pt x="233" y="57"/>
                                      <a:pt x="233" y="68"/>
                                    </a:cubicBezTo>
                                    <a:close/>
                                    <a:moveTo>
                                      <a:pt x="104" y="173"/>
                                    </a:moveTo>
                                    <a:lnTo>
                                      <a:pt x="104" y="173"/>
                                    </a:lnTo>
                                    <a:cubicBezTo>
                                      <a:pt x="105" y="171"/>
                                      <a:pt x="106" y="170"/>
                                      <a:pt x="106" y="168"/>
                                    </a:cubicBezTo>
                                    <a:cubicBezTo>
                                      <a:pt x="106" y="166"/>
                                      <a:pt x="105" y="164"/>
                                      <a:pt x="104" y="163"/>
                                    </a:cubicBezTo>
                                    <a:lnTo>
                                      <a:pt x="71" y="131"/>
                                    </a:lnTo>
                                    <a:cubicBezTo>
                                      <a:pt x="73" y="126"/>
                                      <a:pt x="75" y="121"/>
                                      <a:pt x="75" y="115"/>
                                    </a:cubicBezTo>
                                    <a:cubicBezTo>
                                      <a:pt x="75" y="108"/>
                                      <a:pt x="73" y="102"/>
                                      <a:pt x="70" y="97"/>
                                    </a:cubicBezTo>
                                    <a:lnTo>
                                      <a:pt x="152" y="17"/>
                                    </a:lnTo>
                                    <a:lnTo>
                                      <a:pt x="186" y="48"/>
                                    </a:lnTo>
                                    <a:cubicBezTo>
                                      <a:pt x="182" y="54"/>
                                      <a:pt x="179" y="61"/>
                                      <a:pt x="179" y="68"/>
                                    </a:cubicBezTo>
                                    <a:cubicBezTo>
                                      <a:pt x="179" y="87"/>
                                      <a:pt x="194" y="102"/>
                                      <a:pt x="213" y="102"/>
                                    </a:cubicBezTo>
                                    <a:cubicBezTo>
                                      <a:pt x="231" y="102"/>
                                      <a:pt x="246" y="87"/>
                                      <a:pt x="246" y="68"/>
                                    </a:cubicBezTo>
                                    <a:cubicBezTo>
                                      <a:pt x="246" y="50"/>
                                      <a:pt x="231" y="35"/>
                                      <a:pt x="213" y="35"/>
                                    </a:cubicBezTo>
                                    <a:cubicBezTo>
                                      <a:pt x="206" y="35"/>
                                      <a:pt x="201" y="36"/>
                                      <a:pt x="196" y="39"/>
                                    </a:cubicBezTo>
                                    <a:lnTo>
                                      <a:pt x="156" y="3"/>
                                    </a:lnTo>
                                    <a:cubicBezTo>
                                      <a:pt x="153" y="0"/>
                                      <a:pt x="149" y="0"/>
                                      <a:pt x="147" y="3"/>
                                    </a:cubicBezTo>
                                    <a:lnTo>
                                      <a:pt x="60" y="87"/>
                                    </a:lnTo>
                                    <a:cubicBezTo>
                                      <a:pt x="55" y="84"/>
                                      <a:pt x="48" y="82"/>
                                      <a:pt x="41" y="82"/>
                                    </a:cubicBezTo>
                                    <a:cubicBezTo>
                                      <a:pt x="23" y="82"/>
                                      <a:pt x="8" y="97"/>
                                      <a:pt x="8" y="115"/>
                                    </a:cubicBezTo>
                                    <a:cubicBezTo>
                                      <a:pt x="8" y="134"/>
                                      <a:pt x="23" y="149"/>
                                      <a:pt x="41" y="149"/>
                                    </a:cubicBezTo>
                                    <a:cubicBezTo>
                                      <a:pt x="49" y="149"/>
                                      <a:pt x="56" y="146"/>
                                      <a:pt x="62" y="141"/>
                                    </a:cubicBezTo>
                                    <a:lnTo>
                                      <a:pt x="90" y="168"/>
                                    </a:lnTo>
                                    <a:lnTo>
                                      <a:pt x="50" y="207"/>
                                    </a:lnTo>
                                    <a:cubicBezTo>
                                      <a:pt x="45" y="204"/>
                                      <a:pt x="40" y="202"/>
                                      <a:pt x="34" y="202"/>
                                    </a:cubicBezTo>
                                    <a:cubicBezTo>
                                      <a:pt x="15" y="202"/>
                                      <a:pt x="0" y="217"/>
                                      <a:pt x="0" y="236"/>
                                    </a:cubicBezTo>
                                    <a:cubicBezTo>
                                      <a:pt x="0" y="254"/>
                                      <a:pt x="15" y="269"/>
                                      <a:pt x="34" y="269"/>
                                    </a:cubicBezTo>
                                    <a:cubicBezTo>
                                      <a:pt x="52" y="269"/>
                                      <a:pt x="67" y="254"/>
                                      <a:pt x="67" y="236"/>
                                    </a:cubicBezTo>
                                    <a:cubicBezTo>
                                      <a:pt x="67" y="228"/>
                                      <a:pt x="65" y="221"/>
                                      <a:pt x="60" y="215"/>
                                    </a:cubicBezTo>
                                    <a:lnTo>
                                      <a:pt x="104" y="17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>
                          <wps:cNvPr id="52708028" name="Oval 52708028"/>
                          <wps:cNvSpPr/>
                          <wps:spPr bwMode="gray">
                            <a:xfrm>
                              <a:off x="0" y="4863139"/>
                              <a:ext cx="390524" cy="390524"/>
                            </a:xfrm>
                            <a:prstGeom prst="ellipse">
                              <a:avLst/>
                            </a:prstGeom>
                            <a:noFill/>
                            <a:ln w="25400">
                              <a:solidFill>
                                <a:schemeClr val="accent4"/>
                              </a:solidFill>
                              <a:miter lim="8000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39911705" name="TextBox 202"/>
                        <wps:cNvSpPr txBox="1"/>
                        <wps:spPr bwMode="gray">
                          <a:xfrm>
                            <a:off x="1113301" y="4912190"/>
                            <a:ext cx="3074035" cy="1460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1E6FF4A" w14:textId="77777777" w:rsidR="00704DCE" w:rsidRDefault="00704DCE" w:rsidP="00704DCE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333E48"/>
                                  <w:kern w:val="24"/>
                                  <w:sz w:val="20"/>
                                  <w:szCs w:val="20"/>
                                </w:rPr>
                                <w:t>Institution 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1086580603" name="TextBox 203"/>
                        <wps:cNvSpPr txBox="1"/>
                        <wps:spPr bwMode="gray">
                          <a:xfrm>
                            <a:off x="1113301" y="5081067"/>
                            <a:ext cx="3074035" cy="1168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E745FFB" w14:textId="77777777" w:rsidR="00704DCE" w:rsidRDefault="00704DCE" w:rsidP="00704DCE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Arial" w:cstheme="minorBidi"/>
                                  <w:color w:val="333E48"/>
                                  <w:kern w:val="24"/>
                                  <w:sz w:val="16"/>
                                  <w:szCs w:val="16"/>
                                </w:rPr>
                                <w:t xml:space="preserve">Institution size; relevant specs; always one line </w:t>
                              </w:r>
                              <w:r>
                                <w:rPr>
                                  <w:rFonts w:asciiTheme="minorHAnsi" w:hAnsi="Arial" w:cs="Arial"/>
                                  <w:color w:val="333E48"/>
                                  <w:kern w:val="24"/>
                                  <w:sz w:val="16"/>
                                  <w:szCs w:val="16"/>
                                </w:rPr>
                                <w:t>• City, 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1424889018" name="TextBox 204"/>
                        <wps:cNvSpPr txBox="1"/>
                        <wps:spPr bwMode="gray">
                          <a:xfrm>
                            <a:off x="452496" y="4919810"/>
                            <a:ext cx="492760" cy="2628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D49B877" w14:textId="77777777" w:rsidR="00704DCE" w:rsidRDefault="00704DCE" w:rsidP="00704DCE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A3B2BF" w:themeColor="text1" w:themeTint="66"/>
                                  <w:spacing w:val="10"/>
                                  <w:kern w:val="24"/>
                                  <w:sz w:val="26"/>
                                  <w:szCs w:val="26"/>
                                </w:rPr>
                                <w:t>CASE</w:t>
                              </w: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A3B2BF" w:themeColor="text1" w:themeTint="66"/>
                                  <w:spacing w:val="10"/>
                                  <w:kern w:val="24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="Arial" w:cstheme="minorBidi"/>
                                  <w:color w:val="A3B2BF" w:themeColor="text1" w:themeTint="66"/>
                                  <w:spacing w:val="10"/>
                                  <w:kern w:val="24"/>
                                  <w:sz w:val="14"/>
                                  <w:szCs w:val="14"/>
                                </w:rPr>
                                <w:t>EXAMPLE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576669867" name="Straight Connector 576669867"/>
                        <wps:cNvCnPr/>
                        <wps:spPr bwMode="gray">
                          <a:xfrm>
                            <a:off x="1020691" y="4868006"/>
                            <a:ext cx="0" cy="38079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accent4"/>
                            </a:solidFill>
                            <a:miter lim="800000"/>
                            <a:headEnd type="none"/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FA4C22" id="_x0000_s1053" style="position:absolute;left:0;text-align:left;margin-left:125.7pt;margin-top:783.05pt;width:329.7pt;height:30.7pt;z-index:251658245" coordorigin=",48631" coordsize="41873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">
                <v:group id="Group 772190384" o:spid="_x0000_s1054" style="position:absolute;top:48631;width:3905;height:3905" coordorigin=",48631" coordsize="3905,3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">
                  <v:group id="Group 1545819770" o:spid="_x0000_s1055" style="position:absolute;left:420;top:48885;width:3080;height:3651" coordorigin="420,48885" coordsize="3079,3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">
                    <v:shape id="Freeform 1715" o:spid="_x0000_s1056" style="position:absolute;left:1135;top:49599;width:1111;height:2620;visibility:visible;mso-wrap-style:square;v-text-anchor:top" coordsize="116,274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" path="m33,260r,c22,260,13,251,13,240v,-11,9,-20,20,-20c44,220,53,229,53,240v,11,-9,20,-20,20xm42,33r,c42,22,51,13,62,13v12,,21,9,21,20c83,39,80,45,76,48v-1,,-1,,-1,1c75,49,75,49,75,49v-3,3,-8,4,-13,4c51,53,42,44,42,33xm40,207r,l40,164,114,88v2,-2,2,-6,,-9l89,53v4,-5,7,-12,7,-20c96,15,81,,62,,44,,29,15,29,33v,19,15,34,33,34c68,67,74,65,79,62r21,22l28,157v-1,1,-1,3,-1,5l27,207c11,211,,224,,240v,19,15,34,33,34c52,274,67,259,67,240,67,224,55,211,40,207xe" filled="f" stroked="f" strokeweight="0">
                      <v:path arrowok="t" o:connecttype="custom" o:connectlocs="31613,248554;31613,248554;12454,229435;31613,210315;50773,229435;31613,248554;40235,31547;40235,31547;59394,12428;79512,31547;72806,45887;71848,46843;71848,46843;59394,50667;40235,31547;38319,197887;38319,197887;38319,156780;109209,84126;109209,75522;85260,50667;91966,31547;59394,0;27781,31547;59394,64051;75680,59271;95797,80302;26823,150089;25865,154868;25865,197887;0,229435;31613,261938;64184,229435;38319,197887" o:connectangles="0,0,0,0,0,0,0,0,0,0,0,0,0,0,0,0,0,0,0,0,0,0,0,0,0,0,0,0,0,0,0,0,0,0"/>
                      <o:lock v:ext="edit" verticies="t"/>
                    </v:shape>
                    <v:shape id="Freeform 1716" o:spid="_x0000_s1057" style="position:absolute;left:2611;top:50711;width:794;height:1714;visibility:visible;mso-wrap-style:square;v-text-anchor:top" coordsize="82,179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" path="m48,53r,c37,53,28,44,28,33,28,22,37,13,48,13v11,,20,9,20,20c68,44,59,53,48,53xm48,r,c30,,14,15,14,33v,6,2,12,5,16l2,67c,68,,70,,72l,172v,4,3,7,6,7c10,179,13,176,13,172r,-98l28,60v5,4,12,7,20,7c66,67,82,52,82,33,82,15,66,,48,xe" filled="f" stroked="f" strokeweight="0">
                      <v:path arrowok="t" o:connecttype="custom" o:connectlocs="46463,50765;46463,50765;27104,31608;46463,12452;65823,31608;46463,50765;46463,0;46463,0;13552,31608;18392,46933;1936,64174;0,68963;0,164745;5808,171450;12584,164745;12584,70879;27104,57469;46463,64174;79375,31608;46463,0" o:connectangles="0,0,0,0,0,0,0,0,0,0,0,0,0,0,0,0,0,0,0,0"/>
                      <o:lock v:ext="edit" verticies="t"/>
                    </v:shape>
                    <v:shape id="Freeform 1717" o:spid="_x0000_s1058" style="position:absolute;left:1992;top:49806;width:1508;height:2730;visibility:visible;mso-wrap-style:square;v-text-anchor:top" coordsize="159,285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" path="m125,54r,c114,54,105,45,105,34v,-11,9,-21,20,-21c136,13,145,23,145,34v,11,-9,20,-20,20xm125,r,c107,,92,15,92,34v,6,2,12,5,17l2,144c,145,,146,,148l,278v,4,3,7,6,7c10,285,13,282,13,278r,-127l106,61v5,4,12,6,19,6c144,67,159,52,159,34,159,15,144,,125,xe" filled="f" stroked="f" strokeweight="0">
                      <v:path arrowok="t" o:connecttype="custom" o:connectlocs="118564,51736;118564,51736;99593,32574;118564,12455;137534,32574;118564,51736;118564,0;118564,0;87263,32574;92005,48862;1897,137962;0,141794;0,266344;5691,273050;12331,266344;12331,144669;100542,58442;118564,64191;150813,32574;118564,0" o:connectangles="0,0,0,0,0,0,0,0,0,0,0,0,0,0,0,0,0,0,0,0"/>
                      <o:lock v:ext="edit" verticies="t"/>
                    </v:shape>
                    <v:shape id="Freeform 1718" o:spid="_x0000_s1059" style="position:absolute;left:420;top:48885;width:2366;height:2572;visibility:visible;mso-wrap-style:square;v-text-anchor:top" coordsize="246,269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" path="m34,256r,c23,256,14,247,14,236v,-12,9,-21,20,-21c45,215,54,224,54,236v,11,-9,20,-20,20xm21,115r,c21,104,30,95,41,95v11,,21,9,21,20c62,126,52,135,41,135v-11,,-20,-9,-20,-20xm233,68r,c233,79,224,88,213,88v-12,,-21,-9,-21,-20c192,57,201,48,213,48v11,,20,9,20,20xm104,173r,c105,171,106,170,106,168v,-2,-1,-4,-2,-5l71,131v2,-5,4,-10,4,-16c75,108,73,102,70,97l152,17r34,31c182,54,179,61,179,68v,19,15,34,34,34c231,102,246,87,246,68,246,50,231,35,213,35v-7,,-12,1,-17,4l156,3c153,,149,,147,3l60,87c55,84,48,82,41,82,23,82,8,97,8,115v,19,15,34,33,34c49,149,56,146,62,141r28,27l50,207v-5,-3,-10,-5,-16,-5c15,202,,217,,236v,18,15,33,34,33c52,269,67,254,67,236v,-8,-2,-15,-7,-21l104,173xe" filled="f" stroked="f" strokeweight="0">
                      <v:path arrowok="t" o:connecttype="custom" o:connectlocs="32692,244746;32692,244746;13462,225626;32692,205549;51923,225626;32692,244746;20192,109945;20192,109945;39423,90824;59615,109945;39423,129066;20192,109945;224038,65011;224038,65011;204807,84132;184615,65011;204807,45890;224038,65011;100000,165395;100000,165395;101923,160615;100000,155835;68269,125241;72115,109945;67308,92736;146154,16253;178846,45890;172115,65011;204807,97516;236538,65011;204807,33461;188461,37286;150000,2868;141346,2868;57692,83176;39423,78395;7692,109945;39423,142450;59615,134802;86538,160615;48077,197900;32692,193120;0,225626;32692,257175;64423,225626;57692,205549;100000,165395" o:connectangles="0,0,0,0,0,0,0,0,0,0,0,0,0,0,0,0,0,0,0,0,0,0,0,0,0,0,0,0,0,0,0,0,0,0,0,0,0,0,0,0,0,0,0,0,0,0,0"/>
                      <o:lock v:ext="edit" verticies="t"/>
                    </v:shape>
                  </v:group>
                  <v:oval id="Oval 52708028" o:spid="_x0000_s1060" style="position:absolute;top:48631;width:3905;height:3905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" filled="f" strokecolor="#445460 [3207]" strokeweight="2pt">
                    <v:stroke joinstyle="miter"/>
                  </v:oval>
                </v:group>
                <v:shape id="TextBox 202" o:spid="_x0000_s1061" type="#_x0000_t202" style="position:absolute;left:11133;top:49121;width:30740;height:1461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71E6FF4A" w14:textId="77777777" w:rsidR="00704DCE" w:rsidRDefault="00704DCE" w:rsidP="00704DCE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333E48"/>
                            <w:kern w:val="24"/>
                            <w:sz w:val="20"/>
                            <w:szCs w:val="20"/>
                          </w:rPr>
                          <w:t>Institution Name</w:t>
                        </w:r>
                      </w:p>
                    </w:txbxContent>
                  </v:textbox>
                </v:shape>
                <v:shape id="TextBox 203" o:spid="_x0000_s1062" type="#_x0000_t202" style="position:absolute;left:11133;top:50810;width:30740;height:116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" filled="f" stroked="f">
                  <v:textbox style="mso-fit-shape-to-text:t" inset="0,0,0,0">
                    <w:txbxContent>
                      <w:p w14:paraId="3E745FFB" w14:textId="77777777" w:rsidR="00704DCE" w:rsidRDefault="00704DCE" w:rsidP="00704DCE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Arial" w:cstheme="minorBidi"/>
                            <w:color w:val="333E48"/>
                            <w:kern w:val="24"/>
                            <w:sz w:val="16"/>
                            <w:szCs w:val="16"/>
                          </w:rPr>
                          <w:t xml:space="preserve">Institution size; relevant specs; always one line </w:t>
                        </w:r>
                        <w:r>
                          <w:rPr>
                            <w:rFonts w:asciiTheme="minorHAnsi" w:hAnsi="Arial" w:cs="Arial"/>
                            <w:color w:val="333E48"/>
                            <w:kern w:val="24"/>
                            <w:sz w:val="16"/>
                            <w:szCs w:val="16"/>
                          </w:rPr>
                          <w:t>• City, ST</w:t>
                        </w:r>
                      </w:p>
                    </w:txbxContent>
                  </v:textbox>
                </v:shape>
                <v:shape id="TextBox 204" o:spid="_x0000_s1063" type="#_x0000_t202" style="position:absolute;left:4524;top:49198;width:4928;height:262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" filled="f" stroked="f">
                  <v:textbox style="mso-fit-shape-to-text:t" inset="0,0,0,0">
                    <w:txbxContent>
                      <w:p w14:paraId="4D49B877" w14:textId="77777777" w:rsidR="00704DCE" w:rsidRDefault="00704DCE" w:rsidP="00704DCE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A3B2BF" w:themeColor="text1" w:themeTint="66"/>
                            <w:spacing w:val="10"/>
                            <w:kern w:val="24"/>
                            <w:sz w:val="26"/>
                            <w:szCs w:val="26"/>
                          </w:rPr>
                          <w:t>CASE</w:t>
                        </w: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A3B2BF" w:themeColor="text1" w:themeTint="66"/>
                            <w:spacing w:val="10"/>
                            <w:kern w:val="24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Theme="minorHAnsi" w:hAnsi="Arial" w:cstheme="minorBidi"/>
                            <w:color w:val="A3B2BF" w:themeColor="text1" w:themeTint="66"/>
                            <w:spacing w:val="10"/>
                            <w:kern w:val="24"/>
                            <w:sz w:val="14"/>
                            <w:szCs w:val="14"/>
                          </w:rPr>
                          <w:t>EXAMPLE</w:t>
                        </w:r>
                      </w:p>
                    </w:txbxContent>
                  </v:textbox>
                </v:shape>
                <v:line id="Straight Connector 576669867" o:spid="_x0000_s1064" style="position:absolute;visibility:visible;mso-wrap-style:square" from="10206,48680" to="10206,52487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" strokecolor="#445460 [3207]" strokeweight=".5pt">
                  <v:stroke joinstyle="miter"/>
                </v:line>
              </v:group>
            </w:pict>
          </mc:Fallback>
        </mc:AlternateContent>
      </w:r>
      <w:r w:rsidR="009032B9" w:rsidRPr="009032B9">
        <w:t xml:space="preserve">While both a </w:t>
      </w:r>
      <w:proofErr w:type="spellStart"/>
      <w:r w:rsidR="009032B9" w:rsidRPr="009032B9">
        <w:t>ToC</w:t>
      </w:r>
      <w:proofErr w:type="spellEnd"/>
      <w:r w:rsidR="009032B9" w:rsidRPr="009032B9">
        <w:t xml:space="preserve"> and a </w:t>
      </w:r>
      <w:r w:rsidR="009032B9">
        <w:t>l</w:t>
      </w:r>
      <w:r w:rsidR="009032B9" w:rsidRPr="009032B9">
        <w:t xml:space="preserve">ogic </w:t>
      </w:r>
      <w:r w:rsidR="009032B9">
        <w:t>m</w:t>
      </w:r>
      <w:r w:rsidR="009032B9" w:rsidRPr="009032B9">
        <w:t>odel are valuable tools for program design and evaluation, they serve distinct purposes and function differently</w:t>
      </w:r>
      <w:r w:rsidR="009032B9">
        <w:t>.</w:t>
      </w:r>
    </w:p>
    <w:p w14:paraId="32162490" w14:textId="77777777" w:rsidR="00416FD5" w:rsidRDefault="00416FD5" w:rsidP="00416FD5">
      <w:pPr>
        <w:pStyle w:val="ABSectionText"/>
        <w:ind w:left="720"/>
      </w:pPr>
    </w:p>
    <w:tbl>
      <w:tblPr>
        <w:tblStyle w:val="ListTable6Colorful-Accent3"/>
        <w:tblW w:w="9630" w:type="dxa"/>
        <w:tblInd w:w="720" w:type="dxa"/>
        <w:tblLook w:val="04A0" w:firstRow="1" w:lastRow="0" w:firstColumn="1" w:lastColumn="0" w:noHBand="0" w:noVBand="1"/>
      </w:tblPr>
      <w:tblGrid>
        <w:gridCol w:w="3238"/>
        <w:gridCol w:w="3238"/>
        <w:gridCol w:w="3154"/>
      </w:tblGrid>
      <w:tr w:rsidR="005867BD" w14:paraId="15B92C37" w14:textId="77777777" w:rsidTr="00FD7E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</w:tcPr>
          <w:p w14:paraId="01E6EF1C" w14:textId="42100A28" w:rsidR="005867BD" w:rsidRDefault="005867BD" w:rsidP="003935D7">
            <w:pPr>
              <w:pStyle w:val="ABTableColumnHeader"/>
            </w:pPr>
            <w:r>
              <w:t>Feature</w:t>
            </w:r>
          </w:p>
        </w:tc>
        <w:tc>
          <w:tcPr>
            <w:tcW w:w="3238" w:type="dxa"/>
          </w:tcPr>
          <w:p w14:paraId="136FB8A7" w14:textId="35A905CC" w:rsidR="005867BD" w:rsidRDefault="005867BD" w:rsidP="003935D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Theory of change</w:t>
            </w:r>
          </w:p>
        </w:tc>
        <w:tc>
          <w:tcPr>
            <w:tcW w:w="3154" w:type="dxa"/>
          </w:tcPr>
          <w:p w14:paraId="400B89FB" w14:textId="66C46828" w:rsidR="005867BD" w:rsidRDefault="00E649C6" w:rsidP="003935D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Logic model</w:t>
            </w:r>
          </w:p>
        </w:tc>
      </w:tr>
      <w:tr w:rsidR="007B208C" w14:paraId="00E8F67C" w14:textId="77777777" w:rsidTr="00FD7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</w:tcPr>
          <w:p w14:paraId="7BE1FF23" w14:textId="01408B81" w:rsidR="007B208C" w:rsidRPr="008E4E6D" w:rsidRDefault="007B208C" w:rsidP="007B208C">
            <w:pPr>
              <w:pStyle w:val="ABTableRow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Purpose</w:t>
            </w:r>
          </w:p>
        </w:tc>
        <w:tc>
          <w:tcPr>
            <w:tcW w:w="3238" w:type="dxa"/>
          </w:tcPr>
          <w:p w14:paraId="2805D4A8" w14:textId="0D84E921" w:rsidR="007B208C" w:rsidRDefault="007B208C" w:rsidP="007B208C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Explains </w:t>
            </w:r>
            <w:r w:rsidRPr="3E9D7BF0">
              <w:rPr>
                <w:i/>
                <w:iCs/>
              </w:rPr>
              <w:t>why</w:t>
            </w:r>
            <w:r>
              <w:t xml:space="preserve"> and </w:t>
            </w:r>
            <w:r w:rsidRPr="3E9D7BF0">
              <w:rPr>
                <w:i/>
                <w:iCs/>
              </w:rPr>
              <w:t xml:space="preserve">how </w:t>
            </w:r>
            <w:r>
              <w:t>a strategy is expected to lead to long-term impact</w:t>
            </w:r>
          </w:p>
        </w:tc>
        <w:tc>
          <w:tcPr>
            <w:tcW w:w="3154" w:type="dxa"/>
          </w:tcPr>
          <w:p w14:paraId="02BBFD16" w14:textId="3884B9BC" w:rsidR="007B208C" w:rsidRDefault="007B208C" w:rsidP="007B208C">
            <w:pPr>
              <w:pStyle w:val="ABGraphicTable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Shows</w:t>
            </w:r>
            <w:r w:rsidRPr="3E9D7BF0">
              <w:rPr>
                <w:i/>
                <w:iCs/>
              </w:rPr>
              <w:t xml:space="preserve"> what</w:t>
            </w:r>
            <w:r>
              <w:t xml:space="preserve"> a program does and the </w:t>
            </w:r>
            <w:r w:rsidRPr="3E9D7BF0">
              <w:rPr>
                <w:i/>
                <w:iCs/>
              </w:rPr>
              <w:t>sequence</w:t>
            </w:r>
            <w:r>
              <w:t xml:space="preserve"> of activities to outcomes</w:t>
            </w:r>
          </w:p>
        </w:tc>
      </w:tr>
      <w:tr w:rsidR="007B208C" w14:paraId="2C533A59" w14:textId="77777777" w:rsidTr="00FD7E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</w:tcPr>
          <w:p w14:paraId="04449D17" w14:textId="6B5BA9AA" w:rsidR="007B208C" w:rsidRPr="008E4E6D" w:rsidRDefault="007B208C" w:rsidP="007B208C">
            <w:pPr>
              <w:pStyle w:val="ABTableRow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Scope</w:t>
            </w:r>
          </w:p>
        </w:tc>
        <w:tc>
          <w:tcPr>
            <w:tcW w:w="3238" w:type="dxa"/>
          </w:tcPr>
          <w:p w14:paraId="574B1BA5" w14:textId="55CC38B7" w:rsidR="007B208C" w:rsidRDefault="007B208C" w:rsidP="007B208C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Broad, strategic, and often system-level</w:t>
            </w:r>
            <w:r w:rsidR="00311722">
              <w:t>; f</w:t>
            </w:r>
            <w:r>
              <w:t>ocuses on underlying assumptions and change pathways</w:t>
            </w:r>
          </w:p>
        </w:tc>
        <w:tc>
          <w:tcPr>
            <w:tcW w:w="3154" w:type="dxa"/>
          </w:tcPr>
          <w:p w14:paraId="77705AAB" w14:textId="1F904F3B" w:rsidR="007B208C" w:rsidRDefault="007B208C" w:rsidP="007B208C">
            <w:pPr>
              <w:pStyle w:val="ABGraphicTableBullets"/>
              <w:numPr>
                <w:ilvl w:val="0"/>
                <w:numId w:val="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Program-specific</w:t>
            </w:r>
            <w:r w:rsidR="00311722">
              <w:t>; f</w:t>
            </w:r>
            <w:r>
              <w:t>ocuses on direct activities and measurable results</w:t>
            </w:r>
          </w:p>
        </w:tc>
      </w:tr>
      <w:tr w:rsidR="007B208C" w14:paraId="4C990395" w14:textId="77777777" w:rsidTr="00FD7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</w:tcPr>
          <w:p w14:paraId="0FF23549" w14:textId="7D140AC1" w:rsidR="007B208C" w:rsidRPr="008E4E6D" w:rsidRDefault="007B208C" w:rsidP="007B208C">
            <w:pPr>
              <w:pStyle w:val="ABTableRow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Level of detail</w:t>
            </w:r>
          </w:p>
        </w:tc>
        <w:tc>
          <w:tcPr>
            <w:tcW w:w="3238" w:type="dxa"/>
          </w:tcPr>
          <w:p w14:paraId="59F2F9E6" w14:textId="3A9BEB0C" w:rsidR="007B208C" w:rsidRDefault="007B208C" w:rsidP="007B208C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Conceptual, often includes contextual factors, power dynamics, and root causes</w:t>
            </w:r>
          </w:p>
        </w:tc>
        <w:tc>
          <w:tcPr>
            <w:tcW w:w="3154" w:type="dxa"/>
          </w:tcPr>
          <w:p w14:paraId="5969D83A" w14:textId="3F62F9A4" w:rsidR="007B208C" w:rsidRDefault="007B208C" w:rsidP="007B208C">
            <w:pPr>
              <w:pStyle w:val="ABGraphicTable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Operational, focuses on internal program processes and outputs</w:t>
            </w:r>
          </w:p>
        </w:tc>
      </w:tr>
      <w:tr w:rsidR="007B208C" w14:paraId="580E7DFB" w14:textId="77777777" w:rsidTr="00FD7E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</w:tcPr>
          <w:p w14:paraId="290D7F9A" w14:textId="5AF52F5F" w:rsidR="007B208C" w:rsidRDefault="007B208C" w:rsidP="007B208C">
            <w:pPr>
              <w:pStyle w:val="ABTableRow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Audience</w:t>
            </w:r>
          </w:p>
        </w:tc>
        <w:tc>
          <w:tcPr>
            <w:tcW w:w="3238" w:type="dxa"/>
          </w:tcPr>
          <w:p w14:paraId="05E505A0" w14:textId="2F4A7994" w:rsidR="007B208C" w:rsidRDefault="007B208C" w:rsidP="007B208C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Strategic stakeholders, funders, policy leaders, cross-sector collaborators</w:t>
            </w:r>
          </w:p>
        </w:tc>
        <w:tc>
          <w:tcPr>
            <w:tcW w:w="3154" w:type="dxa"/>
          </w:tcPr>
          <w:p w14:paraId="3E1573F6" w14:textId="7F232071" w:rsidR="007B208C" w:rsidRDefault="007B208C" w:rsidP="007B208C">
            <w:pPr>
              <w:pStyle w:val="ABGraphicTableBullets"/>
              <w:numPr>
                <w:ilvl w:val="0"/>
                <w:numId w:val="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Program managers, implementation staff</w:t>
            </w:r>
            <w:r w:rsidR="00311722">
              <w:t>,</w:t>
            </w:r>
            <w:r>
              <w:t xml:space="preserve"> and evaluators</w:t>
            </w:r>
          </w:p>
        </w:tc>
      </w:tr>
      <w:tr w:rsidR="007B208C" w14:paraId="73311527" w14:textId="77777777" w:rsidTr="00FD7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</w:tcPr>
          <w:p w14:paraId="05CB932D" w14:textId="551BFB64" w:rsidR="007B208C" w:rsidRDefault="007B208C" w:rsidP="007B208C">
            <w:pPr>
              <w:pStyle w:val="ABTableRow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Key elements</w:t>
            </w:r>
          </w:p>
        </w:tc>
        <w:tc>
          <w:tcPr>
            <w:tcW w:w="3238" w:type="dxa"/>
          </w:tcPr>
          <w:p w14:paraId="1F89261F" w14:textId="76A96120" w:rsidR="001C4B91" w:rsidRDefault="001C4B91" w:rsidP="00FD7E7C">
            <w:pPr>
              <w:pStyle w:val="ABGraphicTableText"/>
              <w:numPr>
                <w:ilvl w:val="0"/>
                <w:numId w:val="6"/>
              </w:numPr>
              <w:ind w:left="225" w:hanging="2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Impact goals</w:t>
            </w:r>
          </w:p>
          <w:p w14:paraId="6B8824C9" w14:textId="2A08A2AD" w:rsidR="001C4B91" w:rsidRDefault="001C4B91" w:rsidP="00FD7E7C">
            <w:pPr>
              <w:pStyle w:val="ABGraphicTableText"/>
              <w:numPr>
                <w:ilvl w:val="0"/>
                <w:numId w:val="6"/>
              </w:numPr>
              <w:ind w:left="225" w:hanging="2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Preconditions and assumptions</w:t>
            </w:r>
          </w:p>
          <w:p w14:paraId="60F835B1" w14:textId="10DEA849" w:rsidR="001C4B91" w:rsidRDefault="00182711" w:rsidP="00FD7E7C">
            <w:pPr>
              <w:pStyle w:val="ABGraphicTableText"/>
              <w:numPr>
                <w:ilvl w:val="0"/>
                <w:numId w:val="6"/>
              </w:numPr>
              <w:ind w:left="225" w:hanging="2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Causal</w:t>
            </w:r>
            <w:r w:rsidR="001C4B91">
              <w:t xml:space="preserve"> pathways</w:t>
            </w:r>
          </w:p>
          <w:p w14:paraId="6DD9CA0F" w14:textId="54418B32" w:rsidR="007B208C" w:rsidRDefault="001C4B91" w:rsidP="00FD7E7C">
            <w:pPr>
              <w:pStyle w:val="ABGraphicTableText"/>
              <w:numPr>
                <w:ilvl w:val="0"/>
                <w:numId w:val="6"/>
              </w:numPr>
              <w:ind w:left="225" w:hanging="2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External conditions and system factors</w:t>
            </w:r>
          </w:p>
        </w:tc>
        <w:tc>
          <w:tcPr>
            <w:tcW w:w="3154" w:type="dxa"/>
          </w:tcPr>
          <w:p w14:paraId="59C4A667" w14:textId="10157969" w:rsidR="00AD635B" w:rsidRDefault="00AD635B" w:rsidP="00FD7E7C">
            <w:pPr>
              <w:pStyle w:val="ABGraphicTableBullets"/>
              <w:numPr>
                <w:ilvl w:val="0"/>
                <w:numId w:val="6"/>
              </w:numPr>
              <w:ind w:left="225" w:hanging="2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Inputs</w:t>
            </w:r>
            <w:proofErr w:type="gramEnd"/>
          </w:p>
          <w:p w14:paraId="6830990E" w14:textId="6FD6316A" w:rsidR="00AD635B" w:rsidRDefault="00AD635B" w:rsidP="00FD7E7C">
            <w:pPr>
              <w:pStyle w:val="ABGraphicTableBullets"/>
              <w:numPr>
                <w:ilvl w:val="0"/>
                <w:numId w:val="6"/>
              </w:numPr>
              <w:ind w:left="225" w:hanging="2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Activities</w:t>
            </w:r>
          </w:p>
          <w:p w14:paraId="2B6C8D8C" w14:textId="3AAED75A" w:rsidR="00AD635B" w:rsidRDefault="00AD635B" w:rsidP="00FD7E7C">
            <w:pPr>
              <w:pStyle w:val="ABGraphicTableBullets"/>
              <w:numPr>
                <w:ilvl w:val="0"/>
                <w:numId w:val="6"/>
              </w:numPr>
              <w:ind w:left="225" w:hanging="2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Outputs</w:t>
            </w:r>
            <w:proofErr w:type="gramEnd"/>
          </w:p>
          <w:p w14:paraId="7E7EF711" w14:textId="213D380D" w:rsidR="00AD635B" w:rsidRDefault="00AD635B" w:rsidP="00FD7E7C">
            <w:pPr>
              <w:pStyle w:val="ABGraphicTableBullets"/>
              <w:numPr>
                <w:ilvl w:val="0"/>
                <w:numId w:val="6"/>
              </w:numPr>
              <w:ind w:left="225" w:hanging="2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Outcomes </w:t>
            </w:r>
          </w:p>
          <w:p w14:paraId="5729A1CD" w14:textId="6E2D7E4B" w:rsidR="007B208C" w:rsidRDefault="00AD635B" w:rsidP="00FD7E7C">
            <w:pPr>
              <w:pStyle w:val="ABGraphicTableBullets"/>
              <w:numPr>
                <w:ilvl w:val="0"/>
                <w:numId w:val="6"/>
              </w:numPr>
              <w:ind w:left="225" w:hanging="2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Impact</w:t>
            </w:r>
          </w:p>
        </w:tc>
      </w:tr>
      <w:tr w:rsidR="00164BDF" w14:paraId="030BA23A" w14:textId="77777777" w:rsidTr="00FD7E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</w:tcPr>
          <w:p w14:paraId="2B02A2F9" w14:textId="39B61F98" w:rsidR="00164BDF" w:rsidRDefault="00164BDF" w:rsidP="00164BDF">
            <w:pPr>
              <w:pStyle w:val="ABTableRow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Timeline</w:t>
            </w:r>
          </w:p>
        </w:tc>
        <w:tc>
          <w:tcPr>
            <w:tcW w:w="3238" w:type="dxa"/>
          </w:tcPr>
          <w:p w14:paraId="1F32ED38" w14:textId="6EB137EB" w:rsidR="00164BDF" w:rsidRDefault="00164BDF" w:rsidP="00164BDF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Long-term focus (systems and structural change)</w:t>
            </w:r>
          </w:p>
        </w:tc>
        <w:tc>
          <w:tcPr>
            <w:tcW w:w="3154" w:type="dxa"/>
          </w:tcPr>
          <w:p w14:paraId="7FC3511C" w14:textId="01A07DE0" w:rsidR="00164BDF" w:rsidRDefault="00164BDF" w:rsidP="00FD7E7C">
            <w:pPr>
              <w:pStyle w:val="ABGraphicTableBullets"/>
              <w:numPr>
                <w:ilvl w:val="0"/>
                <w:numId w:val="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Short-, mid-, and long-term focus on program life cycles</w:t>
            </w:r>
          </w:p>
        </w:tc>
      </w:tr>
      <w:tr w:rsidR="00164BDF" w14:paraId="32686670" w14:textId="77777777" w:rsidTr="00FD7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</w:tcPr>
          <w:p w14:paraId="7FCDB9AD" w14:textId="0CB62E7B" w:rsidR="00164BDF" w:rsidRDefault="00164BDF" w:rsidP="00164BDF">
            <w:pPr>
              <w:pStyle w:val="ABTableRow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Visual style</w:t>
            </w:r>
          </w:p>
        </w:tc>
        <w:tc>
          <w:tcPr>
            <w:tcW w:w="3238" w:type="dxa"/>
          </w:tcPr>
          <w:p w14:paraId="6A11B46C" w14:textId="45295786" w:rsidR="00164BDF" w:rsidRDefault="00164BDF" w:rsidP="00164B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Often non-linear with arrows, loops, or feedback cycles</w:t>
            </w:r>
          </w:p>
          <w:p w14:paraId="12592DF7" w14:textId="77777777" w:rsidR="00164BDF" w:rsidRDefault="00164BDF" w:rsidP="00164BDF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154" w:type="dxa"/>
          </w:tcPr>
          <w:p w14:paraId="44438593" w14:textId="2C6AA22B" w:rsidR="00164BDF" w:rsidRDefault="00164BDF" w:rsidP="00164B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Linear or column-based flowcha</w:t>
            </w:r>
            <w:r w:rsidR="00311722">
              <w:t>r</w:t>
            </w:r>
            <w:r>
              <w:t>t</w:t>
            </w:r>
          </w:p>
          <w:p w14:paraId="024529FC" w14:textId="77777777" w:rsidR="00164BDF" w:rsidRDefault="00164BDF" w:rsidP="00164BDF">
            <w:pPr>
              <w:pStyle w:val="ABGraphicTableBullets"/>
              <w:numPr>
                <w:ilvl w:val="0"/>
                <w:numId w:val="0"/>
              </w:numPr>
              <w:ind w:left="187" w:hanging="18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64BDF" w14:paraId="742CEEFE" w14:textId="77777777" w:rsidTr="00FD7E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8" w:type="dxa"/>
          </w:tcPr>
          <w:p w14:paraId="6F5FFFAE" w14:textId="2236F506" w:rsidR="00164BDF" w:rsidRDefault="00164BDF" w:rsidP="00164BDF">
            <w:pPr>
              <w:pStyle w:val="ABTableRow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Use case</w:t>
            </w:r>
          </w:p>
        </w:tc>
        <w:tc>
          <w:tcPr>
            <w:tcW w:w="3238" w:type="dxa"/>
          </w:tcPr>
          <w:p w14:paraId="50E0A960" w14:textId="77A91A70" w:rsidR="00164BDF" w:rsidRDefault="00164BDF" w:rsidP="00164BDF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Used for codesigning initiatives, aligning stakeholders and grounding strategy in evidence</w:t>
            </w:r>
          </w:p>
        </w:tc>
        <w:tc>
          <w:tcPr>
            <w:tcW w:w="3154" w:type="dxa"/>
          </w:tcPr>
          <w:p w14:paraId="55CEA8C2" w14:textId="73B285A1" w:rsidR="00164BDF" w:rsidRDefault="00164BDF" w:rsidP="00FD7E7C">
            <w:pPr>
              <w:pStyle w:val="ABGraphicTableBullets"/>
              <w:numPr>
                <w:ilvl w:val="0"/>
                <w:numId w:val="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Used for monitoring program implementation and performance reporting</w:t>
            </w:r>
          </w:p>
        </w:tc>
      </w:tr>
    </w:tbl>
    <w:p w14:paraId="08E42AAB" w14:textId="1CE6AD1E" w:rsidR="00164BDF" w:rsidRDefault="00164BDF" w:rsidP="00164BDF">
      <w:pPr>
        <w:pStyle w:val="ABHeading3NotLinked"/>
        <w:ind w:hanging="1800"/>
      </w:pPr>
      <w:r>
        <w:t>Why use both</w:t>
      </w:r>
      <w:r w:rsidRPr="003E0AB1">
        <w:t>?</w:t>
      </w:r>
    </w:p>
    <w:p w14:paraId="344593CD" w14:textId="4B04F0D9" w:rsidR="00164BDF" w:rsidRDefault="00164BDF" w:rsidP="00164BDF">
      <w:pPr>
        <w:pStyle w:val="ABSectionText"/>
        <w:ind w:left="720"/>
      </w:pPr>
      <w:r w:rsidRPr="00ED32AE">
        <w:rPr>
          <w:noProof/>
        </w:rPr>
        <mc:AlternateContent>
          <mc:Choice Requires="wpg">
            <w:drawing>
              <wp:anchor distT="0" distB="0" distL="114300" distR="114300" simplePos="0" relativeHeight="251658246" behindDoc="0" locked="0" layoutInCell="1" allowOverlap="1" wp14:anchorId="6C43E35B" wp14:editId="037609A1">
                <wp:simplePos x="0" y="0"/>
                <wp:positionH relativeFrom="column">
                  <wp:posOffset>1596390</wp:posOffset>
                </wp:positionH>
                <wp:positionV relativeFrom="paragraph">
                  <wp:posOffset>9944735</wp:posOffset>
                </wp:positionV>
                <wp:extent cx="4187190" cy="389890"/>
                <wp:effectExtent l="0" t="0" r="0" b="10160"/>
                <wp:wrapNone/>
                <wp:docPr id="222925625" name="Group 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gray">
                        <a:xfrm>
                          <a:off x="0" y="0"/>
                          <a:ext cx="4187190" cy="389890"/>
                          <a:chOff x="0" y="4863139"/>
                          <a:chExt cx="4187336" cy="390524"/>
                        </a:xfrm>
                      </wpg:grpSpPr>
                      <wpg:grpSp>
                        <wpg:cNvPr id="1245293013" name="Group 1245293013"/>
                        <wpg:cNvGrpSpPr/>
                        <wpg:grpSpPr bwMode="gray">
                          <a:xfrm>
                            <a:off x="0" y="4863139"/>
                            <a:ext cx="390524" cy="390524"/>
                            <a:chOff x="0" y="4863139"/>
                            <a:chExt cx="390524" cy="390524"/>
                          </a:xfrm>
                        </wpg:grpSpPr>
                        <wpg:grpSp>
                          <wpg:cNvPr id="1659525393" name="Group 1659525393"/>
                          <wpg:cNvGrpSpPr/>
                          <wpg:grpSpPr bwMode="gray">
                            <a:xfrm>
                              <a:off x="42068" y="4888538"/>
                              <a:ext cx="307976" cy="365125"/>
                              <a:chOff x="42068" y="4888538"/>
                              <a:chExt cx="307976" cy="365125"/>
                            </a:xfrm>
                            <a:solidFill>
                              <a:schemeClr val="accent6"/>
                            </a:solidFill>
                          </wpg:grpSpPr>
                          <wps:wsp>
                            <wps:cNvPr id="498029174" name="Freeform 1715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113506" y="4959975"/>
                                <a:ext cx="111125" cy="261938"/>
                              </a:xfrm>
                              <a:custGeom>
                                <a:avLst/>
                                <a:gdLst>
                                  <a:gd name="T0" fmla="*/ 33 w 116"/>
                                  <a:gd name="T1" fmla="*/ 260 h 274"/>
                                  <a:gd name="T2" fmla="*/ 33 w 116"/>
                                  <a:gd name="T3" fmla="*/ 260 h 274"/>
                                  <a:gd name="T4" fmla="*/ 13 w 116"/>
                                  <a:gd name="T5" fmla="*/ 240 h 274"/>
                                  <a:gd name="T6" fmla="*/ 33 w 116"/>
                                  <a:gd name="T7" fmla="*/ 220 h 274"/>
                                  <a:gd name="T8" fmla="*/ 53 w 116"/>
                                  <a:gd name="T9" fmla="*/ 240 h 274"/>
                                  <a:gd name="T10" fmla="*/ 33 w 116"/>
                                  <a:gd name="T11" fmla="*/ 260 h 274"/>
                                  <a:gd name="T12" fmla="*/ 42 w 116"/>
                                  <a:gd name="T13" fmla="*/ 33 h 274"/>
                                  <a:gd name="T14" fmla="*/ 42 w 116"/>
                                  <a:gd name="T15" fmla="*/ 33 h 274"/>
                                  <a:gd name="T16" fmla="*/ 62 w 116"/>
                                  <a:gd name="T17" fmla="*/ 13 h 274"/>
                                  <a:gd name="T18" fmla="*/ 83 w 116"/>
                                  <a:gd name="T19" fmla="*/ 33 h 274"/>
                                  <a:gd name="T20" fmla="*/ 76 w 116"/>
                                  <a:gd name="T21" fmla="*/ 48 h 274"/>
                                  <a:gd name="T22" fmla="*/ 75 w 116"/>
                                  <a:gd name="T23" fmla="*/ 49 h 274"/>
                                  <a:gd name="T24" fmla="*/ 75 w 116"/>
                                  <a:gd name="T25" fmla="*/ 49 h 274"/>
                                  <a:gd name="T26" fmla="*/ 62 w 116"/>
                                  <a:gd name="T27" fmla="*/ 53 h 274"/>
                                  <a:gd name="T28" fmla="*/ 42 w 116"/>
                                  <a:gd name="T29" fmla="*/ 33 h 274"/>
                                  <a:gd name="T30" fmla="*/ 40 w 116"/>
                                  <a:gd name="T31" fmla="*/ 207 h 274"/>
                                  <a:gd name="T32" fmla="*/ 40 w 116"/>
                                  <a:gd name="T33" fmla="*/ 207 h 274"/>
                                  <a:gd name="T34" fmla="*/ 40 w 116"/>
                                  <a:gd name="T35" fmla="*/ 164 h 274"/>
                                  <a:gd name="T36" fmla="*/ 114 w 116"/>
                                  <a:gd name="T37" fmla="*/ 88 h 274"/>
                                  <a:gd name="T38" fmla="*/ 114 w 116"/>
                                  <a:gd name="T39" fmla="*/ 79 h 274"/>
                                  <a:gd name="T40" fmla="*/ 89 w 116"/>
                                  <a:gd name="T41" fmla="*/ 53 h 274"/>
                                  <a:gd name="T42" fmla="*/ 96 w 116"/>
                                  <a:gd name="T43" fmla="*/ 33 h 274"/>
                                  <a:gd name="T44" fmla="*/ 62 w 116"/>
                                  <a:gd name="T45" fmla="*/ 0 h 274"/>
                                  <a:gd name="T46" fmla="*/ 29 w 116"/>
                                  <a:gd name="T47" fmla="*/ 33 h 274"/>
                                  <a:gd name="T48" fmla="*/ 62 w 116"/>
                                  <a:gd name="T49" fmla="*/ 67 h 274"/>
                                  <a:gd name="T50" fmla="*/ 79 w 116"/>
                                  <a:gd name="T51" fmla="*/ 62 h 274"/>
                                  <a:gd name="T52" fmla="*/ 100 w 116"/>
                                  <a:gd name="T53" fmla="*/ 84 h 274"/>
                                  <a:gd name="T54" fmla="*/ 28 w 116"/>
                                  <a:gd name="T55" fmla="*/ 157 h 274"/>
                                  <a:gd name="T56" fmla="*/ 27 w 116"/>
                                  <a:gd name="T57" fmla="*/ 162 h 274"/>
                                  <a:gd name="T58" fmla="*/ 27 w 116"/>
                                  <a:gd name="T59" fmla="*/ 207 h 274"/>
                                  <a:gd name="T60" fmla="*/ 0 w 116"/>
                                  <a:gd name="T61" fmla="*/ 240 h 274"/>
                                  <a:gd name="T62" fmla="*/ 33 w 116"/>
                                  <a:gd name="T63" fmla="*/ 274 h 274"/>
                                  <a:gd name="T64" fmla="*/ 67 w 116"/>
                                  <a:gd name="T65" fmla="*/ 240 h 274"/>
                                  <a:gd name="T66" fmla="*/ 40 w 116"/>
                                  <a:gd name="T67" fmla="*/ 207 h 2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116" h="274">
                                    <a:moveTo>
                                      <a:pt x="33" y="260"/>
                                    </a:moveTo>
                                    <a:lnTo>
                                      <a:pt x="33" y="260"/>
                                    </a:lnTo>
                                    <a:cubicBezTo>
                                      <a:pt x="22" y="260"/>
                                      <a:pt x="13" y="251"/>
                                      <a:pt x="13" y="240"/>
                                    </a:cubicBezTo>
                                    <a:cubicBezTo>
                                      <a:pt x="13" y="229"/>
                                      <a:pt x="22" y="220"/>
                                      <a:pt x="33" y="220"/>
                                    </a:cubicBezTo>
                                    <a:cubicBezTo>
                                      <a:pt x="44" y="220"/>
                                      <a:pt x="53" y="229"/>
                                      <a:pt x="53" y="240"/>
                                    </a:cubicBezTo>
                                    <a:cubicBezTo>
                                      <a:pt x="53" y="251"/>
                                      <a:pt x="44" y="260"/>
                                      <a:pt x="33" y="260"/>
                                    </a:cubicBezTo>
                                    <a:close/>
                                    <a:moveTo>
                                      <a:pt x="42" y="33"/>
                                    </a:moveTo>
                                    <a:lnTo>
                                      <a:pt x="42" y="33"/>
                                    </a:lnTo>
                                    <a:cubicBezTo>
                                      <a:pt x="42" y="22"/>
                                      <a:pt x="51" y="13"/>
                                      <a:pt x="62" y="13"/>
                                    </a:cubicBezTo>
                                    <a:cubicBezTo>
                                      <a:pt x="74" y="13"/>
                                      <a:pt x="83" y="22"/>
                                      <a:pt x="83" y="33"/>
                                    </a:cubicBezTo>
                                    <a:cubicBezTo>
                                      <a:pt x="83" y="39"/>
                                      <a:pt x="80" y="45"/>
                                      <a:pt x="76" y="48"/>
                                    </a:cubicBezTo>
                                    <a:cubicBezTo>
                                      <a:pt x="75" y="48"/>
                                      <a:pt x="75" y="48"/>
                                      <a:pt x="75" y="49"/>
                                    </a:cubicBezTo>
                                    <a:cubicBezTo>
                                      <a:pt x="75" y="49"/>
                                      <a:pt x="75" y="49"/>
                                      <a:pt x="75" y="49"/>
                                    </a:cubicBezTo>
                                    <a:cubicBezTo>
                                      <a:pt x="72" y="52"/>
                                      <a:pt x="67" y="53"/>
                                      <a:pt x="62" y="53"/>
                                    </a:cubicBezTo>
                                    <a:cubicBezTo>
                                      <a:pt x="51" y="53"/>
                                      <a:pt x="42" y="44"/>
                                      <a:pt x="42" y="33"/>
                                    </a:cubicBezTo>
                                    <a:close/>
                                    <a:moveTo>
                                      <a:pt x="40" y="207"/>
                                    </a:moveTo>
                                    <a:lnTo>
                                      <a:pt x="40" y="207"/>
                                    </a:lnTo>
                                    <a:lnTo>
                                      <a:pt x="40" y="164"/>
                                    </a:lnTo>
                                    <a:lnTo>
                                      <a:pt x="114" y="88"/>
                                    </a:lnTo>
                                    <a:cubicBezTo>
                                      <a:pt x="116" y="86"/>
                                      <a:pt x="116" y="82"/>
                                      <a:pt x="114" y="79"/>
                                    </a:cubicBezTo>
                                    <a:lnTo>
                                      <a:pt x="89" y="53"/>
                                    </a:lnTo>
                                    <a:cubicBezTo>
                                      <a:pt x="93" y="48"/>
                                      <a:pt x="96" y="41"/>
                                      <a:pt x="96" y="33"/>
                                    </a:cubicBezTo>
                                    <a:cubicBezTo>
                                      <a:pt x="96" y="15"/>
                                      <a:pt x="81" y="0"/>
                                      <a:pt x="62" y="0"/>
                                    </a:cubicBezTo>
                                    <a:cubicBezTo>
                                      <a:pt x="44" y="0"/>
                                      <a:pt x="29" y="15"/>
                                      <a:pt x="29" y="33"/>
                                    </a:cubicBezTo>
                                    <a:cubicBezTo>
                                      <a:pt x="29" y="52"/>
                                      <a:pt x="44" y="67"/>
                                      <a:pt x="62" y="67"/>
                                    </a:cubicBezTo>
                                    <a:cubicBezTo>
                                      <a:pt x="68" y="67"/>
                                      <a:pt x="74" y="65"/>
                                      <a:pt x="79" y="62"/>
                                    </a:cubicBezTo>
                                    <a:lnTo>
                                      <a:pt x="100" y="84"/>
                                    </a:lnTo>
                                    <a:lnTo>
                                      <a:pt x="28" y="157"/>
                                    </a:lnTo>
                                    <a:cubicBezTo>
                                      <a:pt x="27" y="158"/>
                                      <a:pt x="27" y="160"/>
                                      <a:pt x="27" y="162"/>
                                    </a:cubicBezTo>
                                    <a:lnTo>
                                      <a:pt x="27" y="207"/>
                                    </a:lnTo>
                                    <a:cubicBezTo>
                                      <a:pt x="11" y="211"/>
                                      <a:pt x="0" y="224"/>
                                      <a:pt x="0" y="240"/>
                                    </a:cubicBezTo>
                                    <a:cubicBezTo>
                                      <a:pt x="0" y="259"/>
                                      <a:pt x="15" y="274"/>
                                      <a:pt x="33" y="274"/>
                                    </a:cubicBezTo>
                                    <a:cubicBezTo>
                                      <a:pt x="52" y="274"/>
                                      <a:pt x="67" y="259"/>
                                      <a:pt x="67" y="240"/>
                                    </a:cubicBezTo>
                                    <a:cubicBezTo>
                                      <a:pt x="67" y="224"/>
                                      <a:pt x="55" y="211"/>
                                      <a:pt x="40" y="207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417154449" name="Freeform 1716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261143" y="5071100"/>
                                <a:ext cx="79375" cy="171450"/>
                              </a:xfrm>
                              <a:custGeom>
                                <a:avLst/>
                                <a:gdLst>
                                  <a:gd name="T0" fmla="*/ 48 w 82"/>
                                  <a:gd name="T1" fmla="*/ 53 h 179"/>
                                  <a:gd name="T2" fmla="*/ 48 w 82"/>
                                  <a:gd name="T3" fmla="*/ 53 h 179"/>
                                  <a:gd name="T4" fmla="*/ 28 w 82"/>
                                  <a:gd name="T5" fmla="*/ 33 h 179"/>
                                  <a:gd name="T6" fmla="*/ 48 w 82"/>
                                  <a:gd name="T7" fmla="*/ 13 h 179"/>
                                  <a:gd name="T8" fmla="*/ 68 w 82"/>
                                  <a:gd name="T9" fmla="*/ 33 h 179"/>
                                  <a:gd name="T10" fmla="*/ 48 w 82"/>
                                  <a:gd name="T11" fmla="*/ 53 h 179"/>
                                  <a:gd name="T12" fmla="*/ 48 w 82"/>
                                  <a:gd name="T13" fmla="*/ 0 h 179"/>
                                  <a:gd name="T14" fmla="*/ 48 w 82"/>
                                  <a:gd name="T15" fmla="*/ 0 h 179"/>
                                  <a:gd name="T16" fmla="*/ 14 w 82"/>
                                  <a:gd name="T17" fmla="*/ 33 h 179"/>
                                  <a:gd name="T18" fmla="*/ 19 w 82"/>
                                  <a:gd name="T19" fmla="*/ 49 h 179"/>
                                  <a:gd name="T20" fmla="*/ 2 w 82"/>
                                  <a:gd name="T21" fmla="*/ 67 h 179"/>
                                  <a:gd name="T22" fmla="*/ 0 w 82"/>
                                  <a:gd name="T23" fmla="*/ 72 h 179"/>
                                  <a:gd name="T24" fmla="*/ 0 w 82"/>
                                  <a:gd name="T25" fmla="*/ 172 h 179"/>
                                  <a:gd name="T26" fmla="*/ 6 w 82"/>
                                  <a:gd name="T27" fmla="*/ 179 h 179"/>
                                  <a:gd name="T28" fmla="*/ 13 w 82"/>
                                  <a:gd name="T29" fmla="*/ 172 h 179"/>
                                  <a:gd name="T30" fmla="*/ 13 w 82"/>
                                  <a:gd name="T31" fmla="*/ 74 h 179"/>
                                  <a:gd name="T32" fmla="*/ 28 w 82"/>
                                  <a:gd name="T33" fmla="*/ 60 h 179"/>
                                  <a:gd name="T34" fmla="*/ 48 w 82"/>
                                  <a:gd name="T35" fmla="*/ 67 h 179"/>
                                  <a:gd name="T36" fmla="*/ 82 w 82"/>
                                  <a:gd name="T37" fmla="*/ 33 h 179"/>
                                  <a:gd name="T38" fmla="*/ 48 w 82"/>
                                  <a:gd name="T39" fmla="*/ 0 h 17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82" h="179">
                                    <a:moveTo>
                                      <a:pt x="48" y="53"/>
                                    </a:moveTo>
                                    <a:lnTo>
                                      <a:pt x="48" y="53"/>
                                    </a:lnTo>
                                    <a:cubicBezTo>
                                      <a:pt x="37" y="53"/>
                                      <a:pt x="28" y="44"/>
                                      <a:pt x="28" y="33"/>
                                    </a:cubicBezTo>
                                    <a:cubicBezTo>
                                      <a:pt x="28" y="22"/>
                                      <a:pt x="37" y="13"/>
                                      <a:pt x="48" y="13"/>
                                    </a:cubicBezTo>
                                    <a:cubicBezTo>
                                      <a:pt x="59" y="13"/>
                                      <a:pt x="68" y="22"/>
                                      <a:pt x="68" y="33"/>
                                    </a:cubicBezTo>
                                    <a:cubicBezTo>
                                      <a:pt x="68" y="44"/>
                                      <a:pt x="59" y="53"/>
                                      <a:pt x="48" y="53"/>
                                    </a:cubicBezTo>
                                    <a:close/>
                                    <a:moveTo>
                                      <a:pt x="48" y="0"/>
                                    </a:moveTo>
                                    <a:lnTo>
                                      <a:pt x="48" y="0"/>
                                    </a:lnTo>
                                    <a:cubicBezTo>
                                      <a:pt x="30" y="0"/>
                                      <a:pt x="14" y="15"/>
                                      <a:pt x="14" y="33"/>
                                    </a:cubicBezTo>
                                    <a:cubicBezTo>
                                      <a:pt x="14" y="39"/>
                                      <a:pt x="16" y="45"/>
                                      <a:pt x="19" y="49"/>
                                    </a:cubicBezTo>
                                    <a:lnTo>
                                      <a:pt x="2" y="67"/>
                                    </a:lnTo>
                                    <a:cubicBezTo>
                                      <a:pt x="0" y="68"/>
                                      <a:pt x="0" y="70"/>
                                      <a:pt x="0" y="72"/>
                                    </a:cubicBezTo>
                                    <a:lnTo>
                                      <a:pt x="0" y="172"/>
                                    </a:lnTo>
                                    <a:cubicBezTo>
                                      <a:pt x="0" y="176"/>
                                      <a:pt x="3" y="179"/>
                                      <a:pt x="6" y="179"/>
                                    </a:cubicBezTo>
                                    <a:cubicBezTo>
                                      <a:pt x="10" y="179"/>
                                      <a:pt x="13" y="176"/>
                                      <a:pt x="13" y="172"/>
                                    </a:cubicBezTo>
                                    <a:lnTo>
                                      <a:pt x="13" y="74"/>
                                    </a:lnTo>
                                    <a:lnTo>
                                      <a:pt x="28" y="60"/>
                                    </a:lnTo>
                                    <a:cubicBezTo>
                                      <a:pt x="33" y="64"/>
                                      <a:pt x="40" y="67"/>
                                      <a:pt x="48" y="67"/>
                                    </a:cubicBezTo>
                                    <a:cubicBezTo>
                                      <a:pt x="66" y="67"/>
                                      <a:pt x="82" y="52"/>
                                      <a:pt x="82" y="33"/>
                                    </a:cubicBezTo>
                                    <a:cubicBezTo>
                                      <a:pt x="82" y="15"/>
                                      <a:pt x="66" y="0"/>
                                      <a:pt x="48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05213606" name="Freeform 1717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199231" y="4980613"/>
                                <a:ext cx="150813" cy="273050"/>
                              </a:xfrm>
                              <a:custGeom>
                                <a:avLst/>
                                <a:gdLst>
                                  <a:gd name="T0" fmla="*/ 125 w 159"/>
                                  <a:gd name="T1" fmla="*/ 54 h 285"/>
                                  <a:gd name="T2" fmla="*/ 125 w 159"/>
                                  <a:gd name="T3" fmla="*/ 54 h 285"/>
                                  <a:gd name="T4" fmla="*/ 105 w 159"/>
                                  <a:gd name="T5" fmla="*/ 34 h 285"/>
                                  <a:gd name="T6" fmla="*/ 125 w 159"/>
                                  <a:gd name="T7" fmla="*/ 13 h 285"/>
                                  <a:gd name="T8" fmla="*/ 145 w 159"/>
                                  <a:gd name="T9" fmla="*/ 34 h 285"/>
                                  <a:gd name="T10" fmla="*/ 125 w 159"/>
                                  <a:gd name="T11" fmla="*/ 54 h 285"/>
                                  <a:gd name="T12" fmla="*/ 125 w 159"/>
                                  <a:gd name="T13" fmla="*/ 0 h 285"/>
                                  <a:gd name="T14" fmla="*/ 125 w 159"/>
                                  <a:gd name="T15" fmla="*/ 0 h 285"/>
                                  <a:gd name="T16" fmla="*/ 92 w 159"/>
                                  <a:gd name="T17" fmla="*/ 34 h 285"/>
                                  <a:gd name="T18" fmla="*/ 97 w 159"/>
                                  <a:gd name="T19" fmla="*/ 51 h 285"/>
                                  <a:gd name="T20" fmla="*/ 2 w 159"/>
                                  <a:gd name="T21" fmla="*/ 144 h 285"/>
                                  <a:gd name="T22" fmla="*/ 0 w 159"/>
                                  <a:gd name="T23" fmla="*/ 148 h 285"/>
                                  <a:gd name="T24" fmla="*/ 0 w 159"/>
                                  <a:gd name="T25" fmla="*/ 278 h 285"/>
                                  <a:gd name="T26" fmla="*/ 6 w 159"/>
                                  <a:gd name="T27" fmla="*/ 285 h 285"/>
                                  <a:gd name="T28" fmla="*/ 13 w 159"/>
                                  <a:gd name="T29" fmla="*/ 278 h 285"/>
                                  <a:gd name="T30" fmla="*/ 13 w 159"/>
                                  <a:gd name="T31" fmla="*/ 151 h 285"/>
                                  <a:gd name="T32" fmla="*/ 106 w 159"/>
                                  <a:gd name="T33" fmla="*/ 61 h 285"/>
                                  <a:gd name="T34" fmla="*/ 125 w 159"/>
                                  <a:gd name="T35" fmla="*/ 67 h 285"/>
                                  <a:gd name="T36" fmla="*/ 159 w 159"/>
                                  <a:gd name="T37" fmla="*/ 34 h 285"/>
                                  <a:gd name="T38" fmla="*/ 125 w 159"/>
                                  <a:gd name="T39" fmla="*/ 0 h 2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159" h="285">
                                    <a:moveTo>
                                      <a:pt x="125" y="54"/>
                                    </a:moveTo>
                                    <a:lnTo>
                                      <a:pt x="125" y="54"/>
                                    </a:lnTo>
                                    <a:cubicBezTo>
                                      <a:pt x="114" y="54"/>
                                      <a:pt x="105" y="45"/>
                                      <a:pt x="105" y="34"/>
                                    </a:cubicBezTo>
                                    <a:cubicBezTo>
                                      <a:pt x="105" y="23"/>
                                      <a:pt x="114" y="13"/>
                                      <a:pt x="125" y="13"/>
                                    </a:cubicBezTo>
                                    <a:cubicBezTo>
                                      <a:pt x="136" y="13"/>
                                      <a:pt x="145" y="23"/>
                                      <a:pt x="145" y="34"/>
                                    </a:cubicBezTo>
                                    <a:cubicBezTo>
                                      <a:pt x="145" y="45"/>
                                      <a:pt x="136" y="54"/>
                                      <a:pt x="125" y="54"/>
                                    </a:cubicBezTo>
                                    <a:close/>
                                    <a:moveTo>
                                      <a:pt x="125" y="0"/>
                                    </a:moveTo>
                                    <a:lnTo>
                                      <a:pt x="125" y="0"/>
                                    </a:lnTo>
                                    <a:cubicBezTo>
                                      <a:pt x="107" y="0"/>
                                      <a:pt x="92" y="15"/>
                                      <a:pt x="92" y="34"/>
                                    </a:cubicBezTo>
                                    <a:cubicBezTo>
                                      <a:pt x="92" y="40"/>
                                      <a:pt x="94" y="46"/>
                                      <a:pt x="97" y="51"/>
                                    </a:cubicBezTo>
                                    <a:lnTo>
                                      <a:pt x="2" y="144"/>
                                    </a:lnTo>
                                    <a:cubicBezTo>
                                      <a:pt x="0" y="145"/>
                                      <a:pt x="0" y="146"/>
                                      <a:pt x="0" y="148"/>
                                    </a:cubicBezTo>
                                    <a:lnTo>
                                      <a:pt x="0" y="278"/>
                                    </a:lnTo>
                                    <a:cubicBezTo>
                                      <a:pt x="0" y="282"/>
                                      <a:pt x="3" y="285"/>
                                      <a:pt x="6" y="285"/>
                                    </a:cubicBezTo>
                                    <a:cubicBezTo>
                                      <a:pt x="10" y="285"/>
                                      <a:pt x="13" y="282"/>
                                      <a:pt x="13" y="278"/>
                                    </a:cubicBezTo>
                                    <a:lnTo>
                                      <a:pt x="13" y="151"/>
                                    </a:lnTo>
                                    <a:lnTo>
                                      <a:pt x="106" y="61"/>
                                    </a:lnTo>
                                    <a:cubicBezTo>
                                      <a:pt x="111" y="65"/>
                                      <a:pt x="118" y="67"/>
                                      <a:pt x="125" y="67"/>
                                    </a:cubicBezTo>
                                    <a:cubicBezTo>
                                      <a:pt x="144" y="67"/>
                                      <a:pt x="159" y="52"/>
                                      <a:pt x="159" y="34"/>
                                    </a:cubicBezTo>
                                    <a:cubicBezTo>
                                      <a:pt x="159" y="15"/>
                                      <a:pt x="144" y="0"/>
                                      <a:pt x="125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41448673" name="Freeform 1718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42068" y="4888538"/>
                                <a:ext cx="236538" cy="257175"/>
                              </a:xfrm>
                              <a:custGeom>
                                <a:avLst/>
                                <a:gdLst>
                                  <a:gd name="T0" fmla="*/ 34 w 246"/>
                                  <a:gd name="T1" fmla="*/ 256 h 269"/>
                                  <a:gd name="T2" fmla="*/ 34 w 246"/>
                                  <a:gd name="T3" fmla="*/ 256 h 269"/>
                                  <a:gd name="T4" fmla="*/ 14 w 246"/>
                                  <a:gd name="T5" fmla="*/ 236 h 269"/>
                                  <a:gd name="T6" fmla="*/ 34 w 246"/>
                                  <a:gd name="T7" fmla="*/ 215 h 269"/>
                                  <a:gd name="T8" fmla="*/ 54 w 246"/>
                                  <a:gd name="T9" fmla="*/ 236 h 269"/>
                                  <a:gd name="T10" fmla="*/ 34 w 246"/>
                                  <a:gd name="T11" fmla="*/ 256 h 269"/>
                                  <a:gd name="T12" fmla="*/ 21 w 246"/>
                                  <a:gd name="T13" fmla="*/ 115 h 269"/>
                                  <a:gd name="T14" fmla="*/ 21 w 246"/>
                                  <a:gd name="T15" fmla="*/ 115 h 269"/>
                                  <a:gd name="T16" fmla="*/ 41 w 246"/>
                                  <a:gd name="T17" fmla="*/ 95 h 269"/>
                                  <a:gd name="T18" fmla="*/ 62 w 246"/>
                                  <a:gd name="T19" fmla="*/ 115 h 269"/>
                                  <a:gd name="T20" fmla="*/ 41 w 246"/>
                                  <a:gd name="T21" fmla="*/ 135 h 269"/>
                                  <a:gd name="T22" fmla="*/ 21 w 246"/>
                                  <a:gd name="T23" fmla="*/ 115 h 269"/>
                                  <a:gd name="T24" fmla="*/ 233 w 246"/>
                                  <a:gd name="T25" fmla="*/ 68 h 269"/>
                                  <a:gd name="T26" fmla="*/ 233 w 246"/>
                                  <a:gd name="T27" fmla="*/ 68 h 269"/>
                                  <a:gd name="T28" fmla="*/ 213 w 246"/>
                                  <a:gd name="T29" fmla="*/ 88 h 269"/>
                                  <a:gd name="T30" fmla="*/ 192 w 246"/>
                                  <a:gd name="T31" fmla="*/ 68 h 269"/>
                                  <a:gd name="T32" fmla="*/ 213 w 246"/>
                                  <a:gd name="T33" fmla="*/ 48 h 269"/>
                                  <a:gd name="T34" fmla="*/ 233 w 246"/>
                                  <a:gd name="T35" fmla="*/ 68 h 269"/>
                                  <a:gd name="T36" fmla="*/ 104 w 246"/>
                                  <a:gd name="T37" fmla="*/ 173 h 269"/>
                                  <a:gd name="T38" fmla="*/ 104 w 246"/>
                                  <a:gd name="T39" fmla="*/ 173 h 269"/>
                                  <a:gd name="T40" fmla="*/ 106 w 246"/>
                                  <a:gd name="T41" fmla="*/ 168 h 269"/>
                                  <a:gd name="T42" fmla="*/ 104 w 246"/>
                                  <a:gd name="T43" fmla="*/ 163 h 269"/>
                                  <a:gd name="T44" fmla="*/ 71 w 246"/>
                                  <a:gd name="T45" fmla="*/ 131 h 269"/>
                                  <a:gd name="T46" fmla="*/ 75 w 246"/>
                                  <a:gd name="T47" fmla="*/ 115 h 269"/>
                                  <a:gd name="T48" fmla="*/ 70 w 246"/>
                                  <a:gd name="T49" fmla="*/ 97 h 269"/>
                                  <a:gd name="T50" fmla="*/ 152 w 246"/>
                                  <a:gd name="T51" fmla="*/ 17 h 269"/>
                                  <a:gd name="T52" fmla="*/ 186 w 246"/>
                                  <a:gd name="T53" fmla="*/ 48 h 269"/>
                                  <a:gd name="T54" fmla="*/ 179 w 246"/>
                                  <a:gd name="T55" fmla="*/ 68 h 269"/>
                                  <a:gd name="T56" fmla="*/ 213 w 246"/>
                                  <a:gd name="T57" fmla="*/ 102 h 269"/>
                                  <a:gd name="T58" fmla="*/ 246 w 246"/>
                                  <a:gd name="T59" fmla="*/ 68 h 269"/>
                                  <a:gd name="T60" fmla="*/ 213 w 246"/>
                                  <a:gd name="T61" fmla="*/ 35 h 269"/>
                                  <a:gd name="T62" fmla="*/ 196 w 246"/>
                                  <a:gd name="T63" fmla="*/ 39 h 269"/>
                                  <a:gd name="T64" fmla="*/ 156 w 246"/>
                                  <a:gd name="T65" fmla="*/ 3 h 269"/>
                                  <a:gd name="T66" fmla="*/ 147 w 246"/>
                                  <a:gd name="T67" fmla="*/ 3 h 269"/>
                                  <a:gd name="T68" fmla="*/ 60 w 246"/>
                                  <a:gd name="T69" fmla="*/ 87 h 269"/>
                                  <a:gd name="T70" fmla="*/ 41 w 246"/>
                                  <a:gd name="T71" fmla="*/ 82 h 269"/>
                                  <a:gd name="T72" fmla="*/ 8 w 246"/>
                                  <a:gd name="T73" fmla="*/ 115 h 269"/>
                                  <a:gd name="T74" fmla="*/ 41 w 246"/>
                                  <a:gd name="T75" fmla="*/ 149 h 269"/>
                                  <a:gd name="T76" fmla="*/ 62 w 246"/>
                                  <a:gd name="T77" fmla="*/ 141 h 269"/>
                                  <a:gd name="T78" fmla="*/ 90 w 246"/>
                                  <a:gd name="T79" fmla="*/ 168 h 269"/>
                                  <a:gd name="T80" fmla="*/ 50 w 246"/>
                                  <a:gd name="T81" fmla="*/ 207 h 269"/>
                                  <a:gd name="T82" fmla="*/ 34 w 246"/>
                                  <a:gd name="T83" fmla="*/ 202 h 269"/>
                                  <a:gd name="T84" fmla="*/ 0 w 246"/>
                                  <a:gd name="T85" fmla="*/ 236 h 269"/>
                                  <a:gd name="T86" fmla="*/ 34 w 246"/>
                                  <a:gd name="T87" fmla="*/ 269 h 269"/>
                                  <a:gd name="T88" fmla="*/ 67 w 246"/>
                                  <a:gd name="T89" fmla="*/ 236 h 269"/>
                                  <a:gd name="T90" fmla="*/ 60 w 246"/>
                                  <a:gd name="T91" fmla="*/ 215 h 269"/>
                                  <a:gd name="T92" fmla="*/ 104 w 246"/>
                                  <a:gd name="T93" fmla="*/ 173 h 2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</a:cxnLst>
                                <a:rect l="0" t="0" r="r" b="b"/>
                                <a:pathLst>
                                  <a:path w="246" h="269">
                                    <a:moveTo>
                                      <a:pt x="34" y="256"/>
                                    </a:moveTo>
                                    <a:lnTo>
                                      <a:pt x="34" y="256"/>
                                    </a:lnTo>
                                    <a:cubicBezTo>
                                      <a:pt x="23" y="256"/>
                                      <a:pt x="14" y="247"/>
                                      <a:pt x="14" y="236"/>
                                    </a:cubicBezTo>
                                    <a:cubicBezTo>
                                      <a:pt x="14" y="224"/>
                                      <a:pt x="23" y="215"/>
                                      <a:pt x="34" y="215"/>
                                    </a:cubicBezTo>
                                    <a:cubicBezTo>
                                      <a:pt x="45" y="215"/>
                                      <a:pt x="54" y="224"/>
                                      <a:pt x="54" y="236"/>
                                    </a:cubicBezTo>
                                    <a:cubicBezTo>
                                      <a:pt x="54" y="247"/>
                                      <a:pt x="45" y="256"/>
                                      <a:pt x="34" y="256"/>
                                    </a:cubicBezTo>
                                    <a:close/>
                                    <a:moveTo>
                                      <a:pt x="21" y="115"/>
                                    </a:moveTo>
                                    <a:lnTo>
                                      <a:pt x="21" y="115"/>
                                    </a:lnTo>
                                    <a:cubicBezTo>
                                      <a:pt x="21" y="104"/>
                                      <a:pt x="30" y="95"/>
                                      <a:pt x="41" y="95"/>
                                    </a:cubicBezTo>
                                    <a:cubicBezTo>
                                      <a:pt x="52" y="95"/>
                                      <a:pt x="62" y="104"/>
                                      <a:pt x="62" y="115"/>
                                    </a:cubicBezTo>
                                    <a:cubicBezTo>
                                      <a:pt x="62" y="126"/>
                                      <a:pt x="52" y="135"/>
                                      <a:pt x="41" y="135"/>
                                    </a:cubicBezTo>
                                    <a:cubicBezTo>
                                      <a:pt x="30" y="135"/>
                                      <a:pt x="21" y="126"/>
                                      <a:pt x="21" y="115"/>
                                    </a:cubicBezTo>
                                    <a:close/>
                                    <a:moveTo>
                                      <a:pt x="233" y="68"/>
                                    </a:moveTo>
                                    <a:lnTo>
                                      <a:pt x="233" y="68"/>
                                    </a:lnTo>
                                    <a:cubicBezTo>
                                      <a:pt x="233" y="79"/>
                                      <a:pt x="224" y="88"/>
                                      <a:pt x="213" y="88"/>
                                    </a:cubicBezTo>
                                    <a:cubicBezTo>
                                      <a:pt x="201" y="88"/>
                                      <a:pt x="192" y="79"/>
                                      <a:pt x="192" y="68"/>
                                    </a:cubicBezTo>
                                    <a:cubicBezTo>
                                      <a:pt x="192" y="57"/>
                                      <a:pt x="201" y="48"/>
                                      <a:pt x="213" y="48"/>
                                    </a:cubicBezTo>
                                    <a:cubicBezTo>
                                      <a:pt x="224" y="48"/>
                                      <a:pt x="233" y="57"/>
                                      <a:pt x="233" y="68"/>
                                    </a:cubicBezTo>
                                    <a:close/>
                                    <a:moveTo>
                                      <a:pt x="104" y="173"/>
                                    </a:moveTo>
                                    <a:lnTo>
                                      <a:pt x="104" y="173"/>
                                    </a:lnTo>
                                    <a:cubicBezTo>
                                      <a:pt x="105" y="171"/>
                                      <a:pt x="106" y="170"/>
                                      <a:pt x="106" y="168"/>
                                    </a:cubicBezTo>
                                    <a:cubicBezTo>
                                      <a:pt x="106" y="166"/>
                                      <a:pt x="105" y="164"/>
                                      <a:pt x="104" y="163"/>
                                    </a:cubicBezTo>
                                    <a:lnTo>
                                      <a:pt x="71" y="131"/>
                                    </a:lnTo>
                                    <a:cubicBezTo>
                                      <a:pt x="73" y="126"/>
                                      <a:pt x="75" y="121"/>
                                      <a:pt x="75" y="115"/>
                                    </a:cubicBezTo>
                                    <a:cubicBezTo>
                                      <a:pt x="75" y="108"/>
                                      <a:pt x="73" y="102"/>
                                      <a:pt x="70" y="97"/>
                                    </a:cubicBezTo>
                                    <a:lnTo>
                                      <a:pt x="152" y="17"/>
                                    </a:lnTo>
                                    <a:lnTo>
                                      <a:pt x="186" y="48"/>
                                    </a:lnTo>
                                    <a:cubicBezTo>
                                      <a:pt x="182" y="54"/>
                                      <a:pt x="179" y="61"/>
                                      <a:pt x="179" y="68"/>
                                    </a:cubicBezTo>
                                    <a:cubicBezTo>
                                      <a:pt x="179" y="87"/>
                                      <a:pt x="194" y="102"/>
                                      <a:pt x="213" y="102"/>
                                    </a:cubicBezTo>
                                    <a:cubicBezTo>
                                      <a:pt x="231" y="102"/>
                                      <a:pt x="246" y="87"/>
                                      <a:pt x="246" y="68"/>
                                    </a:cubicBezTo>
                                    <a:cubicBezTo>
                                      <a:pt x="246" y="50"/>
                                      <a:pt x="231" y="35"/>
                                      <a:pt x="213" y="35"/>
                                    </a:cubicBezTo>
                                    <a:cubicBezTo>
                                      <a:pt x="206" y="35"/>
                                      <a:pt x="201" y="36"/>
                                      <a:pt x="196" y="39"/>
                                    </a:cubicBezTo>
                                    <a:lnTo>
                                      <a:pt x="156" y="3"/>
                                    </a:lnTo>
                                    <a:cubicBezTo>
                                      <a:pt x="153" y="0"/>
                                      <a:pt x="149" y="0"/>
                                      <a:pt x="147" y="3"/>
                                    </a:cubicBezTo>
                                    <a:lnTo>
                                      <a:pt x="60" y="87"/>
                                    </a:lnTo>
                                    <a:cubicBezTo>
                                      <a:pt x="55" y="84"/>
                                      <a:pt x="48" y="82"/>
                                      <a:pt x="41" y="82"/>
                                    </a:cubicBezTo>
                                    <a:cubicBezTo>
                                      <a:pt x="23" y="82"/>
                                      <a:pt x="8" y="97"/>
                                      <a:pt x="8" y="115"/>
                                    </a:cubicBezTo>
                                    <a:cubicBezTo>
                                      <a:pt x="8" y="134"/>
                                      <a:pt x="23" y="149"/>
                                      <a:pt x="41" y="149"/>
                                    </a:cubicBezTo>
                                    <a:cubicBezTo>
                                      <a:pt x="49" y="149"/>
                                      <a:pt x="56" y="146"/>
                                      <a:pt x="62" y="141"/>
                                    </a:cubicBezTo>
                                    <a:lnTo>
                                      <a:pt x="90" y="168"/>
                                    </a:lnTo>
                                    <a:lnTo>
                                      <a:pt x="50" y="207"/>
                                    </a:lnTo>
                                    <a:cubicBezTo>
                                      <a:pt x="45" y="204"/>
                                      <a:pt x="40" y="202"/>
                                      <a:pt x="34" y="202"/>
                                    </a:cubicBezTo>
                                    <a:cubicBezTo>
                                      <a:pt x="15" y="202"/>
                                      <a:pt x="0" y="217"/>
                                      <a:pt x="0" y="236"/>
                                    </a:cubicBezTo>
                                    <a:cubicBezTo>
                                      <a:pt x="0" y="254"/>
                                      <a:pt x="15" y="269"/>
                                      <a:pt x="34" y="269"/>
                                    </a:cubicBezTo>
                                    <a:cubicBezTo>
                                      <a:pt x="52" y="269"/>
                                      <a:pt x="67" y="254"/>
                                      <a:pt x="67" y="236"/>
                                    </a:cubicBezTo>
                                    <a:cubicBezTo>
                                      <a:pt x="67" y="228"/>
                                      <a:pt x="65" y="221"/>
                                      <a:pt x="60" y="215"/>
                                    </a:cubicBezTo>
                                    <a:lnTo>
                                      <a:pt x="104" y="17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>
                          <wps:cNvPr id="1310531754" name="Oval 1310531754"/>
                          <wps:cNvSpPr/>
                          <wps:spPr bwMode="gray">
                            <a:xfrm>
                              <a:off x="0" y="4863139"/>
                              <a:ext cx="390524" cy="390524"/>
                            </a:xfrm>
                            <a:prstGeom prst="ellipse">
                              <a:avLst/>
                            </a:prstGeom>
                            <a:noFill/>
                            <a:ln w="25400">
                              <a:solidFill>
                                <a:schemeClr val="accent4"/>
                              </a:solidFill>
                              <a:miter lim="8000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80747324" name="TextBox 202"/>
                        <wps:cNvSpPr txBox="1"/>
                        <wps:spPr bwMode="gray">
                          <a:xfrm>
                            <a:off x="1113301" y="4912190"/>
                            <a:ext cx="3074035" cy="1460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D349FF7" w14:textId="77777777" w:rsidR="00164BDF" w:rsidRDefault="00164BDF" w:rsidP="00164BD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333E48"/>
                                  <w:kern w:val="24"/>
                                  <w:sz w:val="20"/>
                                  <w:szCs w:val="20"/>
                                </w:rPr>
                                <w:t>Institution 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1027619004" name="TextBox 203"/>
                        <wps:cNvSpPr txBox="1"/>
                        <wps:spPr bwMode="gray">
                          <a:xfrm>
                            <a:off x="1113301" y="5081067"/>
                            <a:ext cx="3074035" cy="1168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E9A284" w14:textId="77777777" w:rsidR="00164BDF" w:rsidRDefault="00164BDF" w:rsidP="00164BD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Arial" w:cstheme="minorBidi"/>
                                  <w:color w:val="333E48"/>
                                  <w:kern w:val="24"/>
                                  <w:sz w:val="16"/>
                                  <w:szCs w:val="16"/>
                                </w:rPr>
                                <w:t xml:space="preserve">Institution size; relevant specs; always one line </w:t>
                              </w:r>
                              <w:r>
                                <w:rPr>
                                  <w:rFonts w:asciiTheme="minorHAnsi" w:hAnsi="Arial" w:cs="Arial"/>
                                  <w:color w:val="333E48"/>
                                  <w:kern w:val="24"/>
                                  <w:sz w:val="16"/>
                                  <w:szCs w:val="16"/>
                                </w:rPr>
                                <w:t>• City, 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1338166581" name="TextBox 204"/>
                        <wps:cNvSpPr txBox="1"/>
                        <wps:spPr bwMode="gray">
                          <a:xfrm>
                            <a:off x="452496" y="4919810"/>
                            <a:ext cx="492760" cy="2628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C0C8F58" w14:textId="77777777" w:rsidR="00164BDF" w:rsidRDefault="00164BDF" w:rsidP="00164BDF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A3B2BF" w:themeColor="text1" w:themeTint="66"/>
                                  <w:spacing w:val="10"/>
                                  <w:kern w:val="24"/>
                                  <w:sz w:val="26"/>
                                  <w:szCs w:val="26"/>
                                </w:rPr>
                                <w:t>CASE</w:t>
                              </w: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A3B2BF" w:themeColor="text1" w:themeTint="66"/>
                                  <w:spacing w:val="10"/>
                                  <w:kern w:val="24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="Arial" w:cstheme="minorBidi"/>
                                  <w:color w:val="A3B2BF" w:themeColor="text1" w:themeTint="66"/>
                                  <w:spacing w:val="10"/>
                                  <w:kern w:val="24"/>
                                  <w:sz w:val="14"/>
                                  <w:szCs w:val="14"/>
                                </w:rPr>
                                <w:t>EXAMPLE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242453895" name="Straight Connector 242453895"/>
                        <wps:cNvCnPr/>
                        <wps:spPr bwMode="gray">
                          <a:xfrm>
                            <a:off x="1020691" y="4868006"/>
                            <a:ext cx="0" cy="38079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accent4"/>
                            </a:solidFill>
                            <a:miter lim="800000"/>
                            <a:headEnd type="none"/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43E35B" id="_x0000_s1065" style="position:absolute;left:0;text-align:left;margin-left:125.7pt;margin-top:783.05pt;width:329.7pt;height:30.7pt;z-index:251658246" coordorigin=",48631" coordsize="41873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">
                <v:group id="Group 1245293013" o:spid="_x0000_s1066" style="position:absolute;top:48631;width:3905;height:3905" coordorigin=",48631" coordsize="3905,3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">
                  <v:group id="Group 1659525393" o:spid="_x0000_s1067" style="position:absolute;left:420;top:48885;width:3080;height:3651" coordorigin="420,48885" coordsize="3079,3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">
                    <v:shape id="Freeform 1715" o:spid="_x0000_s1068" style="position:absolute;left:1135;top:49599;width:1111;height:2620;visibility:visible;mso-wrap-style:square;v-text-anchor:top" coordsize="116,274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" path="m33,260r,c22,260,13,251,13,240v,-11,9,-20,20,-20c44,220,53,229,53,240v,11,-9,20,-20,20xm42,33r,c42,22,51,13,62,13v12,,21,9,21,20c83,39,80,45,76,48v-1,,-1,,-1,1c75,49,75,49,75,49v-3,3,-8,4,-13,4c51,53,42,44,42,33xm40,207r,l40,164,114,88v2,-2,2,-6,,-9l89,53v4,-5,7,-12,7,-20c96,15,81,,62,,44,,29,15,29,33v,19,15,34,33,34c68,67,74,65,79,62r21,22l28,157v-1,1,-1,3,-1,5l27,207c11,211,,224,,240v,19,15,34,33,34c52,274,67,259,67,240,67,224,55,211,40,207xe" filled="f" stroked="f" strokeweight="0">
                      <v:path arrowok="t" o:connecttype="custom" o:connectlocs="31613,248554;31613,248554;12454,229435;31613,210315;50773,229435;31613,248554;40235,31547;40235,31547;59394,12428;79512,31547;72806,45887;71848,46843;71848,46843;59394,50667;40235,31547;38319,197887;38319,197887;38319,156780;109209,84126;109209,75522;85260,50667;91966,31547;59394,0;27781,31547;59394,64051;75680,59271;95797,80302;26823,150089;25865,154868;25865,197887;0,229435;31613,261938;64184,229435;38319,197887" o:connectangles="0,0,0,0,0,0,0,0,0,0,0,0,0,0,0,0,0,0,0,0,0,0,0,0,0,0,0,0,0,0,0,0,0,0"/>
                      <o:lock v:ext="edit" verticies="t"/>
                    </v:shape>
                    <v:shape id="Freeform 1716" o:spid="_x0000_s1069" style="position:absolute;left:2611;top:50711;width:794;height:1714;visibility:visible;mso-wrap-style:square;v-text-anchor:top" coordsize="82,179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" path="m48,53r,c37,53,28,44,28,33,28,22,37,13,48,13v11,,20,9,20,20c68,44,59,53,48,53xm48,r,c30,,14,15,14,33v,6,2,12,5,16l2,67c,68,,70,,72l,172v,4,3,7,6,7c10,179,13,176,13,172r,-98l28,60v5,4,12,7,20,7c66,67,82,52,82,33,82,15,66,,48,xe" filled="f" stroked="f" strokeweight="0">
                      <v:path arrowok="t" o:connecttype="custom" o:connectlocs="46463,50765;46463,50765;27104,31608;46463,12452;65823,31608;46463,50765;46463,0;46463,0;13552,31608;18392,46933;1936,64174;0,68963;0,164745;5808,171450;12584,164745;12584,70879;27104,57469;46463,64174;79375,31608;46463,0" o:connectangles="0,0,0,0,0,0,0,0,0,0,0,0,0,0,0,0,0,0,0,0"/>
                      <o:lock v:ext="edit" verticies="t"/>
                    </v:shape>
                    <v:shape id="Freeform 1717" o:spid="_x0000_s1070" style="position:absolute;left:1992;top:49806;width:1508;height:2730;visibility:visible;mso-wrap-style:square;v-text-anchor:top" coordsize="159,285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" path="m125,54r,c114,54,105,45,105,34v,-11,9,-21,20,-21c136,13,145,23,145,34v,11,-9,20,-20,20xm125,r,c107,,92,15,92,34v,6,2,12,5,17l2,144c,145,,146,,148l,278v,4,3,7,6,7c10,285,13,282,13,278r,-127l106,61v5,4,12,6,19,6c144,67,159,52,159,34,159,15,144,,125,xe" filled="f" stroked="f" strokeweight="0">
                      <v:path arrowok="t" o:connecttype="custom" o:connectlocs="118564,51736;118564,51736;99593,32574;118564,12455;137534,32574;118564,51736;118564,0;118564,0;87263,32574;92005,48862;1897,137962;0,141794;0,266344;5691,273050;12331,266344;12331,144669;100542,58442;118564,64191;150813,32574;118564,0" o:connectangles="0,0,0,0,0,0,0,0,0,0,0,0,0,0,0,0,0,0,0,0"/>
                      <o:lock v:ext="edit" verticies="t"/>
                    </v:shape>
                    <v:shape id="Freeform 1718" o:spid="_x0000_s1071" style="position:absolute;left:420;top:48885;width:2366;height:2572;visibility:visible;mso-wrap-style:square;v-text-anchor:top" coordsize="246,269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" path="m34,256r,c23,256,14,247,14,236v,-12,9,-21,20,-21c45,215,54,224,54,236v,11,-9,20,-20,20xm21,115r,c21,104,30,95,41,95v11,,21,9,21,20c62,126,52,135,41,135v-11,,-20,-9,-20,-20xm233,68r,c233,79,224,88,213,88v-12,,-21,-9,-21,-20c192,57,201,48,213,48v11,,20,9,20,20xm104,173r,c105,171,106,170,106,168v,-2,-1,-4,-2,-5l71,131v2,-5,4,-10,4,-16c75,108,73,102,70,97l152,17r34,31c182,54,179,61,179,68v,19,15,34,34,34c231,102,246,87,246,68,246,50,231,35,213,35v-7,,-12,1,-17,4l156,3c153,,149,,147,3l60,87c55,84,48,82,41,82,23,82,8,97,8,115v,19,15,34,33,34c49,149,56,146,62,141r28,27l50,207v-5,-3,-10,-5,-16,-5c15,202,,217,,236v,18,15,33,34,33c52,269,67,254,67,236v,-8,-2,-15,-7,-21l104,173xe" filled="f" stroked="f" strokeweight="0">
                      <v:path arrowok="t" o:connecttype="custom" o:connectlocs="32692,244746;32692,244746;13462,225626;32692,205549;51923,225626;32692,244746;20192,109945;20192,109945;39423,90824;59615,109945;39423,129066;20192,109945;224038,65011;224038,65011;204807,84132;184615,65011;204807,45890;224038,65011;100000,165395;100000,165395;101923,160615;100000,155835;68269,125241;72115,109945;67308,92736;146154,16253;178846,45890;172115,65011;204807,97516;236538,65011;204807,33461;188461,37286;150000,2868;141346,2868;57692,83176;39423,78395;7692,109945;39423,142450;59615,134802;86538,160615;48077,197900;32692,193120;0,225626;32692,257175;64423,225626;57692,205549;100000,165395" o:connectangles="0,0,0,0,0,0,0,0,0,0,0,0,0,0,0,0,0,0,0,0,0,0,0,0,0,0,0,0,0,0,0,0,0,0,0,0,0,0,0,0,0,0,0,0,0,0,0"/>
                      <o:lock v:ext="edit" verticies="t"/>
                    </v:shape>
                  </v:group>
                  <v:oval id="Oval 1310531754" o:spid="_x0000_s1072" style="position:absolute;top:48631;width:3905;height:3905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" filled="f" strokecolor="#445460 [3207]" strokeweight="2pt">
                    <v:stroke joinstyle="miter"/>
                  </v:oval>
                </v:group>
                <v:shape id="TextBox 202" o:spid="_x0000_s1073" type="#_x0000_t202" style="position:absolute;left:11133;top:49121;width:30740;height:1461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" filled="f" stroked="f">
                  <v:textbox style="mso-fit-shape-to-text:t" inset="0,0,0,0">
                    <w:txbxContent>
                      <w:p w14:paraId="4D349FF7" w14:textId="77777777" w:rsidR="00164BDF" w:rsidRDefault="00164BDF" w:rsidP="00164BDF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333E48"/>
                            <w:kern w:val="24"/>
                            <w:sz w:val="20"/>
                            <w:szCs w:val="20"/>
                          </w:rPr>
                          <w:t>Institution Name</w:t>
                        </w:r>
                      </w:p>
                    </w:txbxContent>
                  </v:textbox>
                </v:shape>
                <v:shape id="TextBox 203" o:spid="_x0000_s1074" type="#_x0000_t202" style="position:absolute;left:11133;top:50810;width:30740;height:116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" filled="f" stroked="f">
                  <v:textbox style="mso-fit-shape-to-text:t" inset="0,0,0,0">
                    <w:txbxContent>
                      <w:p w14:paraId="76E9A284" w14:textId="77777777" w:rsidR="00164BDF" w:rsidRDefault="00164BDF" w:rsidP="00164BDF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Arial" w:cstheme="minorBidi"/>
                            <w:color w:val="333E48"/>
                            <w:kern w:val="24"/>
                            <w:sz w:val="16"/>
                            <w:szCs w:val="16"/>
                          </w:rPr>
                          <w:t xml:space="preserve">Institution size; relevant specs; always one line </w:t>
                        </w:r>
                        <w:r>
                          <w:rPr>
                            <w:rFonts w:asciiTheme="minorHAnsi" w:hAnsi="Arial" w:cs="Arial"/>
                            <w:color w:val="333E48"/>
                            <w:kern w:val="24"/>
                            <w:sz w:val="16"/>
                            <w:szCs w:val="16"/>
                          </w:rPr>
                          <w:t>• City, ST</w:t>
                        </w:r>
                      </w:p>
                    </w:txbxContent>
                  </v:textbox>
                </v:shape>
                <v:shape id="TextBox 204" o:spid="_x0000_s1075" type="#_x0000_t202" style="position:absolute;left:4524;top:49198;width:4928;height:262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" filled="f" stroked="f">
                  <v:textbox style="mso-fit-shape-to-text:t" inset="0,0,0,0">
                    <w:txbxContent>
                      <w:p w14:paraId="7C0C8F58" w14:textId="77777777" w:rsidR="00164BDF" w:rsidRDefault="00164BDF" w:rsidP="00164BDF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A3B2BF" w:themeColor="text1" w:themeTint="66"/>
                            <w:spacing w:val="10"/>
                            <w:kern w:val="24"/>
                            <w:sz w:val="26"/>
                            <w:szCs w:val="26"/>
                          </w:rPr>
                          <w:t>CASE</w:t>
                        </w: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A3B2BF" w:themeColor="text1" w:themeTint="66"/>
                            <w:spacing w:val="10"/>
                            <w:kern w:val="24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Theme="minorHAnsi" w:hAnsi="Arial" w:cstheme="minorBidi"/>
                            <w:color w:val="A3B2BF" w:themeColor="text1" w:themeTint="66"/>
                            <w:spacing w:val="10"/>
                            <w:kern w:val="24"/>
                            <w:sz w:val="14"/>
                            <w:szCs w:val="14"/>
                          </w:rPr>
                          <w:t>EXAMPLE</w:t>
                        </w:r>
                      </w:p>
                    </w:txbxContent>
                  </v:textbox>
                </v:shape>
                <v:line id="Straight Connector 242453895" o:spid="_x0000_s1076" style="position:absolute;visibility:visible;mso-wrap-style:square" from="10206,48680" to="10206,52487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" strokecolor="#445460 [3207]" strokeweight=".5pt">
                  <v:stroke joinstyle="miter"/>
                </v:line>
              </v:group>
            </w:pict>
          </mc:Fallback>
        </mc:AlternateContent>
      </w:r>
      <w:r w:rsidR="00433762" w:rsidRPr="00433762">
        <w:t xml:space="preserve">A </w:t>
      </w:r>
      <w:proofErr w:type="spellStart"/>
      <w:r w:rsidR="00433762" w:rsidRPr="00433762">
        <w:t>ToC</w:t>
      </w:r>
      <w:proofErr w:type="spellEnd"/>
      <w:r w:rsidR="00433762" w:rsidRPr="00433762">
        <w:t xml:space="preserve"> provides strategic logic behind your work</w:t>
      </w:r>
      <w:r w:rsidR="00190A02">
        <w:t>. I</w:t>
      </w:r>
      <w:r w:rsidR="00433762" w:rsidRPr="00433762">
        <w:t>t maps why you’re doing what you’re doing in the context of broader change. A logic model turns that strategy into a concrete action plan that tracks deliverables and performance. Using both tools ensures your interventions are:</w:t>
      </w:r>
    </w:p>
    <w:p w14:paraId="0E0989A2" w14:textId="7D7BE7E2" w:rsidR="00190A02" w:rsidRPr="00190A02" w:rsidRDefault="00190A02" w:rsidP="00190A02">
      <w:pPr>
        <w:pStyle w:val="ABSectionBullets"/>
        <w:ind w:left="1260" w:hanging="180"/>
      </w:pPr>
      <w:r w:rsidRPr="00190A02">
        <w:t>Aligned with root causes and community needs (</w:t>
      </w:r>
      <w:proofErr w:type="spellStart"/>
      <w:r w:rsidRPr="00190A02">
        <w:t>ToC</w:t>
      </w:r>
      <w:proofErr w:type="spellEnd"/>
      <w:r w:rsidRPr="00190A02">
        <w:t>)</w:t>
      </w:r>
    </w:p>
    <w:p w14:paraId="1EF1D6DB" w14:textId="25859E7D" w:rsidR="00190A02" w:rsidRPr="00190A02" w:rsidRDefault="00190A02" w:rsidP="00190A02">
      <w:pPr>
        <w:pStyle w:val="ABSectionBullets"/>
        <w:ind w:left="1260" w:hanging="180"/>
      </w:pPr>
      <w:r w:rsidRPr="00190A02">
        <w:t>Actionable and measurable (</w:t>
      </w:r>
      <w:r>
        <w:t>l</w:t>
      </w:r>
      <w:r w:rsidRPr="00190A02">
        <w:t xml:space="preserve">ogic </w:t>
      </w:r>
      <w:r>
        <w:t>m</w:t>
      </w:r>
      <w:r w:rsidRPr="00190A02">
        <w:t>odel)</w:t>
      </w:r>
    </w:p>
    <w:p w14:paraId="787663D8" w14:textId="7FDD80FA" w:rsidR="009032B9" w:rsidRPr="00190A02" w:rsidRDefault="00190A02" w:rsidP="00190A02">
      <w:pPr>
        <w:pStyle w:val="ABSectionBullets"/>
        <w:ind w:left="1260" w:hanging="180"/>
        <w:rPr>
          <w:b/>
          <w:bCs/>
        </w:rPr>
      </w:pPr>
      <w:r w:rsidRPr="00190A02">
        <w:t>Transparent for funders and replicable across settings</w:t>
      </w:r>
    </w:p>
    <w:p w14:paraId="6EAF9560" w14:textId="0602C23F" w:rsidR="00190A02" w:rsidRDefault="002D29F1" w:rsidP="00190A02">
      <w:pPr>
        <w:pStyle w:val="ABHeading3NotLinked"/>
        <w:ind w:hanging="1800"/>
      </w:pPr>
      <w:bookmarkStart w:id="0" w:name="_Toc501448060"/>
      <w:bookmarkStart w:id="1" w:name="_Toc503443254"/>
      <w:bookmarkStart w:id="2" w:name="_Toc520113261"/>
      <w:bookmarkStart w:id="3" w:name="_Toc532889838"/>
      <w:bookmarkStart w:id="4" w:name="_Toc21079289"/>
      <w:bookmarkStart w:id="5" w:name="_Toc54681872"/>
      <w:r>
        <w:t xml:space="preserve">Step 1. Grounding your </w:t>
      </w:r>
      <w:proofErr w:type="spellStart"/>
      <w:r>
        <w:t>ToC</w:t>
      </w:r>
      <w:proofErr w:type="spellEnd"/>
      <w:r>
        <w:t xml:space="preserve"> in evidence</w:t>
      </w:r>
    </w:p>
    <w:p w14:paraId="57796D1A" w14:textId="360263A4" w:rsidR="0004455E" w:rsidRDefault="00190A02" w:rsidP="0004455E">
      <w:pPr>
        <w:pStyle w:val="ABSectionText"/>
        <w:ind w:left="720"/>
      </w:pPr>
      <w:r w:rsidRPr="00ED32AE">
        <w:rPr>
          <w:noProof/>
        </w:rPr>
        <mc:AlternateContent>
          <mc:Choice Requires="wpg">
            <w:drawing>
              <wp:anchor distT="0" distB="0" distL="114300" distR="114300" simplePos="0" relativeHeight="251658247" behindDoc="0" locked="0" layoutInCell="1" allowOverlap="1" wp14:anchorId="37DF8D08" wp14:editId="16323F3B">
                <wp:simplePos x="0" y="0"/>
                <wp:positionH relativeFrom="column">
                  <wp:posOffset>1596390</wp:posOffset>
                </wp:positionH>
                <wp:positionV relativeFrom="paragraph">
                  <wp:posOffset>9944735</wp:posOffset>
                </wp:positionV>
                <wp:extent cx="4187190" cy="389890"/>
                <wp:effectExtent l="0" t="0" r="0" b="10160"/>
                <wp:wrapNone/>
                <wp:docPr id="5157256" name="Group 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gray">
                        <a:xfrm>
                          <a:off x="0" y="0"/>
                          <a:ext cx="4187190" cy="389890"/>
                          <a:chOff x="0" y="4863139"/>
                          <a:chExt cx="4187336" cy="390524"/>
                        </a:xfrm>
                      </wpg:grpSpPr>
                      <wpg:grpSp>
                        <wpg:cNvPr id="1235060305" name="Group 1235060305"/>
                        <wpg:cNvGrpSpPr/>
                        <wpg:grpSpPr bwMode="gray">
                          <a:xfrm>
                            <a:off x="0" y="4863139"/>
                            <a:ext cx="390524" cy="390524"/>
                            <a:chOff x="0" y="4863139"/>
                            <a:chExt cx="390524" cy="390524"/>
                          </a:xfrm>
                        </wpg:grpSpPr>
                        <wpg:grpSp>
                          <wpg:cNvPr id="788445256" name="Group 788445256"/>
                          <wpg:cNvGrpSpPr/>
                          <wpg:grpSpPr bwMode="gray">
                            <a:xfrm>
                              <a:off x="42068" y="4888538"/>
                              <a:ext cx="307976" cy="365125"/>
                              <a:chOff x="42068" y="4888538"/>
                              <a:chExt cx="307976" cy="365125"/>
                            </a:xfrm>
                            <a:solidFill>
                              <a:schemeClr val="accent6"/>
                            </a:solidFill>
                          </wpg:grpSpPr>
                          <wps:wsp>
                            <wps:cNvPr id="1732865087" name="Freeform 1715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113506" y="4959975"/>
                                <a:ext cx="111125" cy="261938"/>
                              </a:xfrm>
                              <a:custGeom>
                                <a:avLst/>
                                <a:gdLst>
                                  <a:gd name="T0" fmla="*/ 33 w 116"/>
                                  <a:gd name="T1" fmla="*/ 260 h 274"/>
                                  <a:gd name="T2" fmla="*/ 33 w 116"/>
                                  <a:gd name="T3" fmla="*/ 260 h 274"/>
                                  <a:gd name="T4" fmla="*/ 13 w 116"/>
                                  <a:gd name="T5" fmla="*/ 240 h 274"/>
                                  <a:gd name="T6" fmla="*/ 33 w 116"/>
                                  <a:gd name="T7" fmla="*/ 220 h 274"/>
                                  <a:gd name="T8" fmla="*/ 53 w 116"/>
                                  <a:gd name="T9" fmla="*/ 240 h 274"/>
                                  <a:gd name="T10" fmla="*/ 33 w 116"/>
                                  <a:gd name="T11" fmla="*/ 260 h 274"/>
                                  <a:gd name="T12" fmla="*/ 42 w 116"/>
                                  <a:gd name="T13" fmla="*/ 33 h 274"/>
                                  <a:gd name="T14" fmla="*/ 42 w 116"/>
                                  <a:gd name="T15" fmla="*/ 33 h 274"/>
                                  <a:gd name="T16" fmla="*/ 62 w 116"/>
                                  <a:gd name="T17" fmla="*/ 13 h 274"/>
                                  <a:gd name="T18" fmla="*/ 83 w 116"/>
                                  <a:gd name="T19" fmla="*/ 33 h 274"/>
                                  <a:gd name="T20" fmla="*/ 76 w 116"/>
                                  <a:gd name="T21" fmla="*/ 48 h 274"/>
                                  <a:gd name="T22" fmla="*/ 75 w 116"/>
                                  <a:gd name="T23" fmla="*/ 49 h 274"/>
                                  <a:gd name="T24" fmla="*/ 75 w 116"/>
                                  <a:gd name="T25" fmla="*/ 49 h 274"/>
                                  <a:gd name="T26" fmla="*/ 62 w 116"/>
                                  <a:gd name="T27" fmla="*/ 53 h 274"/>
                                  <a:gd name="T28" fmla="*/ 42 w 116"/>
                                  <a:gd name="T29" fmla="*/ 33 h 274"/>
                                  <a:gd name="T30" fmla="*/ 40 w 116"/>
                                  <a:gd name="T31" fmla="*/ 207 h 274"/>
                                  <a:gd name="T32" fmla="*/ 40 w 116"/>
                                  <a:gd name="T33" fmla="*/ 207 h 274"/>
                                  <a:gd name="T34" fmla="*/ 40 w 116"/>
                                  <a:gd name="T35" fmla="*/ 164 h 274"/>
                                  <a:gd name="T36" fmla="*/ 114 w 116"/>
                                  <a:gd name="T37" fmla="*/ 88 h 274"/>
                                  <a:gd name="T38" fmla="*/ 114 w 116"/>
                                  <a:gd name="T39" fmla="*/ 79 h 274"/>
                                  <a:gd name="T40" fmla="*/ 89 w 116"/>
                                  <a:gd name="T41" fmla="*/ 53 h 274"/>
                                  <a:gd name="T42" fmla="*/ 96 w 116"/>
                                  <a:gd name="T43" fmla="*/ 33 h 274"/>
                                  <a:gd name="T44" fmla="*/ 62 w 116"/>
                                  <a:gd name="T45" fmla="*/ 0 h 274"/>
                                  <a:gd name="T46" fmla="*/ 29 w 116"/>
                                  <a:gd name="T47" fmla="*/ 33 h 274"/>
                                  <a:gd name="T48" fmla="*/ 62 w 116"/>
                                  <a:gd name="T49" fmla="*/ 67 h 274"/>
                                  <a:gd name="T50" fmla="*/ 79 w 116"/>
                                  <a:gd name="T51" fmla="*/ 62 h 274"/>
                                  <a:gd name="T52" fmla="*/ 100 w 116"/>
                                  <a:gd name="T53" fmla="*/ 84 h 274"/>
                                  <a:gd name="T54" fmla="*/ 28 w 116"/>
                                  <a:gd name="T55" fmla="*/ 157 h 274"/>
                                  <a:gd name="T56" fmla="*/ 27 w 116"/>
                                  <a:gd name="T57" fmla="*/ 162 h 274"/>
                                  <a:gd name="T58" fmla="*/ 27 w 116"/>
                                  <a:gd name="T59" fmla="*/ 207 h 274"/>
                                  <a:gd name="T60" fmla="*/ 0 w 116"/>
                                  <a:gd name="T61" fmla="*/ 240 h 274"/>
                                  <a:gd name="T62" fmla="*/ 33 w 116"/>
                                  <a:gd name="T63" fmla="*/ 274 h 274"/>
                                  <a:gd name="T64" fmla="*/ 67 w 116"/>
                                  <a:gd name="T65" fmla="*/ 240 h 274"/>
                                  <a:gd name="T66" fmla="*/ 40 w 116"/>
                                  <a:gd name="T67" fmla="*/ 207 h 2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116" h="274">
                                    <a:moveTo>
                                      <a:pt x="33" y="260"/>
                                    </a:moveTo>
                                    <a:lnTo>
                                      <a:pt x="33" y="260"/>
                                    </a:lnTo>
                                    <a:cubicBezTo>
                                      <a:pt x="22" y="260"/>
                                      <a:pt x="13" y="251"/>
                                      <a:pt x="13" y="240"/>
                                    </a:cubicBezTo>
                                    <a:cubicBezTo>
                                      <a:pt x="13" y="229"/>
                                      <a:pt x="22" y="220"/>
                                      <a:pt x="33" y="220"/>
                                    </a:cubicBezTo>
                                    <a:cubicBezTo>
                                      <a:pt x="44" y="220"/>
                                      <a:pt x="53" y="229"/>
                                      <a:pt x="53" y="240"/>
                                    </a:cubicBezTo>
                                    <a:cubicBezTo>
                                      <a:pt x="53" y="251"/>
                                      <a:pt x="44" y="260"/>
                                      <a:pt x="33" y="260"/>
                                    </a:cubicBezTo>
                                    <a:close/>
                                    <a:moveTo>
                                      <a:pt x="42" y="33"/>
                                    </a:moveTo>
                                    <a:lnTo>
                                      <a:pt x="42" y="33"/>
                                    </a:lnTo>
                                    <a:cubicBezTo>
                                      <a:pt x="42" y="22"/>
                                      <a:pt x="51" y="13"/>
                                      <a:pt x="62" y="13"/>
                                    </a:cubicBezTo>
                                    <a:cubicBezTo>
                                      <a:pt x="74" y="13"/>
                                      <a:pt x="83" y="22"/>
                                      <a:pt x="83" y="33"/>
                                    </a:cubicBezTo>
                                    <a:cubicBezTo>
                                      <a:pt x="83" y="39"/>
                                      <a:pt x="80" y="45"/>
                                      <a:pt x="76" y="48"/>
                                    </a:cubicBezTo>
                                    <a:cubicBezTo>
                                      <a:pt x="75" y="48"/>
                                      <a:pt x="75" y="48"/>
                                      <a:pt x="75" y="49"/>
                                    </a:cubicBezTo>
                                    <a:cubicBezTo>
                                      <a:pt x="75" y="49"/>
                                      <a:pt x="75" y="49"/>
                                      <a:pt x="75" y="49"/>
                                    </a:cubicBezTo>
                                    <a:cubicBezTo>
                                      <a:pt x="72" y="52"/>
                                      <a:pt x="67" y="53"/>
                                      <a:pt x="62" y="53"/>
                                    </a:cubicBezTo>
                                    <a:cubicBezTo>
                                      <a:pt x="51" y="53"/>
                                      <a:pt x="42" y="44"/>
                                      <a:pt x="42" y="33"/>
                                    </a:cubicBezTo>
                                    <a:close/>
                                    <a:moveTo>
                                      <a:pt x="40" y="207"/>
                                    </a:moveTo>
                                    <a:lnTo>
                                      <a:pt x="40" y="207"/>
                                    </a:lnTo>
                                    <a:lnTo>
                                      <a:pt x="40" y="164"/>
                                    </a:lnTo>
                                    <a:lnTo>
                                      <a:pt x="114" y="88"/>
                                    </a:lnTo>
                                    <a:cubicBezTo>
                                      <a:pt x="116" y="86"/>
                                      <a:pt x="116" y="82"/>
                                      <a:pt x="114" y="79"/>
                                    </a:cubicBezTo>
                                    <a:lnTo>
                                      <a:pt x="89" y="53"/>
                                    </a:lnTo>
                                    <a:cubicBezTo>
                                      <a:pt x="93" y="48"/>
                                      <a:pt x="96" y="41"/>
                                      <a:pt x="96" y="33"/>
                                    </a:cubicBezTo>
                                    <a:cubicBezTo>
                                      <a:pt x="96" y="15"/>
                                      <a:pt x="81" y="0"/>
                                      <a:pt x="62" y="0"/>
                                    </a:cubicBezTo>
                                    <a:cubicBezTo>
                                      <a:pt x="44" y="0"/>
                                      <a:pt x="29" y="15"/>
                                      <a:pt x="29" y="33"/>
                                    </a:cubicBezTo>
                                    <a:cubicBezTo>
                                      <a:pt x="29" y="52"/>
                                      <a:pt x="44" y="67"/>
                                      <a:pt x="62" y="67"/>
                                    </a:cubicBezTo>
                                    <a:cubicBezTo>
                                      <a:pt x="68" y="67"/>
                                      <a:pt x="74" y="65"/>
                                      <a:pt x="79" y="62"/>
                                    </a:cubicBezTo>
                                    <a:lnTo>
                                      <a:pt x="100" y="84"/>
                                    </a:lnTo>
                                    <a:lnTo>
                                      <a:pt x="28" y="157"/>
                                    </a:lnTo>
                                    <a:cubicBezTo>
                                      <a:pt x="27" y="158"/>
                                      <a:pt x="27" y="160"/>
                                      <a:pt x="27" y="162"/>
                                    </a:cubicBezTo>
                                    <a:lnTo>
                                      <a:pt x="27" y="207"/>
                                    </a:lnTo>
                                    <a:cubicBezTo>
                                      <a:pt x="11" y="211"/>
                                      <a:pt x="0" y="224"/>
                                      <a:pt x="0" y="240"/>
                                    </a:cubicBezTo>
                                    <a:cubicBezTo>
                                      <a:pt x="0" y="259"/>
                                      <a:pt x="15" y="274"/>
                                      <a:pt x="33" y="274"/>
                                    </a:cubicBezTo>
                                    <a:cubicBezTo>
                                      <a:pt x="52" y="274"/>
                                      <a:pt x="67" y="259"/>
                                      <a:pt x="67" y="240"/>
                                    </a:cubicBezTo>
                                    <a:cubicBezTo>
                                      <a:pt x="67" y="224"/>
                                      <a:pt x="55" y="211"/>
                                      <a:pt x="40" y="207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639935304" name="Freeform 1716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261143" y="5071100"/>
                                <a:ext cx="79375" cy="171450"/>
                              </a:xfrm>
                              <a:custGeom>
                                <a:avLst/>
                                <a:gdLst>
                                  <a:gd name="T0" fmla="*/ 48 w 82"/>
                                  <a:gd name="T1" fmla="*/ 53 h 179"/>
                                  <a:gd name="T2" fmla="*/ 48 w 82"/>
                                  <a:gd name="T3" fmla="*/ 53 h 179"/>
                                  <a:gd name="T4" fmla="*/ 28 w 82"/>
                                  <a:gd name="T5" fmla="*/ 33 h 179"/>
                                  <a:gd name="T6" fmla="*/ 48 w 82"/>
                                  <a:gd name="T7" fmla="*/ 13 h 179"/>
                                  <a:gd name="T8" fmla="*/ 68 w 82"/>
                                  <a:gd name="T9" fmla="*/ 33 h 179"/>
                                  <a:gd name="T10" fmla="*/ 48 w 82"/>
                                  <a:gd name="T11" fmla="*/ 53 h 179"/>
                                  <a:gd name="T12" fmla="*/ 48 w 82"/>
                                  <a:gd name="T13" fmla="*/ 0 h 179"/>
                                  <a:gd name="T14" fmla="*/ 48 w 82"/>
                                  <a:gd name="T15" fmla="*/ 0 h 179"/>
                                  <a:gd name="T16" fmla="*/ 14 w 82"/>
                                  <a:gd name="T17" fmla="*/ 33 h 179"/>
                                  <a:gd name="T18" fmla="*/ 19 w 82"/>
                                  <a:gd name="T19" fmla="*/ 49 h 179"/>
                                  <a:gd name="T20" fmla="*/ 2 w 82"/>
                                  <a:gd name="T21" fmla="*/ 67 h 179"/>
                                  <a:gd name="T22" fmla="*/ 0 w 82"/>
                                  <a:gd name="T23" fmla="*/ 72 h 179"/>
                                  <a:gd name="T24" fmla="*/ 0 w 82"/>
                                  <a:gd name="T25" fmla="*/ 172 h 179"/>
                                  <a:gd name="T26" fmla="*/ 6 w 82"/>
                                  <a:gd name="T27" fmla="*/ 179 h 179"/>
                                  <a:gd name="T28" fmla="*/ 13 w 82"/>
                                  <a:gd name="T29" fmla="*/ 172 h 179"/>
                                  <a:gd name="T30" fmla="*/ 13 w 82"/>
                                  <a:gd name="T31" fmla="*/ 74 h 179"/>
                                  <a:gd name="T32" fmla="*/ 28 w 82"/>
                                  <a:gd name="T33" fmla="*/ 60 h 179"/>
                                  <a:gd name="T34" fmla="*/ 48 w 82"/>
                                  <a:gd name="T35" fmla="*/ 67 h 179"/>
                                  <a:gd name="T36" fmla="*/ 82 w 82"/>
                                  <a:gd name="T37" fmla="*/ 33 h 179"/>
                                  <a:gd name="T38" fmla="*/ 48 w 82"/>
                                  <a:gd name="T39" fmla="*/ 0 h 17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82" h="179">
                                    <a:moveTo>
                                      <a:pt x="48" y="53"/>
                                    </a:moveTo>
                                    <a:lnTo>
                                      <a:pt x="48" y="53"/>
                                    </a:lnTo>
                                    <a:cubicBezTo>
                                      <a:pt x="37" y="53"/>
                                      <a:pt x="28" y="44"/>
                                      <a:pt x="28" y="33"/>
                                    </a:cubicBezTo>
                                    <a:cubicBezTo>
                                      <a:pt x="28" y="22"/>
                                      <a:pt x="37" y="13"/>
                                      <a:pt x="48" y="13"/>
                                    </a:cubicBezTo>
                                    <a:cubicBezTo>
                                      <a:pt x="59" y="13"/>
                                      <a:pt x="68" y="22"/>
                                      <a:pt x="68" y="33"/>
                                    </a:cubicBezTo>
                                    <a:cubicBezTo>
                                      <a:pt x="68" y="44"/>
                                      <a:pt x="59" y="53"/>
                                      <a:pt x="48" y="53"/>
                                    </a:cubicBezTo>
                                    <a:close/>
                                    <a:moveTo>
                                      <a:pt x="48" y="0"/>
                                    </a:moveTo>
                                    <a:lnTo>
                                      <a:pt x="48" y="0"/>
                                    </a:lnTo>
                                    <a:cubicBezTo>
                                      <a:pt x="30" y="0"/>
                                      <a:pt x="14" y="15"/>
                                      <a:pt x="14" y="33"/>
                                    </a:cubicBezTo>
                                    <a:cubicBezTo>
                                      <a:pt x="14" y="39"/>
                                      <a:pt x="16" y="45"/>
                                      <a:pt x="19" y="49"/>
                                    </a:cubicBezTo>
                                    <a:lnTo>
                                      <a:pt x="2" y="67"/>
                                    </a:lnTo>
                                    <a:cubicBezTo>
                                      <a:pt x="0" y="68"/>
                                      <a:pt x="0" y="70"/>
                                      <a:pt x="0" y="72"/>
                                    </a:cubicBezTo>
                                    <a:lnTo>
                                      <a:pt x="0" y="172"/>
                                    </a:lnTo>
                                    <a:cubicBezTo>
                                      <a:pt x="0" y="176"/>
                                      <a:pt x="3" y="179"/>
                                      <a:pt x="6" y="179"/>
                                    </a:cubicBezTo>
                                    <a:cubicBezTo>
                                      <a:pt x="10" y="179"/>
                                      <a:pt x="13" y="176"/>
                                      <a:pt x="13" y="172"/>
                                    </a:cubicBezTo>
                                    <a:lnTo>
                                      <a:pt x="13" y="74"/>
                                    </a:lnTo>
                                    <a:lnTo>
                                      <a:pt x="28" y="60"/>
                                    </a:lnTo>
                                    <a:cubicBezTo>
                                      <a:pt x="33" y="64"/>
                                      <a:pt x="40" y="67"/>
                                      <a:pt x="48" y="67"/>
                                    </a:cubicBezTo>
                                    <a:cubicBezTo>
                                      <a:pt x="66" y="67"/>
                                      <a:pt x="82" y="52"/>
                                      <a:pt x="82" y="33"/>
                                    </a:cubicBezTo>
                                    <a:cubicBezTo>
                                      <a:pt x="82" y="15"/>
                                      <a:pt x="66" y="0"/>
                                      <a:pt x="48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568906691" name="Freeform 1717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199231" y="4980613"/>
                                <a:ext cx="150813" cy="273050"/>
                              </a:xfrm>
                              <a:custGeom>
                                <a:avLst/>
                                <a:gdLst>
                                  <a:gd name="T0" fmla="*/ 125 w 159"/>
                                  <a:gd name="T1" fmla="*/ 54 h 285"/>
                                  <a:gd name="T2" fmla="*/ 125 w 159"/>
                                  <a:gd name="T3" fmla="*/ 54 h 285"/>
                                  <a:gd name="T4" fmla="*/ 105 w 159"/>
                                  <a:gd name="T5" fmla="*/ 34 h 285"/>
                                  <a:gd name="T6" fmla="*/ 125 w 159"/>
                                  <a:gd name="T7" fmla="*/ 13 h 285"/>
                                  <a:gd name="T8" fmla="*/ 145 w 159"/>
                                  <a:gd name="T9" fmla="*/ 34 h 285"/>
                                  <a:gd name="T10" fmla="*/ 125 w 159"/>
                                  <a:gd name="T11" fmla="*/ 54 h 285"/>
                                  <a:gd name="T12" fmla="*/ 125 w 159"/>
                                  <a:gd name="T13" fmla="*/ 0 h 285"/>
                                  <a:gd name="T14" fmla="*/ 125 w 159"/>
                                  <a:gd name="T15" fmla="*/ 0 h 285"/>
                                  <a:gd name="T16" fmla="*/ 92 w 159"/>
                                  <a:gd name="T17" fmla="*/ 34 h 285"/>
                                  <a:gd name="T18" fmla="*/ 97 w 159"/>
                                  <a:gd name="T19" fmla="*/ 51 h 285"/>
                                  <a:gd name="T20" fmla="*/ 2 w 159"/>
                                  <a:gd name="T21" fmla="*/ 144 h 285"/>
                                  <a:gd name="T22" fmla="*/ 0 w 159"/>
                                  <a:gd name="T23" fmla="*/ 148 h 285"/>
                                  <a:gd name="T24" fmla="*/ 0 w 159"/>
                                  <a:gd name="T25" fmla="*/ 278 h 285"/>
                                  <a:gd name="T26" fmla="*/ 6 w 159"/>
                                  <a:gd name="T27" fmla="*/ 285 h 285"/>
                                  <a:gd name="T28" fmla="*/ 13 w 159"/>
                                  <a:gd name="T29" fmla="*/ 278 h 285"/>
                                  <a:gd name="T30" fmla="*/ 13 w 159"/>
                                  <a:gd name="T31" fmla="*/ 151 h 285"/>
                                  <a:gd name="T32" fmla="*/ 106 w 159"/>
                                  <a:gd name="T33" fmla="*/ 61 h 285"/>
                                  <a:gd name="T34" fmla="*/ 125 w 159"/>
                                  <a:gd name="T35" fmla="*/ 67 h 285"/>
                                  <a:gd name="T36" fmla="*/ 159 w 159"/>
                                  <a:gd name="T37" fmla="*/ 34 h 285"/>
                                  <a:gd name="T38" fmla="*/ 125 w 159"/>
                                  <a:gd name="T39" fmla="*/ 0 h 2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159" h="285">
                                    <a:moveTo>
                                      <a:pt x="125" y="54"/>
                                    </a:moveTo>
                                    <a:lnTo>
                                      <a:pt x="125" y="54"/>
                                    </a:lnTo>
                                    <a:cubicBezTo>
                                      <a:pt x="114" y="54"/>
                                      <a:pt x="105" y="45"/>
                                      <a:pt x="105" y="34"/>
                                    </a:cubicBezTo>
                                    <a:cubicBezTo>
                                      <a:pt x="105" y="23"/>
                                      <a:pt x="114" y="13"/>
                                      <a:pt x="125" y="13"/>
                                    </a:cubicBezTo>
                                    <a:cubicBezTo>
                                      <a:pt x="136" y="13"/>
                                      <a:pt x="145" y="23"/>
                                      <a:pt x="145" y="34"/>
                                    </a:cubicBezTo>
                                    <a:cubicBezTo>
                                      <a:pt x="145" y="45"/>
                                      <a:pt x="136" y="54"/>
                                      <a:pt x="125" y="54"/>
                                    </a:cubicBezTo>
                                    <a:close/>
                                    <a:moveTo>
                                      <a:pt x="125" y="0"/>
                                    </a:moveTo>
                                    <a:lnTo>
                                      <a:pt x="125" y="0"/>
                                    </a:lnTo>
                                    <a:cubicBezTo>
                                      <a:pt x="107" y="0"/>
                                      <a:pt x="92" y="15"/>
                                      <a:pt x="92" y="34"/>
                                    </a:cubicBezTo>
                                    <a:cubicBezTo>
                                      <a:pt x="92" y="40"/>
                                      <a:pt x="94" y="46"/>
                                      <a:pt x="97" y="51"/>
                                    </a:cubicBezTo>
                                    <a:lnTo>
                                      <a:pt x="2" y="144"/>
                                    </a:lnTo>
                                    <a:cubicBezTo>
                                      <a:pt x="0" y="145"/>
                                      <a:pt x="0" y="146"/>
                                      <a:pt x="0" y="148"/>
                                    </a:cubicBezTo>
                                    <a:lnTo>
                                      <a:pt x="0" y="278"/>
                                    </a:lnTo>
                                    <a:cubicBezTo>
                                      <a:pt x="0" y="282"/>
                                      <a:pt x="3" y="285"/>
                                      <a:pt x="6" y="285"/>
                                    </a:cubicBezTo>
                                    <a:cubicBezTo>
                                      <a:pt x="10" y="285"/>
                                      <a:pt x="13" y="282"/>
                                      <a:pt x="13" y="278"/>
                                    </a:cubicBezTo>
                                    <a:lnTo>
                                      <a:pt x="13" y="151"/>
                                    </a:lnTo>
                                    <a:lnTo>
                                      <a:pt x="106" y="61"/>
                                    </a:lnTo>
                                    <a:cubicBezTo>
                                      <a:pt x="111" y="65"/>
                                      <a:pt x="118" y="67"/>
                                      <a:pt x="125" y="67"/>
                                    </a:cubicBezTo>
                                    <a:cubicBezTo>
                                      <a:pt x="144" y="67"/>
                                      <a:pt x="159" y="52"/>
                                      <a:pt x="159" y="34"/>
                                    </a:cubicBezTo>
                                    <a:cubicBezTo>
                                      <a:pt x="159" y="15"/>
                                      <a:pt x="144" y="0"/>
                                      <a:pt x="125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848514172" name="Freeform 1718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42068" y="4888538"/>
                                <a:ext cx="236538" cy="257175"/>
                              </a:xfrm>
                              <a:custGeom>
                                <a:avLst/>
                                <a:gdLst>
                                  <a:gd name="T0" fmla="*/ 34 w 246"/>
                                  <a:gd name="T1" fmla="*/ 256 h 269"/>
                                  <a:gd name="T2" fmla="*/ 34 w 246"/>
                                  <a:gd name="T3" fmla="*/ 256 h 269"/>
                                  <a:gd name="T4" fmla="*/ 14 w 246"/>
                                  <a:gd name="T5" fmla="*/ 236 h 269"/>
                                  <a:gd name="T6" fmla="*/ 34 w 246"/>
                                  <a:gd name="T7" fmla="*/ 215 h 269"/>
                                  <a:gd name="T8" fmla="*/ 54 w 246"/>
                                  <a:gd name="T9" fmla="*/ 236 h 269"/>
                                  <a:gd name="T10" fmla="*/ 34 w 246"/>
                                  <a:gd name="T11" fmla="*/ 256 h 269"/>
                                  <a:gd name="T12" fmla="*/ 21 w 246"/>
                                  <a:gd name="T13" fmla="*/ 115 h 269"/>
                                  <a:gd name="T14" fmla="*/ 21 w 246"/>
                                  <a:gd name="T15" fmla="*/ 115 h 269"/>
                                  <a:gd name="T16" fmla="*/ 41 w 246"/>
                                  <a:gd name="T17" fmla="*/ 95 h 269"/>
                                  <a:gd name="T18" fmla="*/ 62 w 246"/>
                                  <a:gd name="T19" fmla="*/ 115 h 269"/>
                                  <a:gd name="T20" fmla="*/ 41 w 246"/>
                                  <a:gd name="T21" fmla="*/ 135 h 269"/>
                                  <a:gd name="T22" fmla="*/ 21 w 246"/>
                                  <a:gd name="T23" fmla="*/ 115 h 269"/>
                                  <a:gd name="T24" fmla="*/ 233 w 246"/>
                                  <a:gd name="T25" fmla="*/ 68 h 269"/>
                                  <a:gd name="T26" fmla="*/ 233 w 246"/>
                                  <a:gd name="T27" fmla="*/ 68 h 269"/>
                                  <a:gd name="T28" fmla="*/ 213 w 246"/>
                                  <a:gd name="T29" fmla="*/ 88 h 269"/>
                                  <a:gd name="T30" fmla="*/ 192 w 246"/>
                                  <a:gd name="T31" fmla="*/ 68 h 269"/>
                                  <a:gd name="T32" fmla="*/ 213 w 246"/>
                                  <a:gd name="T33" fmla="*/ 48 h 269"/>
                                  <a:gd name="T34" fmla="*/ 233 w 246"/>
                                  <a:gd name="T35" fmla="*/ 68 h 269"/>
                                  <a:gd name="T36" fmla="*/ 104 w 246"/>
                                  <a:gd name="T37" fmla="*/ 173 h 269"/>
                                  <a:gd name="T38" fmla="*/ 104 w 246"/>
                                  <a:gd name="T39" fmla="*/ 173 h 269"/>
                                  <a:gd name="T40" fmla="*/ 106 w 246"/>
                                  <a:gd name="T41" fmla="*/ 168 h 269"/>
                                  <a:gd name="T42" fmla="*/ 104 w 246"/>
                                  <a:gd name="T43" fmla="*/ 163 h 269"/>
                                  <a:gd name="T44" fmla="*/ 71 w 246"/>
                                  <a:gd name="T45" fmla="*/ 131 h 269"/>
                                  <a:gd name="T46" fmla="*/ 75 w 246"/>
                                  <a:gd name="T47" fmla="*/ 115 h 269"/>
                                  <a:gd name="T48" fmla="*/ 70 w 246"/>
                                  <a:gd name="T49" fmla="*/ 97 h 269"/>
                                  <a:gd name="T50" fmla="*/ 152 w 246"/>
                                  <a:gd name="T51" fmla="*/ 17 h 269"/>
                                  <a:gd name="T52" fmla="*/ 186 w 246"/>
                                  <a:gd name="T53" fmla="*/ 48 h 269"/>
                                  <a:gd name="T54" fmla="*/ 179 w 246"/>
                                  <a:gd name="T55" fmla="*/ 68 h 269"/>
                                  <a:gd name="T56" fmla="*/ 213 w 246"/>
                                  <a:gd name="T57" fmla="*/ 102 h 269"/>
                                  <a:gd name="T58" fmla="*/ 246 w 246"/>
                                  <a:gd name="T59" fmla="*/ 68 h 269"/>
                                  <a:gd name="T60" fmla="*/ 213 w 246"/>
                                  <a:gd name="T61" fmla="*/ 35 h 269"/>
                                  <a:gd name="T62" fmla="*/ 196 w 246"/>
                                  <a:gd name="T63" fmla="*/ 39 h 269"/>
                                  <a:gd name="T64" fmla="*/ 156 w 246"/>
                                  <a:gd name="T65" fmla="*/ 3 h 269"/>
                                  <a:gd name="T66" fmla="*/ 147 w 246"/>
                                  <a:gd name="T67" fmla="*/ 3 h 269"/>
                                  <a:gd name="T68" fmla="*/ 60 w 246"/>
                                  <a:gd name="T69" fmla="*/ 87 h 269"/>
                                  <a:gd name="T70" fmla="*/ 41 w 246"/>
                                  <a:gd name="T71" fmla="*/ 82 h 269"/>
                                  <a:gd name="T72" fmla="*/ 8 w 246"/>
                                  <a:gd name="T73" fmla="*/ 115 h 269"/>
                                  <a:gd name="T74" fmla="*/ 41 w 246"/>
                                  <a:gd name="T75" fmla="*/ 149 h 269"/>
                                  <a:gd name="T76" fmla="*/ 62 w 246"/>
                                  <a:gd name="T77" fmla="*/ 141 h 269"/>
                                  <a:gd name="T78" fmla="*/ 90 w 246"/>
                                  <a:gd name="T79" fmla="*/ 168 h 269"/>
                                  <a:gd name="T80" fmla="*/ 50 w 246"/>
                                  <a:gd name="T81" fmla="*/ 207 h 269"/>
                                  <a:gd name="T82" fmla="*/ 34 w 246"/>
                                  <a:gd name="T83" fmla="*/ 202 h 269"/>
                                  <a:gd name="T84" fmla="*/ 0 w 246"/>
                                  <a:gd name="T85" fmla="*/ 236 h 269"/>
                                  <a:gd name="T86" fmla="*/ 34 w 246"/>
                                  <a:gd name="T87" fmla="*/ 269 h 269"/>
                                  <a:gd name="T88" fmla="*/ 67 w 246"/>
                                  <a:gd name="T89" fmla="*/ 236 h 269"/>
                                  <a:gd name="T90" fmla="*/ 60 w 246"/>
                                  <a:gd name="T91" fmla="*/ 215 h 269"/>
                                  <a:gd name="T92" fmla="*/ 104 w 246"/>
                                  <a:gd name="T93" fmla="*/ 173 h 2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</a:cxnLst>
                                <a:rect l="0" t="0" r="r" b="b"/>
                                <a:pathLst>
                                  <a:path w="246" h="269">
                                    <a:moveTo>
                                      <a:pt x="34" y="256"/>
                                    </a:moveTo>
                                    <a:lnTo>
                                      <a:pt x="34" y="256"/>
                                    </a:lnTo>
                                    <a:cubicBezTo>
                                      <a:pt x="23" y="256"/>
                                      <a:pt x="14" y="247"/>
                                      <a:pt x="14" y="236"/>
                                    </a:cubicBezTo>
                                    <a:cubicBezTo>
                                      <a:pt x="14" y="224"/>
                                      <a:pt x="23" y="215"/>
                                      <a:pt x="34" y="215"/>
                                    </a:cubicBezTo>
                                    <a:cubicBezTo>
                                      <a:pt x="45" y="215"/>
                                      <a:pt x="54" y="224"/>
                                      <a:pt x="54" y="236"/>
                                    </a:cubicBezTo>
                                    <a:cubicBezTo>
                                      <a:pt x="54" y="247"/>
                                      <a:pt x="45" y="256"/>
                                      <a:pt x="34" y="256"/>
                                    </a:cubicBezTo>
                                    <a:close/>
                                    <a:moveTo>
                                      <a:pt x="21" y="115"/>
                                    </a:moveTo>
                                    <a:lnTo>
                                      <a:pt x="21" y="115"/>
                                    </a:lnTo>
                                    <a:cubicBezTo>
                                      <a:pt x="21" y="104"/>
                                      <a:pt x="30" y="95"/>
                                      <a:pt x="41" y="95"/>
                                    </a:cubicBezTo>
                                    <a:cubicBezTo>
                                      <a:pt x="52" y="95"/>
                                      <a:pt x="62" y="104"/>
                                      <a:pt x="62" y="115"/>
                                    </a:cubicBezTo>
                                    <a:cubicBezTo>
                                      <a:pt x="62" y="126"/>
                                      <a:pt x="52" y="135"/>
                                      <a:pt x="41" y="135"/>
                                    </a:cubicBezTo>
                                    <a:cubicBezTo>
                                      <a:pt x="30" y="135"/>
                                      <a:pt x="21" y="126"/>
                                      <a:pt x="21" y="115"/>
                                    </a:cubicBezTo>
                                    <a:close/>
                                    <a:moveTo>
                                      <a:pt x="233" y="68"/>
                                    </a:moveTo>
                                    <a:lnTo>
                                      <a:pt x="233" y="68"/>
                                    </a:lnTo>
                                    <a:cubicBezTo>
                                      <a:pt x="233" y="79"/>
                                      <a:pt x="224" y="88"/>
                                      <a:pt x="213" y="88"/>
                                    </a:cubicBezTo>
                                    <a:cubicBezTo>
                                      <a:pt x="201" y="88"/>
                                      <a:pt x="192" y="79"/>
                                      <a:pt x="192" y="68"/>
                                    </a:cubicBezTo>
                                    <a:cubicBezTo>
                                      <a:pt x="192" y="57"/>
                                      <a:pt x="201" y="48"/>
                                      <a:pt x="213" y="48"/>
                                    </a:cubicBezTo>
                                    <a:cubicBezTo>
                                      <a:pt x="224" y="48"/>
                                      <a:pt x="233" y="57"/>
                                      <a:pt x="233" y="68"/>
                                    </a:cubicBezTo>
                                    <a:close/>
                                    <a:moveTo>
                                      <a:pt x="104" y="173"/>
                                    </a:moveTo>
                                    <a:lnTo>
                                      <a:pt x="104" y="173"/>
                                    </a:lnTo>
                                    <a:cubicBezTo>
                                      <a:pt x="105" y="171"/>
                                      <a:pt x="106" y="170"/>
                                      <a:pt x="106" y="168"/>
                                    </a:cubicBezTo>
                                    <a:cubicBezTo>
                                      <a:pt x="106" y="166"/>
                                      <a:pt x="105" y="164"/>
                                      <a:pt x="104" y="163"/>
                                    </a:cubicBezTo>
                                    <a:lnTo>
                                      <a:pt x="71" y="131"/>
                                    </a:lnTo>
                                    <a:cubicBezTo>
                                      <a:pt x="73" y="126"/>
                                      <a:pt x="75" y="121"/>
                                      <a:pt x="75" y="115"/>
                                    </a:cubicBezTo>
                                    <a:cubicBezTo>
                                      <a:pt x="75" y="108"/>
                                      <a:pt x="73" y="102"/>
                                      <a:pt x="70" y="97"/>
                                    </a:cubicBezTo>
                                    <a:lnTo>
                                      <a:pt x="152" y="17"/>
                                    </a:lnTo>
                                    <a:lnTo>
                                      <a:pt x="186" y="48"/>
                                    </a:lnTo>
                                    <a:cubicBezTo>
                                      <a:pt x="182" y="54"/>
                                      <a:pt x="179" y="61"/>
                                      <a:pt x="179" y="68"/>
                                    </a:cubicBezTo>
                                    <a:cubicBezTo>
                                      <a:pt x="179" y="87"/>
                                      <a:pt x="194" y="102"/>
                                      <a:pt x="213" y="102"/>
                                    </a:cubicBezTo>
                                    <a:cubicBezTo>
                                      <a:pt x="231" y="102"/>
                                      <a:pt x="246" y="87"/>
                                      <a:pt x="246" y="68"/>
                                    </a:cubicBezTo>
                                    <a:cubicBezTo>
                                      <a:pt x="246" y="50"/>
                                      <a:pt x="231" y="35"/>
                                      <a:pt x="213" y="35"/>
                                    </a:cubicBezTo>
                                    <a:cubicBezTo>
                                      <a:pt x="206" y="35"/>
                                      <a:pt x="201" y="36"/>
                                      <a:pt x="196" y="39"/>
                                    </a:cubicBezTo>
                                    <a:lnTo>
                                      <a:pt x="156" y="3"/>
                                    </a:lnTo>
                                    <a:cubicBezTo>
                                      <a:pt x="153" y="0"/>
                                      <a:pt x="149" y="0"/>
                                      <a:pt x="147" y="3"/>
                                    </a:cubicBezTo>
                                    <a:lnTo>
                                      <a:pt x="60" y="87"/>
                                    </a:lnTo>
                                    <a:cubicBezTo>
                                      <a:pt x="55" y="84"/>
                                      <a:pt x="48" y="82"/>
                                      <a:pt x="41" y="82"/>
                                    </a:cubicBezTo>
                                    <a:cubicBezTo>
                                      <a:pt x="23" y="82"/>
                                      <a:pt x="8" y="97"/>
                                      <a:pt x="8" y="115"/>
                                    </a:cubicBezTo>
                                    <a:cubicBezTo>
                                      <a:pt x="8" y="134"/>
                                      <a:pt x="23" y="149"/>
                                      <a:pt x="41" y="149"/>
                                    </a:cubicBezTo>
                                    <a:cubicBezTo>
                                      <a:pt x="49" y="149"/>
                                      <a:pt x="56" y="146"/>
                                      <a:pt x="62" y="141"/>
                                    </a:cubicBezTo>
                                    <a:lnTo>
                                      <a:pt x="90" y="168"/>
                                    </a:lnTo>
                                    <a:lnTo>
                                      <a:pt x="50" y="207"/>
                                    </a:lnTo>
                                    <a:cubicBezTo>
                                      <a:pt x="45" y="204"/>
                                      <a:pt x="40" y="202"/>
                                      <a:pt x="34" y="202"/>
                                    </a:cubicBezTo>
                                    <a:cubicBezTo>
                                      <a:pt x="15" y="202"/>
                                      <a:pt x="0" y="217"/>
                                      <a:pt x="0" y="236"/>
                                    </a:cubicBezTo>
                                    <a:cubicBezTo>
                                      <a:pt x="0" y="254"/>
                                      <a:pt x="15" y="269"/>
                                      <a:pt x="34" y="269"/>
                                    </a:cubicBezTo>
                                    <a:cubicBezTo>
                                      <a:pt x="52" y="269"/>
                                      <a:pt x="67" y="254"/>
                                      <a:pt x="67" y="236"/>
                                    </a:cubicBezTo>
                                    <a:cubicBezTo>
                                      <a:pt x="67" y="228"/>
                                      <a:pt x="65" y="221"/>
                                      <a:pt x="60" y="215"/>
                                    </a:cubicBezTo>
                                    <a:lnTo>
                                      <a:pt x="104" y="17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>
                          <wps:cNvPr id="871656692" name="Oval 871656692"/>
                          <wps:cNvSpPr/>
                          <wps:spPr bwMode="gray">
                            <a:xfrm>
                              <a:off x="0" y="4863139"/>
                              <a:ext cx="390524" cy="390524"/>
                            </a:xfrm>
                            <a:prstGeom prst="ellipse">
                              <a:avLst/>
                            </a:prstGeom>
                            <a:noFill/>
                            <a:ln w="25400">
                              <a:solidFill>
                                <a:schemeClr val="accent4"/>
                              </a:solidFill>
                              <a:miter lim="8000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321681057" name="TextBox 202"/>
                        <wps:cNvSpPr txBox="1"/>
                        <wps:spPr bwMode="gray">
                          <a:xfrm>
                            <a:off x="1113301" y="4912190"/>
                            <a:ext cx="3074035" cy="1460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1858DEB" w14:textId="77777777" w:rsidR="00190A02" w:rsidRDefault="00190A02" w:rsidP="00190A0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333E48"/>
                                  <w:kern w:val="24"/>
                                  <w:sz w:val="20"/>
                                  <w:szCs w:val="20"/>
                                </w:rPr>
                                <w:t>Institution 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696380177" name="TextBox 203"/>
                        <wps:cNvSpPr txBox="1"/>
                        <wps:spPr bwMode="gray">
                          <a:xfrm>
                            <a:off x="1113301" y="5081067"/>
                            <a:ext cx="3074035" cy="1168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BA254ED" w14:textId="77777777" w:rsidR="00190A02" w:rsidRDefault="00190A02" w:rsidP="00190A0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Arial" w:cstheme="minorBidi"/>
                                  <w:color w:val="333E48"/>
                                  <w:kern w:val="24"/>
                                  <w:sz w:val="16"/>
                                  <w:szCs w:val="16"/>
                                </w:rPr>
                                <w:t xml:space="preserve">Institution size; relevant specs; always one line </w:t>
                              </w:r>
                              <w:r>
                                <w:rPr>
                                  <w:rFonts w:asciiTheme="minorHAnsi" w:hAnsi="Arial" w:cs="Arial"/>
                                  <w:color w:val="333E48"/>
                                  <w:kern w:val="24"/>
                                  <w:sz w:val="16"/>
                                  <w:szCs w:val="16"/>
                                </w:rPr>
                                <w:t>• City, 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1166902863" name="TextBox 204"/>
                        <wps:cNvSpPr txBox="1"/>
                        <wps:spPr bwMode="gray">
                          <a:xfrm>
                            <a:off x="452496" y="4919810"/>
                            <a:ext cx="492760" cy="2628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DA0D8F3" w14:textId="77777777" w:rsidR="00190A02" w:rsidRDefault="00190A02" w:rsidP="00190A02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A3B2BF" w:themeColor="text1" w:themeTint="66"/>
                                  <w:spacing w:val="10"/>
                                  <w:kern w:val="24"/>
                                  <w:sz w:val="26"/>
                                  <w:szCs w:val="26"/>
                                </w:rPr>
                                <w:t>CASE</w:t>
                              </w: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A3B2BF" w:themeColor="text1" w:themeTint="66"/>
                                  <w:spacing w:val="10"/>
                                  <w:kern w:val="24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="Arial" w:cstheme="minorBidi"/>
                                  <w:color w:val="A3B2BF" w:themeColor="text1" w:themeTint="66"/>
                                  <w:spacing w:val="10"/>
                                  <w:kern w:val="24"/>
                                  <w:sz w:val="14"/>
                                  <w:szCs w:val="14"/>
                                </w:rPr>
                                <w:t>EXAMPLE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2083872320" name="Straight Connector 2083872320"/>
                        <wps:cNvCnPr/>
                        <wps:spPr bwMode="gray">
                          <a:xfrm>
                            <a:off x="1020691" y="4868006"/>
                            <a:ext cx="0" cy="38079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accent4"/>
                            </a:solidFill>
                            <a:miter lim="800000"/>
                            <a:headEnd type="none"/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DF8D08" id="_x0000_s1077" style="position:absolute;left:0;text-align:left;margin-left:125.7pt;margin-top:783.05pt;width:329.7pt;height:30.7pt;z-index:251658247" coordorigin=",48631" coordsize="41873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">
                <v:group id="Group 1235060305" o:spid="_x0000_s1078" style="position:absolute;top:48631;width:3905;height:3905" coordorigin=",48631" coordsize="3905,3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">
                  <v:group id="Group 788445256" o:spid="_x0000_s1079" style="position:absolute;left:420;top:48885;width:3080;height:3651" coordorigin="420,48885" coordsize="3079,3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">
                    <v:shape id="Freeform 1715" o:spid="_x0000_s1080" style="position:absolute;left:1135;top:49599;width:1111;height:2620;visibility:visible;mso-wrap-style:square;v-text-anchor:top" coordsize="116,274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" path="m33,260r,c22,260,13,251,13,240v,-11,9,-20,20,-20c44,220,53,229,53,240v,11,-9,20,-20,20xm42,33r,c42,22,51,13,62,13v12,,21,9,21,20c83,39,80,45,76,48v-1,,-1,,-1,1c75,49,75,49,75,49v-3,3,-8,4,-13,4c51,53,42,44,42,33xm40,207r,l40,164,114,88v2,-2,2,-6,,-9l89,53v4,-5,7,-12,7,-20c96,15,81,,62,,44,,29,15,29,33v,19,15,34,33,34c68,67,74,65,79,62r21,22l28,157v-1,1,-1,3,-1,5l27,207c11,211,,224,,240v,19,15,34,33,34c52,274,67,259,67,240,67,224,55,211,40,207xe" filled="f" stroked="f" strokeweight="0">
                      <v:path arrowok="t" o:connecttype="custom" o:connectlocs="31613,248554;31613,248554;12454,229435;31613,210315;50773,229435;31613,248554;40235,31547;40235,31547;59394,12428;79512,31547;72806,45887;71848,46843;71848,46843;59394,50667;40235,31547;38319,197887;38319,197887;38319,156780;109209,84126;109209,75522;85260,50667;91966,31547;59394,0;27781,31547;59394,64051;75680,59271;95797,80302;26823,150089;25865,154868;25865,197887;0,229435;31613,261938;64184,229435;38319,197887" o:connectangles="0,0,0,0,0,0,0,0,0,0,0,0,0,0,0,0,0,0,0,0,0,0,0,0,0,0,0,0,0,0,0,0,0,0"/>
                      <o:lock v:ext="edit" verticies="t"/>
                    </v:shape>
                    <v:shape id="Freeform 1716" o:spid="_x0000_s1081" style="position:absolute;left:2611;top:50711;width:794;height:1714;visibility:visible;mso-wrap-style:square;v-text-anchor:top" coordsize="82,179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" path="m48,53r,c37,53,28,44,28,33,28,22,37,13,48,13v11,,20,9,20,20c68,44,59,53,48,53xm48,r,c30,,14,15,14,33v,6,2,12,5,16l2,67c,68,,70,,72l,172v,4,3,7,6,7c10,179,13,176,13,172r,-98l28,60v5,4,12,7,20,7c66,67,82,52,82,33,82,15,66,,48,xe" filled="f" stroked="f" strokeweight="0">
                      <v:path arrowok="t" o:connecttype="custom" o:connectlocs="46463,50765;46463,50765;27104,31608;46463,12452;65823,31608;46463,50765;46463,0;46463,0;13552,31608;18392,46933;1936,64174;0,68963;0,164745;5808,171450;12584,164745;12584,70879;27104,57469;46463,64174;79375,31608;46463,0" o:connectangles="0,0,0,0,0,0,0,0,0,0,0,0,0,0,0,0,0,0,0,0"/>
                      <o:lock v:ext="edit" verticies="t"/>
                    </v:shape>
                    <v:shape id="Freeform 1717" o:spid="_x0000_s1082" style="position:absolute;left:1992;top:49806;width:1508;height:2730;visibility:visible;mso-wrap-style:square;v-text-anchor:top" coordsize="159,285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" path="m125,54r,c114,54,105,45,105,34v,-11,9,-21,20,-21c136,13,145,23,145,34v,11,-9,20,-20,20xm125,r,c107,,92,15,92,34v,6,2,12,5,17l2,144c,145,,146,,148l,278v,4,3,7,6,7c10,285,13,282,13,278r,-127l106,61v5,4,12,6,19,6c144,67,159,52,159,34,159,15,144,,125,xe" filled="f" stroked="f" strokeweight="0">
                      <v:path arrowok="t" o:connecttype="custom" o:connectlocs="118564,51736;118564,51736;99593,32574;118564,12455;137534,32574;118564,51736;118564,0;118564,0;87263,32574;92005,48862;1897,137962;0,141794;0,266344;5691,273050;12331,266344;12331,144669;100542,58442;118564,64191;150813,32574;118564,0" o:connectangles="0,0,0,0,0,0,0,0,0,0,0,0,0,0,0,0,0,0,0,0"/>
                      <o:lock v:ext="edit" verticies="t"/>
                    </v:shape>
                    <v:shape id="Freeform 1718" o:spid="_x0000_s1083" style="position:absolute;left:420;top:48885;width:2366;height:2572;visibility:visible;mso-wrap-style:square;v-text-anchor:top" coordsize="246,269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" path="m34,256r,c23,256,14,247,14,236v,-12,9,-21,20,-21c45,215,54,224,54,236v,11,-9,20,-20,20xm21,115r,c21,104,30,95,41,95v11,,21,9,21,20c62,126,52,135,41,135v-11,,-20,-9,-20,-20xm233,68r,c233,79,224,88,213,88v-12,,-21,-9,-21,-20c192,57,201,48,213,48v11,,20,9,20,20xm104,173r,c105,171,106,170,106,168v,-2,-1,-4,-2,-5l71,131v2,-5,4,-10,4,-16c75,108,73,102,70,97l152,17r34,31c182,54,179,61,179,68v,19,15,34,34,34c231,102,246,87,246,68,246,50,231,35,213,35v-7,,-12,1,-17,4l156,3c153,,149,,147,3l60,87c55,84,48,82,41,82,23,82,8,97,8,115v,19,15,34,33,34c49,149,56,146,62,141r28,27l50,207v-5,-3,-10,-5,-16,-5c15,202,,217,,236v,18,15,33,34,33c52,269,67,254,67,236v,-8,-2,-15,-7,-21l104,173xe" filled="f" stroked="f" strokeweight="0">
                      <v:path arrowok="t" o:connecttype="custom" o:connectlocs="32692,244746;32692,244746;13462,225626;32692,205549;51923,225626;32692,244746;20192,109945;20192,109945;39423,90824;59615,109945;39423,129066;20192,109945;224038,65011;224038,65011;204807,84132;184615,65011;204807,45890;224038,65011;100000,165395;100000,165395;101923,160615;100000,155835;68269,125241;72115,109945;67308,92736;146154,16253;178846,45890;172115,65011;204807,97516;236538,65011;204807,33461;188461,37286;150000,2868;141346,2868;57692,83176;39423,78395;7692,109945;39423,142450;59615,134802;86538,160615;48077,197900;32692,193120;0,225626;32692,257175;64423,225626;57692,205549;100000,165395" o:connectangles="0,0,0,0,0,0,0,0,0,0,0,0,0,0,0,0,0,0,0,0,0,0,0,0,0,0,0,0,0,0,0,0,0,0,0,0,0,0,0,0,0,0,0,0,0,0,0"/>
                      <o:lock v:ext="edit" verticies="t"/>
                    </v:shape>
                  </v:group>
                  <v:oval id="Oval 871656692" o:spid="_x0000_s1084" style="position:absolute;top:48631;width:3905;height:3905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" filled="f" strokecolor="#445460 [3207]" strokeweight="2pt">
                    <v:stroke joinstyle="miter"/>
                  </v:oval>
                </v:group>
                <v:shape id="TextBox 202" o:spid="_x0000_s1085" type="#_x0000_t202" style="position:absolute;left:11133;top:49121;width:30740;height:1461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" filled="f" stroked="f">
                  <v:textbox style="mso-fit-shape-to-text:t" inset="0,0,0,0">
                    <w:txbxContent>
                      <w:p w14:paraId="71858DEB" w14:textId="77777777" w:rsidR="00190A02" w:rsidRDefault="00190A02" w:rsidP="00190A0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333E48"/>
                            <w:kern w:val="24"/>
                            <w:sz w:val="20"/>
                            <w:szCs w:val="20"/>
                          </w:rPr>
                          <w:t>Institution Name</w:t>
                        </w:r>
                      </w:p>
                    </w:txbxContent>
                  </v:textbox>
                </v:shape>
                <v:shape id="TextBox 203" o:spid="_x0000_s1086" type="#_x0000_t202" style="position:absolute;left:11133;top:50810;width:30740;height:116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" filled="f" stroked="f">
                  <v:textbox style="mso-fit-shape-to-text:t" inset="0,0,0,0">
                    <w:txbxContent>
                      <w:p w14:paraId="2BA254ED" w14:textId="77777777" w:rsidR="00190A02" w:rsidRDefault="00190A02" w:rsidP="00190A0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Arial" w:cstheme="minorBidi"/>
                            <w:color w:val="333E48"/>
                            <w:kern w:val="24"/>
                            <w:sz w:val="16"/>
                            <w:szCs w:val="16"/>
                          </w:rPr>
                          <w:t xml:space="preserve">Institution size; relevant specs; always one line </w:t>
                        </w:r>
                        <w:r>
                          <w:rPr>
                            <w:rFonts w:asciiTheme="minorHAnsi" w:hAnsi="Arial" w:cs="Arial"/>
                            <w:color w:val="333E48"/>
                            <w:kern w:val="24"/>
                            <w:sz w:val="16"/>
                            <w:szCs w:val="16"/>
                          </w:rPr>
                          <w:t>• City, ST</w:t>
                        </w:r>
                      </w:p>
                    </w:txbxContent>
                  </v:textbox>
                </v:shape>
                <v:shape id="TextBox 204" o:spid="_x0000_s1087" type="#_x0000_t202" style="position:absolute;left:4524;top:49198;width:4928;height:262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" filled="f" stroked="f">
                  <v:textbox style="mso-fit-shape-to-text:t" inset="0,0,0,0">
                    <w:txbxContent>
                      <w:p w14:paraId="0DA0D8F3" w14:textId="77777777" w:rsidR="00190A02" w:rsidRDefault="00190A02" w:rsidP="00190A02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A3B2BF" w:themeColor="text1" w:themeTint="66"/>
                            <w:spacing w:val="10"/>
                            <w:kern w:val="24"/>
                            <w:sz w:val="26"/>
                            <w:szCs w:val="26"/>
                          </w:rPr>
                          <w:t>CASE</w:t>
                        </w: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A3B2BF" w:themeColor="text1" w:themeTint="66"/>
                            <w:spacing w:val="10"/>
                            <w:kern w:val="24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Theme="minorHAnsi" w:hAnsi="Arial" w:cstheme="minorBidi"/>
                            <w:color w:val="A3B2BF" w:themeColor="text1" w:themeTint="66"/>
                            <w:spacing w:val="10"/>
                            <w:kern w:val="24"/>
                            <w:sz w:val="14"/>
                            <w:szCs w:val="14"/>
                          </w:rPr>
                          <w:t>EXAMPLE</w:t>
                        </w:r>
                      </w:p>
                    </w:txbxContent>
                  </v:textbox>
                </v:shape>
                <v:line id="Straight Connector 2083872320" o:spid="_x0000_s1088" style="position:absolute;visibility:visible;mso-wrap-style:square" from="10206,48680" to="10206,52487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" strokecolor="#445460 [3207]" strokeweight=".5pt">
                  <v:stroke joinstyle="miter"/>
                </v:line>
              </v:group>
            </w:pict>
          </mc:Fallback>
        </mc:AlternateContent>
      </w:r>
      <w:r w:rsidR="0004455E">
        <w:t xml:space="preserve">Before mapping a </w:t>
      </w:r>
      <w:proofErr w:type="spellStart"/>
      <w:r w:rsidR="0004455E">
        <w:t>ToC</w:t>
      </w:r>
      <w:proofErr w:type="spellEnd"/>
      <w:r w:rsidR="0004455E">
        <w:t xml:space="preserve">, ensure that assumptions and ideas are grounded in credible, relevant evidence. An evidence-informed approach increases the likelihood that the resulting strategies </w:t>
      </w:r>
      <w:r w:rsidR="00EC38FD">
        <w:t xml:space="preserve">will </w:t>
      </w:r>
      <w:r w:rsidR="0004455E">
        <w:t xml:space="preserve">reflect real-world conditions, build trust with partners, and drive scalable and sustainable outcomes. </w:t>
      </w:r>
    </w:p>
    <w:p w14:paraId="61027F6E" w14:textId="0A94C4DB" w:rsidR="00190A02" w:rsidRDefault="0004455E" w:rsidP="0004455E">
      <w:pPr>
        <w:pStyle w:val="ABSectionText"/>
        <w:ind w:left="720"/>
      </w:pPr>
      <w:r w:rsidRPr="0004455E">
        <w:rPr>
          <w:b/>
          <w:bCs/>
        </w:rPr>
        <w:t xml:space="preserve">Key </w:t>
      </w:r>
      <w:r w:rsidR="00EC38FD">
        <w:rPr>
          <w:b/>
          <w:bCs/>
        </w:rPr>
        <w:t>c</w:t>
      </w:r>
      <w:r w:rsidRPr="0004455E">
        <w:rPr>
          <w:b/>
          <w:bCs/>
        </w:rPr>
        <w:t>oncept:</w:t>
      </w:r>
      <w:r>
        <w:t xml:space="preserve"> A </w:t>
      </w:r>
      <w:proofErr w:type="spellStart"/>
      <w:r>
        <w:t>ToC</w:t>
      </w:r>
      <w:proofErr w:type="spellEnd"/>
      <w:r>
        <w:t xml:space="preserve"> should reflect not only what should work, but also what has worked, what communities have said they need, and what systemic conditions enable success.</w:t>
      </w:r>
    </w:p>
    <w:p w14:paraId="7A71847D" w14:textId="1A83AEE7" w:rsidR="0004455E" w:rsidRDefault="0004455E" w:rsidP="0004455E">
      <w:pPr>
        <w:pStyle w:val="Heading4"/>
        <w:ind w:hanging="1800"/>
      </w:pPr>
      <w:r>
        <w:t>Types of evidence to consider</w:t>
      </w:r>
    </w:p>
    <w:tbl>
      <w:tblPr>
        <w:tblStyle w:val="ListTable6Colorful-Accent3"/>
        <w:tblW w:w="9540" w:type="dxa"/>
        <w:tblInd w:w="720" w:type="dxa"/>
        <w:tblLook w:val="04A0" w:firstRow="1" w:lastRow="0" w:firstColumn="1" w:lastColumn="0" w:noHBand="0" w:noVBand="1"/>
      </w:tblPr>
      <w:tblGrid>
        <w:gridCol w:w="2610"/>
        <w:gridCol w:w="6930"/>
      </w:tblGrid>
      <w:tr w:rsidR="0004455E" w14:paraId="440451AD" w14:textId="77777777" w:rsidTr="003567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35F3A432" w14:textId="54763DF4" w:rsidR="0004455E" w:rsidRDefault="0004455E" w:rsidP="003935D7">
            <w:pPr>
              <w:pStyle w:val="ABTableColumnHeader"/>
            </w:pPr>
            <w:r>
              <w:t>Type of evidence</w:t>
            </w:r>
          </w:p>
        </w:tc>
        <w:tc>
          <w:tcPr>
            <w:tcW w:w="6930" w:type="dxa"/>
          </w:tcPr>
          <w:p w14:paraId="5EEEE3B9" w14:textId="492E8E8B" w:rsidR="0004455E" w:rsidRDefault="0004455E" w:rsidP="003935D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Examples</w:t>
            </w:r>
          </w:p>
        </w:tc>
      </w:tr>
      <w:tr w:rsidR="00EC50B4" w14:paraId="7D2EF499" w14:textId="77777777" w:rsidTr="00356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74BE3628" w14:textId="55BC8C7A" w:rsidR="00EC50B4" w:rsidRPr="00F0257E" w:rsidRDefault="00EC50B4" w:rsidP="00EC50B4">
            <w:pPr>
              <w:pStyle w:val="ABTableRowHeader"/>
              <w:rPr>
                <w:b w:val="0"/>
                <w:bCs w:val="0"/>
              </w:rPr>
            </w:pPr>
            <w:r w:rsidRPr="00F0257E">
              <w:rPr>
                <w:b w:val="0"/>
                <w:bCs w:val="0"/>
              </w:rPr>
              <w:t>Peer-reviewed research</w:t>
            </w:r>
          </w:p>
        </w:tc>
        <w:tc>
          <w:tcPr>
            <w:tcW w:w="6930" w:type="dxa"/>
          </w:tcPr>
          <w:p w14:paraId="40309458" w14:textId="69453DDE" w:rsidR="00EC50B4" w:rsidRDefault="00EC50B4" w:rsidP="00EC50B4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272F4">
              <w:t>Journal articles, systematic reviews</w:t>
            </w:r>
            <w:r>
              <w:t>,</w:t>
            </w:r>
            <w:r w:rsidRPr="002272F4">
              <w:t xml:space="preserve"> best practices from scientific studies</w:t>
            </w:r>
          </w:p>
        </w:tc>
      </w:tr>
      <w:tr w:rsidR="00EC50B4" w14:paraId="0B2FB21B" w14:textId="77777777" w:rsidTr="003567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0D6A7E75" w14:textId="0B83EBB3" w:rsidR="00EC50B4" w:rsidRPr="00F0257E" w:rsidRDefault="00EC50B4" w:rsidP="00EC50B4">
            <w:pPr>
              <w:pStyle w:val="ABTableRowHeader"/>
              <w:rPr>
                <w:b w:val="0"/>
                <w:bCs w:val="0"/>
              </w:rPr>
            </w:pPr>
            <w:r w:rsidRPr="00F0257E">
              <w:rPr>
                <w:b w:val="0"/>
                <w:bCs w:val="0"/>
              </w:rPr>
              <w:t>Program evaluation findings</w:t>
            </w:r>
          </w:p>
        </w:tc>
        <w:tc>
          <w:tcPr>
            <w:tcW w:w="6930" w:type="dxa"/>
          </w:tcPr>
          <w:p w14:paraId="4981FF22" w14:textId="62779E2A" w:rsidR="00EC50B4" w:rsidRDefault="00EC50B4" w:rsidP="00EC50B4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272F4">
              <w:t>Internal or third-party evaluations of prior or similar interventions</w:t>
            </w:r>
          </w:p>
        </w:tc>
      </w:tr>
      <w:tr w:rsidR="00EC50B4" w14:paraId="4173A3E3" w14:textId="77777777" w:rsidTr="00356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3FD075CC" w14:textId="1DA592AE" w:rsidR="00EC50B4" w:rsidRPr="00F0257E" w:rsidRDefault="00EC50B4" w:rsidP="00EC50B4">
            <w:pPr>
              <w:pStyle w:val="ABTableRowHeader"/>
              <w:rPr>
                <w:b w:val="0"/>
                <w:bCs w:val="0"/>
              </w:rPr>
            </w:pPr>
            <w:r w:rsidRPr="00F0257E">
              <w:rPr>
                <w:b w:val="0"/>
                <w:bCs w:val="0"/>
              </w:rPr>
              <w:t>Community voice</w:t>
            </w:r>
          </w:p>
        </w:tc>
        <w:tc>
          <w:tcPr>
            <w:tcW w:w="6930" w:type="dxa"/>
          </w:tcPr>
          <w:p w14:paraId="3B43F198" w14:textId="292EB1F6" w:rsidR="00EC50B4" w:rsidRDefault="00EC50B4" w:rsidP="00EC50B4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272F4">
              <w:t xml:space="preserve">Listening sessions, themes, </w:t>
            </w:r>
            <w:r w:rsidR="00EC38FD">
              <w:t xml:space="preserve">insights from </w:t>
            </w:r>
            <w:r w:rsidRPr="002272F4">
              <w:t>community health needs assessments (CHNA</w:t>
            </w:r>
            <w:r w:rsidR="00EC38FD">
              <w:t>s</w:t>
            </w:r>
            <w:r w:rsidRPr="002272F4">
              <w:t>), qualitative interviews</w:t>
            </w:r>
          </w:p>
        </w:tc>
      </w:tr>
      <w:tr w:rsidR="00EC50B4" w14:paraId="3340258E" w14:textId="77777777" w:rsidTr="003567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0C6320EC" w14:textId="2D8FC8E9" w:rsidR="00EC50B4" w:rsidRPr="00F0257E" w:rsidRDefault="00EC50B4" w:rsidP="00EC50B4">
            <w:pPr>
              <w:pStyle w:val="ABTableRowHeader"/>
              <w:rPr>
                <w:b w:val="0"/>
                <w:bCs w:val="0"/>
              </w:rPr>
            </w:pPr>
            <w:r w:rsidRPr="00F0257E">
              <w:rPr>
                <w:b w:val="0"/>
                <w:bCs w:val="0"/>
              </w:rPr>
              <w:t>Practice-based knowledge</w:t>
            </w:r>
          </w:p>
        </w:tc>
        <w:tc>
          <w:tcPr>
            <w:tcW w:w="6930" w:type="dxa"/>
          </w:tcPr>
          <w:p w14:paraId="51F2AEF6" w14:textId="78429B9A" w:rsidR="00EC50B4" w:rsidRDefault="00EC50B4" w:rsidP="00EC50B4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272F4">
              <w:t>Field experience, observations from frontline staff, and case studies</w:t>
            </w:r>
          </w:p>
        </w:tc>
      </w:tr>
      <w:tr w:rsidR="00EC50B4" w14:paraId="5C3D9D30" w14:textId="77777777" w:rsidTr="00356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3EED7B92" w14:textId="4C69B445" w:rsidR="00EC50B4" w:rsidRPr="00F0257E" w:rsidRDefault="00EC50B4" w:rsidP="00EC50B4">
            <w:pPr>
              <w:pStyle w:val="ABTableRowHeader"/>
              <w:rPr>
                <w:b w:val="0"/>
                <w:bCs w:val="0"/>
              </w:rPr>
            </w:pPr>
            <w:r w:rsidRPr="00F0257E">
              <w:rPr>
                <w:b w:val="0"/>
                <w:bCs w:val="0"/>
              </w:rPr>
              <w:t xml:space="preserve">Policy </w:t>
            </w:r>
            <w:r w:rsidR="00EC38FD">
              <w:rPr>
                <w:b w:val="0"/>
                <w:bCs w:val="0"/>
              </w:rPr>
              <w:t>and</w:t>
            </w:r>
            <w:r w:rsidRPr="00F0257E">
              <w:rPr>
                <w:b w:val="0"/>
                <w:bCs w:val="0"/>
              </w:rPr>
              <w:t xml:space="preserve"> system landscape</w:t>
            </w:r>
          </w:p>
        </w:tc>
        <w:tc>
          <w:tcPr>
            <w:tcW w:w="6930" w:type="dxa"/>
          </w:tcPr>
          <w:p w14:paraId="6CB21D24" w14:textId="22D21EBD" w:rsidR="00EC50B4" w:rsidRDefault="00EC50B4" w:rsidP="003567FD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272F4">
              <w:t>Laws, regulation, funding mechanisms, and systemic constrain</w:t>
            </w:r>
            <w:r w:rsidR="003567FD">
              <w:t>t</w:t>
            </w:r>
            <w:r w:rsidRPr="002272F4">
              <w:t>s</w:t>
            </w:r>
          </w:p>
        </w:tc>
      </w:tr>
      <w:tr w:rsidR="00EC50B4" w14:paraId="3DD7F634" w14:textId="77777777" w:rsidTr="003567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42C424FC" w14:textId="032EB1AA" w:rsidR="00EC50B4" w:rsidRPr="00F0257E" w:rsidRDefault="00EC50B4" w:rsidP="00EC50B4">
            <w:pPr>
              <w:pStyle w:val="ABTableRowHeader"/>
              <w:rPr>
                <w:b w:val="0"/>
                <w:bCs w:val="0"/>
              </w:rPr>
            </w:pPr>
            <w:r w:rsidRPr="00F0257E">
              <w:rPr>
                <w:b w:val="0"/>
                <w:bCs w:val="0"/>
              </w:rPr>
              <w:t>Equity and cultural insights</w:t>
            </w:r>
          </w:p>
        </w:tc>
        <w:tc>
          <w:tcPr>
            <w:tcW w:w="6930" w:type="dxa"/>
          </w:tcPr>
          <w:p w14:paraId="79CBBC9F" w14:textId="59064C7F" w:rsidR="00EC50B4" w:rsidRDefault="00EC50B4" w:rsidP="00EC50B4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272F4">
              <w:t>Data or narrative</w:t>
            </w:r>
            <w:r w:rsidR="00EC38FD">
              <w:t>s</w:t>
            </w:r>
            <w:r w:rsidRPr="002272F4">
              <w:t xml:space="preserve"> highlighting health disparities</w:t>
            </w:r>
            <w:r w:rsidR="00EC38FD">
              <w:t>,</w:t>
            </w:r>
            <w:r w:rsidRPr="002272F4">
              <w:t xml:space="preserve"> historical trauma, or cultural needs</w:t>
            </w:r>
          </w:p>
        </w:tc>
      </w:tr>
    </w:tbl>
    <w:p w14:paraId="1476418B" w14:textId="6E53A904" w:rsidR="003567FD" w:rsidRDefault="003567FD" w:rsidP="003567FD">
      <w:pPr>
        <w:pStyle w:val="Heading4"/>
        <w:ind w:hanging="1800"/>
      </w:pPr>
      <w:r>
        <w:t>Facilitation tips</w:t>
      </w:r>
    </w:p>
    <w:p w14:paraId="706644DB" w14:textId="78473B9A" w:rsidR="00F93284" w:rsidRDefault="00F93284" w:rsidP="00F93284">
      <w:pPr>
        <w:pStyle w:val="ABSectionBullets"/>
        <w:ind w:left="1260" w:hanging="180"/>
      </w:pPr>
      <w:r>
        <w:t xml:space="preserve">Encourage teams to reflect on both formal research and </w:t>
      </w:r>
      <w:proofErr w:type="gramStart"/>
      <w:r>
        <w:t>lived</w:t>
      </w:r>
      <w:proofErr w:type="gramEnd"/>
      <w:r>
        <w:t xml:space="preserve"> or practice-based knowledge.</w:t>
      </w:r>
    </w:p>
    <w:p w14:paraId="1E6C6CF6" w14:textId="77777777" w:rsidR="00F93284" w:rsidRDefault="00F93284" w:rsidP="00F93284">
      <w:pPr>
        <w:pStyle w:val="ABSectionBullets"/>
        <w:ind w:left="1260" w:hanging="180"/>
      </w:pPr>
      <w:r>
        <w:t>Elevate community voice as a valid form of evidence, especially when considering local context or equity concerns.</w:t>
      </w:r>
    </w:p>
    <w:p w14:paraId="1CE82A51" w14:textId="2421FE6A" w:rsidR="003567FD" w:rsidRPr="00F93284" w:rsidRDefault="00F93284" w:rsidP="00F93284">
      <w:pPr>
        <w:pStyle w:val="ABSectionBullets"/>
        <w:ind w:left="1260" w:hanging="180"/>
      </w:pPr>
      <w:r>
        <w:t>Use this step to surface gaps that should be validated or addressed before finalizing assumptions.</w:t>
      </w:r>
    </w:p>
    <w:p w14:paraId="15DAD424" w14:textId="77777777" w:rsidR="00F93284" w:rsidRDefault="00F93284" w:rsidP="00F93284">
      <w:pPr>
        <w:pStyle w:val="Heading4"/>
        <w:ind w:hanging="1800"/>
      </w:pPr>
    </w:p>
    <w:p w14:paraId="065C6573" w14:textId="77777777" w:rsidR="00F93284" w:rsidRDefault="00F93284" w:rsidP="00F93284">
      <w:pPr>
        <w:pStyle w:val="Heading4"/>
        <w:ind w:hanging="1800"/>
      </w:pPr>
    </w:p>
    <w:p w14:paraId="7F1918E3" w14:textId="07092EFD" w:rsidR="00F93284" w:rsidRDefault="00F93284" w:rsidP="00F93284">
      <w:pPr>
        <w:pStyle w:val="Heading4"/>
        <w:ind w:hanging="1800"/>
      </w:pPr>
      <w:r>
        <w:t>Assumption table</w:t>
      </w:r>
    </w:p>
    <w:tbl>
      <w:tblPr>
        <w:tblStyle w:val="ListTable6Colorful-Accent3"/>
        <w:tblW w:w="9540" w:type="dxa"/>
        <w:tblInd w:w="720" w:type="dxa"/>
        <w:tblLook w:val="04A0" w:firstRow="1" w:lastRow="0" w:firstColumn="1" w:lastColumn="0" w:noHBand="0" w:noVBand="1"/>
      </w:tblPr>
      <w:tblGrid>
        <w:gridCol w:w="2385"/>
        <w:gridCol w:w="2385"/>
        <w:gridCol w:w="2385"/>
        <w:gridCol w:w="2385"/>
      </w:tblGrid>
      <w:tr w:rsidR="00F93284" w14:paraId="5AE796F8" w14:textId="77777777" w:rsidTr="00D51E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</w:tcPr>
          <w:p w14:paraId="2B0CF7C2" w14:textId="48BB5FAB" w:rsidR="00F93284" w:rsidRDefault="00F93284" w:rsidP="003935D7">
            <w:pPr>
              <w:pStyle w:val="ABTableColumnHeader"/>
            </w:pPr>
            <w:r>
              <w:t>Assumption or idea</w:t>
            </w:r>
          </w:p>
        </w:tc>
        <w:tc>
          <w:tcPr>
            <w:tcW w:w="2385" w:type="dxa"/>
          </w:tcPr>
          <w:p w14:paraId="6BC36C9A" w14:textId="73FA970F" w:rsidR="00F93284" w:rsidRDefault="00F93284" w:rsidP="003935D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Available evidence</w:t>
            </w:r>
          </w:p>
        </w:tc>
        <w:tc>
          <w:tcPr>
            <w:tcW w:w="2385" w:type="dxa"/>
          </w:tcPr>
          <w:p w14:paraId="74090AAF" w14:textId="62EF3572" w:rsidR="00F93284" w:rsidRDefault="00F93284" w:rsidP="003935D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Evidence gaps</w:t>
            </w:r>
          </w:p>
        </w:tc>
        <w:tc>
          <w:tcPr>
            <w:tcW w:w="2385" w:type="dxa"/>
          </w:tcPr>
          <w:p w14:paraId="2B89A765" w14:textId="19A688D9" w:rsidR="00F93284" w:rsidRDefault="00F93284" w:rsidP="003935D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Next steps</w:t>
            </w:r>
          </w:p>
        </w:tc>
      </w:tr>
      <w:tr w:rsidR="00B03441" w14:paraId="33CC8472" w14:textId="77777777" w:rsidTr="00D51E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</w:tcPr>
          <w:p w14:paraId="01979AAA" w14:textId="303CAF72" w:rsidR="00B03441" w:rsidRPr="00A20F5B" w:rsidRDefault="00B03441" w:rsidP="00B03441">
            <w:pPr>
              <w:pStyle w:val="ABTableRowHeader"/>
              <w:rPr>
                <w:b w:val="0"/>
                <w:bCs w:val="0"/>
              </w:rPr>
            </w:pPr>
            <w:r w:rsidRPr="00A20F5B">
              <w:rPr>
                <w:b w:val="0"/>
              </w:rPr>
              <w:t>Example: Peer support improves engagement</w:t>
            </w:r>
          </w:p>
        </w:tc>
        <w:tc>
          <w:tcPr>
            <w:tcW w:w="2385" w:type="dxa"/>
          </w:tcPr>
          <w:p w14:paraId="7E79DFAB" w14:textId="5FD822B5" w:rsidR="00B03441" w:rsidRPr="00A20F5B" w:rsidRDefault="00B03441" w:rsidP="00B03441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0F5B">
              <w:t xml:space="preserve">Pilot data </w:t>
            </w:r>
            <w:proofErr w:type="gramStart"/>
            <w:r w:rsidRPr="00A20F5B">
              <w:t>shows</w:t>
            </w:r>
            <w:proofErr w:type="gramEnd"/>
            <w:r w:rsidRPr="00A20F5B">
              <w:t xml:space="preserve"> increase in follow-up visits</w:t>
            </w:r>
          </w:p>
        </w:tc>
        <w:tc>
          <w:tcPr>
            <w:tcW w:w="2385" w:type="dxa"/>
          </w:tcPr>
          <w:p w14:paraId="56365167" w14:textId="74A5497E" w:rsidR="00B03441" w:rsidRPr="00A20F5B" w:rsidRDefault="00B03441" w:rsidP="00B03441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0F5B">
              <w:t>No long-term outcome data</w:t>
            </w:r>
          </w:p>
        </w:tc>
        <w:tc>
          <w:tcPr>
            <w:tcW w:w="2385" w:type="dxa"/>
          </w:tcPr>
          <w:p w14:paraId="301514D2" w14:textId="458D6E7F" w:rsidR="00B03441" w:rsidRPr="00A20F5B" w:rsidRDefault="00B03441" w:rsidP="00B03441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0F5B">
              <w:t>Search for evaluation studies</w:t>
            </w:r>
          </w:p>
        </w:tc>
      </w:tr>
      <w:tr w:rsidR="00B03441" w14:paraId="0C8780A6" w14:textId="77777777" w:rsidTr="00D51E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</w:tcPr>
          <w:p w14:paraId="4801EBAF" w14:textId="4B3232EA" w:rsidR="00B03441" w:rsidRPr="00A20F5B" w:rsidRDefault="00B03441" w:rsidP="00B03441">
            <w:pPr>
              <w:pStyle w:val="ABTableRowHeader"/>
              <w:rPr>
                <w:b w:val="0"/>
                <w:bCs w:val="0"/>
              </w:rPr>
            </w:pPr>
            <w:r w:rsidRPr="00A20F5B">
              <w:rPr>
                <w:b w:val="0"/>
              </w:rPr>
              <w:t>Example: Transportation is a barrier</w:t>
            </w:r>
          </w:p>
        </w:tc>
        <w:tc>
          <w:tcPr>
            <w:tcW w:w="2385" w:type="dxa"/>
          </w:tcPr>
          <w:p w14:paraId="777CE387" w14:textId="6A559773" w:rsidR="00B03441" w:rsidRPr="00A20F5B" w:rsidRDefault="00B03441" w:rsidP="00B03441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20F5B">
              <w:t>CHNA findings, intake data</w:t>
            </w:r>
          </w:p>
        </w:tc>
        <w:tc>
          <w:tcPr>
            <w:tcW w:w="2385" w:type="dxa"/>
          </w:tcPr>
          <w:p w14:paraId="52063371" w14:textId="70A0084B" w:rsidR="00B03441" w:rsidRPr="00A20F5B" w:rsidRDefault="00B03441" w:rsidP="00B03441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20F5B">
              <w:t>No community-suggested solutions</w:t>
            </w:r>
          </w:p>
        </w:tc>
        <w:tc>
          <w:tcPr>
            <w:tcW w:w="2385" w:type="dxa"/>
          </w:tcPr>
          <w:p w14:paraId="0CBB67BD" w14:textId="12D9D488" w:rsidR="00B03441" w:rsidRPr="00A20F5B" w:rsidRDefault="00B03441" w:rsidP="00B03441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20F5B">
              <w:t xml:space="preserve">Include as a question in future engagements </w:t>
            </w:r>
          </w:p>
        </w:tc>
      </w:tr>
      <w:tr w:rsidR="00F93284" w14:paraId="73C3A341" w14:textId="77777777" w:rsidTr="00D51E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</w:tcPr>
          <w:p w14:paraId="455F229E" w14:textId="6DD08AEF" w:rsidR="00F93284" w:rsidRPr="00F0257E" w:rsidRDefault="00F93284" w:rsidP="003935D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2385" w:type="dxa"/>
          </w:tcPr>
          <w:p w14:paraId="33ADD09D" w14:textId="77777777" w:rsidR="00F93284" w:rsidRPr="002272F4" w:rsidRDefault="00F93284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14:paraId="46BA1392" w14:textId="5F755795" w:rsidR="00F93284" w:rsidRPr="002272F4" w:rsidRDefault="00F93284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14:paraId="6DBFD7B8" w14:textId="2D8F4ED8" w:rsidR="00F93284" w:rsidRDefault="00F93284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40DB747" w14:textId="39016717" w:rsidR="00D51EF3" w:rsidRDefault="00D51EF3" w:rsidP="00D51EF3">
      <w:pPr>
        <w:pStyle w:val="ABHeading3NotLinked"/>
        <w:ind w:hanging="1800"/>
      </w:pPr>
      <w:r>
        <w:t xml:space="preserve">Step 2. </w:t>
      </w:r>
      <w:proofErr w:type="spellStart"/>
      <w:r>
        <w:t>ToC</w:t>
      </w:r>
      <w:proofErr w:type="spellEnd"/>
      <w:r>
        <w:t xml:space="preserve"> </w:t>
      </w:r>
      <w:r w:rsidR="00EC38FD">
        <w:t>w</w:t>
      </w:r>
      <w:r>
        <w:t>arm</w:t>
      </w:r>
      <w:r w:rsidR="00FA5567">
        <w:t>-up</w:t>
      </w:r>
    </w:p>
    <w:p w14:paraId="6723D8B9" w14:textId="34152558" w:rsidR="009A2619" w:rsidRDefault="00D51EF3" w:rsidP="005C2B26">
      <w:pPr>
        <w:pStyle w:val="ABSectionText"/>
        <w:ind w:left="720"/>
      </w:pPr>
      <w:r w:rsidRPr="00ED32AE">
        <w:rPr>
          <w:noProof/>
        </w:rPr>
        <mc:AlternateContent>
          <mc:Choice Requires="wpg">
            <w:drawing>
              <wp:anchor distT="0" distB="0" distL="114300" distR="114300" simplePos="0" relativeHeight="251658248" behindDoc="0" locked="0" layoutInCell="1" allowOverlap="1" wp14:anchorId="068E56DD" wp14:editId="1DA7196E">
                <wp:simplePos x="0" y="0"/>
                <wp:positionH relativeFrom="column">
                  <wp:posOffset>1596390</wp:posOffset>
                </wp:positionH>
                <wp:positionV relativeFrom="paragraph">
                  <wp:posOffset>9944735</wp:posOffset>
                </wp:positionV>
                <wp:extent cx="4187190" cy="389890"/>
                <wp:effectExtent l="0" t="0" r="0" b="10160"/>
                <wp:wrapNone/>
                <wp:docPr id="350095829" name="Group 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gray">
                        <a:xfrm>
                          <a:off x="0" y="0"/>
                          <a:ext cx="4187190" cy="389890"/>
                          <a:chOff x="0" y="4863139"/>
                          <a:chExt cx="4187336" cy="390524"/>
                        </a:xfrm>
                      </wpg:grpSpPr>
                      <wpg:grpSp>
                        <wpg:cNvPr id="1243085090" name="Group 1243085090"/>
                        <wpg:cNvGrpSpPr/>
                        <wpg:grpSpPr bwMode="gray">
                          <a:xfrm>
                            <a:off x="0" y="4863139"/>
                            <a:ext cx="390524" cy="390524"/>
                            <a:chOff x="0" y="4863139"/>
                            <a:chExt cx="390524" cy="390524"/>
                          </a:xfrm>
                        </wpg:grpSpPr>
                        <wpg:grpSp>
                          <wpg:cNvPr id="1185512172" name="Group 1185512172"/>
                          <wpg:cNvGrpSpPr/>
                          <wpg:grpSpPr bwMode="gray">
                            <a:xfrm>
                              <a:off x="42068" y="4888538"/>
                              <a:ext cx="307976" cy="365125"/>
                              <a:chOff x="42068" y="4888538"/>
                              <a:chExt cx="307976" cy="365125"/>
                            </a:xfrm>
                            <a:solidFill>
                              <a:schemeClr val="accent6"/>
                            </a:solidFill>
                          </wpg:grpSpPr>
                          <wps:wsp>
                            <wps:cNvPr id="242138147" name="Freeform 1715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113506" y="4959975"/>
                                <a:ext cx="111125" cy="261938"/>
                              </a:xfrm>
                              <a:custGeom>
                                <a:avLst/>
                                <a:gdLst>
                                  <a:gd name="T0" fmla="*/ 33 w 116"/>
                                  <a:gd name="T1" fmla="*/ 260 h 274"/>
                                  <a:gd name="T2" fmla="*/ 33 w 116"/>
                                  <a:gd name="T3" fmla="*/ 260 h 274"/>
                                  <a:gd name="T4" fmla="*/ 13 w 116"/>
                                  <a:gd name="T5" fmla="*/ 240 h 274"/>
                                  <a:gd name="T6" fmla="*/ 33 w 116"/>
                                  <a:gd name="T7" fmla="*/ 220 h 274"/>
                                  <a:gd name="T8" fmla="*/ 53 w 116"/>
                                  <a:gd name="T9" fmla="*/ 240 h 274"/>
                                  <a:gd name="T10" fmla="*/ 33 w 116"/>
                                  <a:gd name="T11" fmla="*/ 260 h 274"/>
                                  <a:gd name="T12" fmla="*/ 42 w 116"/>
                                  <a:gd name="T13" fmla="*/ 33 h 274"/>
                                  <a:gd name="T14" fmla="*/ 42 w 116"/>
                                  <a:gd name="T15" fmla="*/ 33 h 274"/>
                                  <a:gd name="T16" fmla="*/ 62 w 116"/>
                                  <a:gd name="T17" fmla="*/ 13 h 274"/>
                                  <a:gd name="T18" fmla="*/ 83 w 116"/>
                                  <a:gd name="T19" fmla="*/ 33 h 274"/>
                                  <a:gd name="T20" fmla="*/ 76 w 116"/>
                                  <a:gd name="T21" fmla="*/ 48 h 274"/>
                                  <a:gd name="T22" fmla="*/ 75 w 116"/>
                                  <a:gd name="T23" fmla="*/ 49 h 274"/>
                                  <a:gd name="T24" fmla="*/ 75 w 116"/>
                                  <a:gd name="T25" fmla="*/ 49 h 274"/>
                                  <a:gd name="T26" fmla="*/ 62 w 116"/>
                                  <a:gd name="T27" fmla="*/ 53 h 274"/>
                                  <a:gd name="T28" fmla="*/ 42 w 116"/>
                                  <a:gd name="T29" fmla="*/ 33 h 274"/>
                                  <a:gd name="T30" fmla="*/ 40 w 116"/>
                                  <a:gd name="T31" fmla="*/ 207 h 274"/>
                                  <a:gd name="T32" fmla="*/ 40 w 116"/>
                                  <a:gd name="T33" fmla="*/ 207 h 274"/>
                                  <a:gd name="T34" fmla="*/ 40 w 116"/>
                                  <a:gd name="T35" fmla="*/ 164 h 274"/>
                                  <a:gd name="T36" fmla="*/ 114 w 116"/>
                                  <a:gd name="T37" fmla="*/ 88 h 274"/>
                                  <a:gd name="T38" fmla="*/ 114 w 116"/>
                                  <a:gd name="T39" fmla="*/ 79 h 274"/>
                                  <a:gd name="T40" fmla="*/ 89 w 116"/>
                                  <a:gd name="T41" fmla="*/ 53 h 274"/>
                                  <a:gd name="T42" fmla="*/ 96 w 116"/>
                                  <a:gd name="T43" fmla="*/ 33 h 274"/>
                                  <a:gd name="T44" fmla="*/ 62 w 116"/>
                                  <a:gd name="T45" fmla="*/ 0 h 274"/>
                                  <a:gd name="T46" fmla="*/ 29 w 116"/>
                                  <a:gd name="T47" fmla="*/ 33 h 274"/>
                                  <a:gd name="T48" fmla="*/ 62 w 116"/>
                                  <a:gd name="T49" fmla="*/ 67 h 274"/>
                                  <a:gd name="T50" fmla="*/ 79 w 116"/>
                                  <a:gd name="T51" fmla="*/ 62 h 274"/>
                                  <a:gd name="T52" fmla="*/ 100 w 116"/>
                                  <a:gd name="T53" fmla="*/ 84 h 274"/>
                                  <a:gd name="T54" fmla="*/ 28 w 116"/>
                                  <a:gd name="T55" fmla="*/ 157 h 274"/>
                                  <a:gd name="T56" fmla="*/ 27 w 116"/>
                                  <a:gd name="T57" fmla="*/ 162 h 274"/>
                                  <a:gd name="T58" fmla="*/ 27 w 116"/>
                                  <a:gd name="T59" fmla="*/ 207 h 274"/>
                                  <a:gd name="T60" fmla="*/ 0 w 116"/>
                                  <a:gd name="T61" fmla="*/ 240 h 274"/>
                                  <a:gd name="T62" fmla="*/ 33 w 116"/>
                                  <a:gd name="T63" fmla="*/ 274 h 274"/>
                                  <a:gd name="T64" fmla="*/ 67 w 116"/>
                                  <a:gd name="T65" fmla="*/ 240 h 274"/>
                                  <a:gd name="T66" fmla="*/ 40 w 116"/>
                                  <a:gd name="T67" fmla="*/ 207 h 2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116" h="274">
                                    <a:moveTo>
                                      <a:pt x="33" y="260"/>
                                    </a:moveTo>
                                    <a:lnTo>
                                      <a:pt x="33" y="260"/>
                                    </a:lnTo>
                                    <a:cubicBezTo>
                                      <a:pt x="22" y="260"/>
                                      <a:pt x="13" y="251"/>
                                      <a:pt x="13" y="240"/>
                                    </a:cubicBezTo>
                                    <a:cubicBezTo>
                                      <a:pt x="13" y="229"/>
                                      <a:pt x="22" y="220"/>
                                      <a:pt x="33" y="220"/>
                                    </a:cubicBezTo>
                                    <a:cubicBezTo>
                                      <a:pt x="44" y="220"/>
                                      <a:pt x="53" y="229"/>
                                      <a:pt x="53" y="240"/>
                                    </a:cubicBezTo>
                                    <a:cubicBezTo>
                                      <a:pt x="53" y="251"/>
                                      <a:pt x="44" y="260"/>
                                      <a:pt x="33" y="260"/>
                                    </a:cubicBezTo>
                                    <a:close/>
                                    <a:moveTo>
                                      <a:pt x="42" y="33"/>
                                    </a:moveTo>
                                    <a:lnTo>
                                      <a:pt x="42" y="33"/>
                                    </a:lnTo>
                                    <a:cubicBezTo>
                                      <a:pt x="42" y="22"/>
                                      <a:pt x="51" y="13"/>
                                      <a:pt x="62" y="13"/>
                                    </a:cubicBezTo>
                                    <a:cubicBezTo>
                                      <a:pt x="74" y="13"/>
                                      <a:pt x="83" y="22"/>
                                      <a:pt x="83" y="33"/>
                                    </a:cubicBezTo>
                                    <a:cubicBezTo>
                                      <a:pt x="83" y="39"/>
                                      <a:pt x="80" y="45"/>
                                      <a:pt x="76" y="48"/>
                                    </a:cubicBezTo>
                                    <a:cubicBezTo>
                                      <a:pt x="75" y="48"/>
                                      <a:pt x="75" y="48"/>
                                      <a:pt x="75" y="49"/>
                                    </a:cubicBezTo>
                                    <a:cubicBezTo>
                                      <a:pt x="75" y="49"/>
                                      <a:pt x="75" y="49"/>
                                      <a:pt x="75" y="49"/>
                                    </a:cubicBezTo>
                                    <a:cubicBezTo>
                                      <a:pt x="72" y="52"/>
                                      <a:pt x="67" y="53"/>
                                      <a:pt x="62" y="53"/>
                                    </a:cubicBezTo>
                                    <a:cubicBezTo>
                                      <a:pt x="51" y="53"/>
                                      <a:pt x="42" y="44"/>
                                      <a:pt x="42" y="33"/>
                                    </a:cubicBezTo>
                                    <a:close/>
                                    <a:moveTo>
                                      <a:pt x="40" y="207"/>
                                    </a:moveTo>
                                    <a:lnTo>
                                      <a:pt x="40" y="207"/>
                                    </a:lnTo>
                                    <a:lnTo>
                                      <a:pt x="40" y="164"/>
                                    </a:lnTo>
                                    <a:lnTo>
                                      <a:pt x="114" y="88"/>
                                    </a:lnTo>
                                    <a:cubicBezTo>
                                      <a:pt x="116" y="86"/>
                                      <a:pt x="116" y="82"/>
                                      <a:pt x="114" y="79"/>
                                    </a:cubicBezTo>
                                    <a:lnTo>
                                      <a:pt x="89" y="53"/>
                                    </a:lnTo>
                                    <a:cubicBezTo>
                                      <a:pt x="93" y="48"/>
                                      <a:pt x="96" y="41"/>
                                      <a:pt x="96" y="33"/>
                                    </a:cubicBezTo>
                                    <a:cubicBezTo>
                                      <a:pt x="96" y="15"/>
                                      <a:pt x="81" y="0"/>
                                      <a:pt x="62" y="0"/>
                                    </a:cubicBezTo>
                                    <a:cubicBezTo>
                                      <a:pt x="44" y="0"/>
                                      <a:pt x="29" y="15"/>
                                      <a:pt x="29" y="33"/>
                                    </a:cubicBezTo>
                                    <a:cubicBezTo>
                                      <a:pt x="29" y="52"/>
                                      <a:pt x="44" y="67"/>
                                      <a:pt x="62" y="67"/>
                                    </a:cubicBezTo>
                                    <a:cubicBezTo>
                                      <a:pt x="68" y="67"/>
                                      <a:pt x="74" y="65"/>
                                      <a:pt x="79" y="62"/>
                                    </a:cubicBezTo>
                                    <a:lnTo>
                                      <a:pt x="100" y="84"/>
                                    </a:lnTo>
                                    <a:lnTo>
                                      <a:pt x="28" y="157"/>
                                    </a:lnTo>
                                    <a:cubicBezTo>
                                      <a:pt x="27" y="158"/>
                                      <a:pt x="27" y="160"/>
                                      <a:pt x="27" y="162"/>
                                    </a:cubicBezTo>
                                    <a:lnTo>
                                      <a:pt x="27" y="207"/>
                                    </a:lnTo>
                                    <a:cubicBezTo>
                                      <a:pt x="11" y="211"/>
                                      <a:pt x="0" y="224"/>
                                      <a:pt x="0" y="240"/>
                                    </a:cubicBezTo>
                                    <a:cubicBezTo>
                                      <a:pt x="0" y="259"/>
                                      <a:pt x="15" y="274"/>
                                      <a:pt x="33" y="274"/>
                                    </a:cubicBezTo>
                                    <a:cubicBezTo>
                                      <a:pt x="52" y="274"/>
                                      <a:pt x="67" y="259"/>
                                      <a:pt x="67" y="240"/>
                                    </a:cubicBezTo>
                                    <a:cubicBezTo>
                                      <a:pt x="67" y="224"/>
                                      <a:pt x="55" y="211"/>
                                      <a:pt x="40" y="207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945703392" name="Freeform 1716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261143" y="5071100"/>
                                <a:ext cx="79375" cy="171450"/>
                              </a:xfrm>
                              <a:custGeom>
                                <a:avLst/>
                                <a:gdLst>
                                  <a:gd name="T0" fmla="*/ 48 w 82"/>
                                  <a:gd name="T1" fmla="*/ 53 h 179"/>
                                  <a:gd name="T2" fmla="*/ 48 w 82"/>
                                  <a:gd name="T3" fmla="*/ 53 h 179"/>
                                  <a:gd name="T4" fmla="*/ 28 w 82"/>
                                  <a:gd name="T5" fmla="*/ 33 h 179"/>
                                  <a:gd name="T6" fmla="*/ 48 w 82"/>
                                  <a:gd name="T7" fmla="*/ 13 h 179"/>
                                  <a:gd name="T8" fmla="*/ 68 w 82"/>
                                  <a:gd name="T9" fmla="*/ 33 h 179"/>
                                  <a:gd name="T10" fmla="*/ 48 w 82"/>
                                  <a:gd name="T11" fmla="*/ 53 h 179"/>
                                  <a:gd name="T12" fmla="*/ 48 w 82"/>
                                  <a:gd name="T13" fmla="*/ 0 h 179"/>
                                  <a:gd name="T14" fmla="*/ 48 w 82"/>
                                  <a:gd name="T15" fmla="*/ 0 h 179"/>
                                  <a:gd name="T16" fmla="*/ 14 w 82"/>
                                  <a:gd name="T17" fmla="*/ 33 h 179"/>
                                  <a:gd name="T18" fmla="*/ 19 w 82"/>
                                  <a:gd name="T19" fmla="*/ 49 h 179"/>
                                  <a:gd name="T20" fmla="*/ 2 w 82"/>
                                  <a:gd name="T21" fmla="*/ 67 h 179"/>
                                  <a:gd name="T22" fmla="*/ 0 w 82"/>
                                  <a:gd name="T23" fmla="*/ 72 h 179"/>
                                  <a:gd name="T24" fmla="*/ 0 w 82"/>
                                  <a:gd name="T25" fmla="*/ 172 h 179"/>
                                  <a:gd name="T26" fmla="*/ 6 w 82"/>
                                  <a:gd name="T27" fmla="*/ 179 h 179"/>
                                  <a:gd name="T28" fmla="*/ 13 w 82"/>
                                  <a:gd name="T29" fmla="*/ 172 h 179"/>
                                  <a:gd name="T30" fmla="*/ 13 w 82"/>
                                  <a:gd name="T31" fmla="*/ 74 h 179"/>
                                  <a:gd name="T32" fmla="*/ 28 w 82"/>
                                  <a:gd name="T33" fmla="*/ 60 h 179"/>
                                  <a:gd name="T34" fmla="*/ 48 w 82"/>
                                  <a:gd name="T35" fmla="*/ 67 h 179"/>
                                  <a:gd name="T36" fmla="*/ 82 w 82"/>
                                  <a:gd name="T37" fmla="*/ 33 h 179"/>
                                  <a:gd name="T38" fmla="*/ 48 w 82"/>
                                  <a:gd name="T39" fmla="*/ 0 h 17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82" h="179">
                                    <a:moveTo>
                                      <a:pt x="48" y="53"/>
                                    </a:moveTo>
                                    <a:lnTo>
                                      <a:pt x="48" y="53"/>
                                    </a:lnTo>
                                    <a:cubicBezTo>
                                      <a:pt x="37" y="53"/>
                                      <a:pt x="28" y="44"/>
                                      <a:pt x="28" y="33"/>
                                    </a:cubicBezTo>
                                    <a:cubicBezTo>
                                      <a:pt x="28" y="22"/>
                                      <a:pt x="37" y="13"/>
                                      <a:pt x="48" y="13"/>
                                    </a:cubicBezTo>
                                    <a:cubicBezTo>
                                      <a:pt x="59" y="13"/>
                                      <a:pt x="68" y="22"/>
                                      <a:pt x="68" y="33"/>
                                    </a:cubicBezTo>
                                    <a:cubicBezTo>
                                      <a:pt x="68" y="44"/>
                                      <a:pt x="59" y="53"/>
                                      <a:pt x="48" y="53"/>
                                    </a:cubicBezTo>
                                    <a:close/>
                                    <a:moveTo>
                                      <a:pt x="48" y="0"/>
                                    </a:moveTo>
                                    <a:lnTo>
                                      <a:pt x="48" y="0"/>
                                    </a:lnTo>
                                    <a:cubicBezTo>
                                      <a:pt x="30" y="0"/>
                                      <a:pt x="14" y="15"/>
                                      <a:pt x="14" y="33"/>
                                    </a:cubicBezTo>
                                    <a:cubicBezTo>
                                      <a:pt x="14" y="39"/>
                                      <a:pt x="16" y="45"/>
                                      <a:pt x="19" y="49"/>
                                    </a:cubicBezTo>
                                    <a:lnTo>
                                      <a:pt x="2" y="67"/>
                                    </a:lnTo>
                                    <a:cubicBezTo>
                                      <a:pt x="0" y="68"/>
                                      <a:pt x="0" y="70"/>
                                      <a:pt x="0" y="72"/>
                                    </a:cubicBezTo>
                                    <a:lnTo>
                                      <a:pt x="0" y="172"/>
                                    </a:lnTo>
                                    <a:cubicBezTo>
                                      <a:pt x="0" y="176"/>
                                      <a:pt x="3" y="179"/>
                                      <a:pt x="6" y="179"/>
                                    </a:cubicBezTo>
                                    <a:cubicBezTo>
                                      <a:pt x="10" y="179"/>
                                      <a:pt x="13" y="176"/>
                                      <a:pt x="13" y="172"/>
                                    </a:cubicBezTo>
                                    <a:lnTo>
                                      <a:pt x="13" y="74"/>
                                    </a:lnTo>
                                    <a:lnTo>
                                      <a:pt x="28" y="60"/>
                                    </a:lnTo>
                                    <a:cubicBezTo>
                                      <a:pt x="33" y="64"/>
                                      <a:pt x="40" y="67"/>
                                      <a:pt x="48" y="67"/>
                                    </a:cubicBezTo>
                                    <a:cubicBezTo>
                                      <a:pt x="66" y="67"/>
                                      <a:pt x="82" y="52"/>
                                      <a:pt x="82" y="33"/>
                                    </a:cubicBezTo>
                                    <a:cubicBezTo>
                                      <a:pt x="82" y="15"/>
                                      <a:pt x="66" y="0"/>
                                      <a:pt x="48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528538569" name="Freeform 1717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199231" y="4980613"/>
                                <a:ext cx="150813" cy="273050"/>
                              </a:xfrm>
                              <a:custGeom>
                                <a:avLst/>
                                <a:gdLst>
                                  <a:gd name="T0" fmla="*/ 125 w 159"/>
                                  <a:gd name="T1" fmla="*/ 54 h 285"/>
                                  <a:gd name="T2" fmla="*/ 125 w 159"/>
                                  <a:gd name="T3" fmla="*/ 54 h 285"/>
                                  <a:gd name="T4" fmla="*/ 105 w 159"/>
                                  <a:gd name="T5" fmla="*/ 34 h 285"/>
                                  <a:gd name="T6" fmla="*/ 125 w 159"/>
                                  <a:gd name="T7" fmla="*/ 13 h 285"/>
                                  <a:gd name="T8" fmla="*/ 145 w 159"/>
                                  <a:gd name="T9" fmla="*/ 34 h 285"/>
                                  <a:gd name="T10" fmla="*/ 125 w 159"/>
                                  <a:gd name="T11" fmla="*/ 54 h 285"/>
                                  <a:gd name="T12" fmla="*/ 125 w 159"/>
                                  <a:gd name="T13" fmla="*/ 0 h 285"/>
                                  <a:gd name="T14" fmla="*/ 125 w 159"/>
                                  <a:gd name="T15" fmla="*/ 0 h 285"/>
                                  <a:gd name="T16" fmla="*/ 92 w 159"/>
                                  <a:gd name="T17" fmla="*/ 34 h 285"/>
                                  <a:gd name="T18" fmla="*/ 97 w 159"/>
                                  <a:gd name="T19" fmla="*/ 51 h 285"/>
                                  <a:gd name="T20" fmla="*/ 2 w 159"/>
                                  <a:gd name="T21" fmla="*/ 144 h 285"/>
                                  <a:gd name="T22" fmla="*/ 0 w 159"/>
                                  <a:gd name="T23" fmla="*/ 148 h 285"/>
                                  <a:gd name="T24" fmla="*/ 0 w 159"/>
                                  <a:gd name="T25" fmla="*/ 278 h 285"/>
                                  <a:gd name="T26" fmla="*/ 6 w 159"/>
                                  <a:gd name="T27" fmla="*/ 285 h 285"/>
                                  <a:gd name="T28" fmla="*/ 13 w 159"/>
                                  <a:gd name="T29" fmla="*/ 278 h 285"/>
                                  <a:gd name="T30" fmla="*/ 13 w 159"/>
                                  <a:gd name="T31" fmla="*/ 151 h 285"/>
                                  <a:gd name="T32" fmla="*/ 106 w 159"/>
                                  <a:gd name="T33" fmla="*/ 61 h 285"/>
                                  <a:gd name="T34" fmla="*/ 125 w 159"/>
                                  <a:gd name="T35" fmla="*/ 67 h 285"/>
                                  <a:gd name="T36" fmla="*/ 159 w 159"/>
                                  <a:gd name="T37" fmla="*/ 34 h 285"/>
                                  <a:gd name="T38" fmla="*/ 125 w 159"/>
                                  <a:gd name="T39" fmla="*/ 0 h 2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159" h="285">
                                    <a:moveTo>
                                      <a:pt x="125" y="54"/>
                                    </a:moveTo>
                                    <a:lnTo>
                                      <a:pt x="125" y="54"/>
                                    </a:lnTo>
                                    <a:cubicBezTo>
                                      <a:pt x="114" y="54"/>
                                      <a:pt x="105" y="45"/>
                                      <a:pt x="105" y="34"/>
                                    </a:cubicBezTo>
                                    <a:cubicBezTo>
                                      <a:pt x="105" y="23"/>
                                      <a:pt x="114" y="13"/>
                                      <a:pt x="125" y="13"/>
                                    </a:cubicBezTo>
                                    <a:cubicBezTo>
                                      <a:pt x="136" y="13"/>
                                      <a:pt x="145" y="23"/>
                                      <a:pt x="145" y="34"/>
                                    </a:cubicBezTo>
                                    <a:cubicBezTo>
                                      <a:pt x="145" y="45"/>
                                      <a:pt x="136" y="54"/>
                                      <a:pt x="125" y="54"/>
                                    </a:cubicBezTo>
                                    <a:close/>
                                    <a:moveTo>
                                      <a:pt x="125" y="0"/>
                                    </a:moveTo>
                                    <a:lnTo>
                                      <a:pt x="125" y="0"/>
                                    </a:lnTo>
                                    <a:cubicBezTo>
                                      <a:pt x="107" y="0"/>
                                      <a:pt x="92" y="15"/>
                                      <a:pt x="92" y="34"/>
                                    </a:cubicBezTo>
                                    <a:cubicBezTo>
                                      <a:pt x="92" y="40"/>
                                      <a:pt x="94" y="46"/>
                                      <a:pt x="97" y="51"/>
                                    </a:cubicBezTo>
                                    <a:lnTo>
                                      <a:pt x="2" y="144"/>
                                    </a:lnTo>
                                    <a:cubicBezTo>
                                      <a:pt x="0" y="145"/>
                                      <a:pt x="0" y="146"/>
                                      <a:pt x="0" y="148"/>
                                    </a:cubicBezTo>
                                    <a:lnTo>
                                      <a:pt x="0" y="278"/>
                                    </a:lnTo>
                                    <a:cubicBezTo>
                                      <a:pt x="0" y="282"/>
                                      <a:pt x="3" y="285"/>
                                      <a:pt x="6" y="285"/>
                                    </a:cubicBezTo>
                                    <a:cubicBezTo>
                                      <a:pt x="10" y="285"/>
                                      <a:pt x="13" y="282"/>
                                      <a:pt x="13" y="278"/>
                                    </a:cubicBezTo>
                                    <a:lnTo>
                                      <a:pt x="13" y="151"/>
                                    </a:lnTo>
                                    <a:lnTo>
                                      <a:pt x="106" y="61"/>
                                    </a:lnTo>
                                    <a:cubicBezTo>
                                      <a:pt x="111" y="65"/>
                                      <a:pt x="118" y="67"/>
                                      <a:pt x="125" y="67"/>
                                    </a:cubicBezTo>
                                    <a:cubicBezTo>
                                      <a:pt x="144" y="67"/>
                                      <a:pt x="159" y="52"/>
                                      <a:pt x="159" y="34"/>
                                    </a:cubicBezTo>
                                    <a:cubicBezTo>
                                      <a:pt x="159" y="15"/>
                                      <a:pt x="144" y="0"/>
                                      <a:pt x="125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563827748" name="Freeform 1718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42068" y="4888538"/>
                                <a:ext cx="236538" cy="257175"/>
                              </a:xfrm>
                              <a:custGeom>
                                <a:avLst/>
                                <a:gdLst>
                                  <a:gd name="T0" fmla="*/ 34 w 246"/>
                                  <a:gd name="T1" fmla="*/ 256 h 269"/>
                                  <a:gd name="T2" fmla="*/ 34 w 246"/>
                                  <a:gd name="T3" fmla="*/ 256 h 269"/>
                                  <a:gd name="T4" fmla="*/ 14 w 246"/>
                                  <a:gd name="T5" fmla="*/ 236 h 269"/>
                                  <a:gd name="T6" fmla="*/ 34 w 246"/>
                                  <a:gd name="T7" fmla="*/ 215 h 269"/>
                                  <a:gd name="T8" fmla="*/ 54 w 246"/>
                                  <a:gd name="T9" fmla="*/ 236 h 269"/>
                                  <a:gd name="T10" fmla="*/ 34 w 246"/>
                                  <a:gd name="T11" fmla="*/ 256 h 269"/>
                                  <a:gd name="T12" fmla="*/ 21 w 246"/>
                                  <a:gd name="T13" fmla="*/ 115 h 269"/>
                                  <a:gd name="T14" fmla="*/ 21 w 246"/>
                                  <a:gd name="T15" fmla="*/ 115 h 269"/>
                                  <a:gd name="T16" fmla="*/ 41 w 246"/>
                                  <a:gd name="T17" fmla="*/ 95 h 269"/>
                                  <a:gd name="T18" fmla="*/ 62 w 246"/>
                                  <a:gd name="T19" fmla="*/ 115 h 269"/>
                                  <a:gd name="T20" fmla="*/ 41 w 246"/>
                                  <a:gd name="T21" fmla="*/ 135 h 269"/>
                                  <a:gd name="T22" fmla="*/ 21 w 246"/>
                                  <a:gd name="T23" fmla="*/ 115 h 269"/>
                                  <a:gd name="T24" fmla="*/ 233 w 246"/>
                                  <a:gd name="T25" fmla="*/ 68 h 269"/>
                                  <a:gd name="T26" fmla="*/ 233 w 246"/>
                                  <a:gd name="T27" fmla="*/ 68 h 269"/>
                                  <a:gd name="T28" fmla="*/ 213 w 246"/>
                                  <a:gd name="T29" fmla="*/ 88 h 269"/>
                                  <a:gd name="T30" fmla="*/ 192 w 246"/>
                                  <a:gd name="T31" fmla="*/ 68 h 269"/>
                                  <a:gd name="T32" fmla="*/ 213 w 246"/>
                                  <a:gd name="T33" fmla="*/ 48 h 269"/>
                                  <a:gd name="T34" fmla="*/ 233 w 246"/>
                                  <a:gd name="T35" fmla="*/ 68 h 269"/>
                                  <a:gd name="T36" fmla="*/ 104 w 246"/>
                                  <a:gd name="T37" fmla="*/ 173 h 269"/>
                                  <a:gd name="T38" fmla="*/ 104 w 246"/>
                                  <a:gd name="T39" fmla="*/ 173 h 269"/>
                                  <a:gd name="T40" fmla="*/ 106 w 246"/>
                                  <a:gd name="T41" fmla="*/ 168 h 269"/>
                                  <a:gd name="T42" fmla="*/ 104 w 246"/>
                                  <a:gd name="T43" fmla="*/ 163 h 269"/>
                                  <a:gd name="T44" fmla="*/ 71 w 246"/>
                                  <a:gd name="T45" fmla="*/ 131 h 269"/>
                                  <a:gd name="T46" fmla="*/ 75 w 246"/>
                                  <a:gd name="T47" fmla="*/ 115 h 269"/>
                                  <a:gd name="T48" fmla="*/ 70 w 246"/>
                                  <a:gd name="T49" fmla="*/ 97 h 269"/>
                                  <a:gd name="T50" fmla="*/ 152 w 246"/>
                                  <a:gd name="T51" fmla="*/ 17 h 269"/>
                                  <a:gd name="T52" fmla="*/ 186 w 246"/>
                                  <a:gd name="T53" fmla="*/ 48 h 269"/>
                                  <a:gd name="T54" fmla="*/ 179 w 246"/>
                                  <a:gd name="T55" fmla="*/ 68 h 269"/>
                                  <a:gd name="T56" fmla="*/ 213 w 246"/>
                                  <a:gd name="T57" fmla="*/ 102 h 269"/>
                                  <a:gd name="T58" fmla="*/ 246 w 246"/>
                                  <a:gd name="T59" fmla="*/ 68 h 269"/>
                                  <a:gd name="T60" fmla="*/ 213 w 246"/>
                                  <a:gd name="T61" fmla="*/ 35 h 269"/>
                                  <a:gd name="T62" fmla="*/ 196 w 246"/>
                                  <a:gd name="T63" fmla="*/ 39 h 269"/>
                                  <a:gd name="T64" fmla="*/ 156 w 246"/>
                                  <a:gd name="T65" fmla="*/ 3 h 269"/>
                                  <a:gd name="T66" fmla="*/ 147 w 246"/>
                                  <a:gd name="T67" fmla="*/ 3 h 269"/>
                                  <a:gd name="T68" fmla="*/ 60 w 246"/>
                                  <a:gd name="T69" fmla="*/ 87 h 269"/>
                                  <a:gd name="T70" fmla="*/ 41 w 246"/>
                                  <a:gd name="T71" fmla="*/ 82 h 269"/>
                                  <a:gd name="T72" fmla="*/ 8 w 246"/>
                                  <a:gd name="T73" fmla="*/ 115 h 269"/>
                                  <a:gd name="T74" fmla="*/ 41 w 246"/>
                                  <a:gd name="T75" fmla="*/ 149 h 269"/>
                                  <a:gd name="T76" fmla="*/ 62 w 246"/>
                                  <a:gd name="T77" fmla="*/ 141 h 269"/>
                                  <a:gd name="T78" fmla="*/ 90 w 246"/>
                                  <a:gd name="T79" fmla="*/ 168 h 269"/>
                                  <a:gd name="T80" fmla="*/ 50 w 246"/>
                                  <a:gd name="T81" fmla="*/ 207 h 269"/>
                                  <a:gd name="T82" fmla="*/ 34 w 246"/>
                                  <a:gd name="T83" fmla="*/ 202 h 269"/>
                                  <a:gd name="T84" fmla="*/ 0 w 246"/>
                                  <a:gd name="T85" fmla="*/ 236 h 269"/>
                                  <a:gd name="T86" fmla="*/ 34 w 246"/>
                                  <a:gd name="T87" fmla="*/ 269 h 269"/>
                                  <a:gd name="T88" fmla="*/ 67 w 246"/>
                                  <a:gd name="T89" fmla="*/ 236 h 269"/>
                                  <a:gd name="T90" fmla="*/ 60 w 246"/>
                                  <a:gd name="T91" fmla="*/ 215 h 269"/>
                                  <a:gd name="T92" fmla="*/ 104 w 246"/>
                                  <a:gd name="T93" fmla="*/ 173 h 2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</a:cxnLst>
                                <a:rect l="0" t="0" r="r" b="b"/>
                                <a:pathLst>
                                  <a:path w="246" h="269">
                                    <a:moveTo>
                                      <a:pt x="34" y="256"/>
                                    </a:moveTo>
                                    <a:lnTo>
                                      <a:pt x="34" y="256"/>
                                    </a:lnTo>
                                    <a:cubicBezTo>
                                      <a:pt x="23" y="256"/>
                                      <a:pt x="14" y="247"/>
                                      <a:pt x="14" y="236"/>
                                    </a:cubicBezTo>
                                    <a:cubicBezTo>
                                      <a:pt x="14" y="224"/>
                                      <a:pt x="23" y="215"/>
                                      <a:pt x="34" y="215"/>
                                    </a:cubicBezTo>
                                    <a:cubicBezTo>
                                      <a:pt x="45" y="215"/>
                                      <a:pt x="54" y="224"/>
                                      <a:pt x="54" y="236"/>
                                    </a:cubicBezTo>
                                    <a:cubicBezTo>
                                      <a:pt x="54" y="247"/>
                                      <a:pt x="45" y="256"/>
                                      <a:pt x="34" y="256"/>
                                    </a:cubicBezTo>
                                    <a:close/>
                                    <a:moveTo>
                                      <a:pt x="21" y="115"/>
                                    </a:moveTo>
                                    <a:lnTo>
                                      <a:pt x="21" y="115"/>
                                    </a:lnTo>
                                    <a:cubicBezTo>
                                      <a:pt x="21" y="104"/>
                                      <a:pt x="30" y="95"/>
                                      <a:pt x="41" y="95"/>
                                    </a:cubicBezTo>
                                    <a:cubicBezTo>
                                      <a:pt x="52" y="95"/>
                                      <a:pt x="62" y="104"/>
                                      <a:pt x="62" y="115"/>
                                    </a:cubicBezTo>
                                    <a:cubicBezTo>
                                      <a:pt x="62" y="126"/>
                                      <a:pt x="52" y="135"/>
                                      <a:pt x="41" y="135"/>
                                    </a:cubicBezTo>
                                    <a:cubicBezTo>
                                      <a:pt x="30" y="135"/>
                                      <a:pt x="21" y="126"/>
                                      <a:pt x="21" y="115"/>
                                    </a:cubicBezTo>
                                    <a:close/>
                                    <a:moveTo>
                                      <a:pt x="233" y="68"/>
                                    </a:moveTo>
                                    <a:lnTo>
                                      <a:pt x="233" y="68"/>
                                    </a:lnTo>
                                    <a:cubicBezTo>
                                      <a:pt x="233" y="79"/>
                                      <a:pt x="224" y="88"/>
                                      <a:pt x="213" y="88"/>
                                    </a:cubicBezTo>
                                    <a:cubicBezTo>
                                      <a:pt x="201" y="88"/>
                                      <a:pt x="192" y="79"/>
                                      <a:pt x="192" y="68"/>
                                    </a:cubicBezTo>
                                    <a:cubicBezTo>
                                      <a:pt x="192" y="57"/>
                                      <a:pt x="201" y="48"/>
                                      <a:pt x="213" y="48"/>
                                    </a:cubicBezTo>
                                    <a:cubicBezTo>
                                      <a:pt x="224" y="48"/>
                                      <a:pt x="233" y="57"/>
                                      <a:pt x="233" y="68"/>
                                    </a:cubicBezTo>
                                    <a:close/>
                                    <a:moveTo>
                                      <a:pt x="104" y="173"/>
                                    </a:moveTo>
                                    <a:lnTo>
                                      <a:pt x="104" y="173"/>
                                    </a:lnTo>
                                    <a:cubicBezTo>
                                      <a:pt x="105" y="171"/>
                                      <a:pt x="106" y="170"/>
                                      <a:pt x="106" y="168"/>
                                    </a:cubicBezTo>
                                    <a:cubicBezTo>
                                      <a:pt x="106" y="166"/>
                                      <a:pt x="105" y="164"/>
                                      <a:pt x="104" y="163"/>
                                    </a:cubicBezTo>
                                    <a:lnTo>
                                      <a:pt x="71" y="131"/>
                                    </a:lnTo>
                                    <a:cubicBezTo>
                                      <a:pt x="73" y="126"/>
                                      <a:pt x="75" y="121"/>
                                      <a:pt x="75" y="115"/>
                                    </a:cubicBezTo>
                                    <a:cubicBezTo>
                                      <a:pt x="75" y="108"/>
                                      <a:pt x="73" y="102"/>
                                      <a:pt x="70" y="97"/>
                                    </a:cubicBezTo>
                                    <a:lnTo>
                                      <a:pt x="152" y="17"/>
                                    </a:lnTo>
                                    <a:lnTo>
                                      <a:pt x="186" y="48"/>
                                    </a:lnTo>
                                    <a:cubicBezTo>
                                      <a:pt x="182" y="54"/>
                                      <a:pt x="179" y="61"/>
                                      <a:pt x="179" y="68"/>
                                    </a:cubicBezTo>
                                    <a:cubicBezTo>
                                      <a:pt x="179" y="87"/>
                                      <a:pt x="194" y="102"/>
                                      <a:pt x="213" y="102"/>
                                    </a:cubicBezTo>
                                    <a:cubicBezTo>
                                      <a:pt x="231" y="102"/>
                                      <a:pt x="246" y="87"/>
                                      <a:pt x="246" y="68"/>
                                    </a:cubicBezTo>
                                    <a:cubicBezTo>
                                      <a:pt x="246" y="50"/>
                                      <a:pt x="231" y="35"/>
                                      <a:pt x="213" y="35"/>
                                    </a:cubicBezTo>
                                    <a:cubicBezTo>
                                      <a:pt x="206" y="35"/>
                                      <a:pt x="201" y="36"/>
                                      <a:pt x="196" y="39"/>
                                    </a:cubicBezTo>
                                    <a:lnTo>
                                      <a:pt x="156" y="3"/>
                                    </a:lnTo>
                                    <a:cubicBezTo>
                                      <a:pt x="153" y="0"/>
                                      <a:pt x="149" y="0"/>
                                      <a:pt x="147" y="3"/>
                                    </a:cubicBezTo>
                                    <a:lnTo>
                                      <a:pt x="60" y="87"/>
                                    </a:lnTo>
                                    <a:cubicBezTo>
                                      <a:pt x="55" y="84"/>
                                      <a:pt x="48" y="82"/>
                                      <a:pt x="41" y="82"/>
                                    </a:cubicBezTo>
                                    <a:cubicBezTo>
                                      <a:pt x="23" y="82"/>
                                      <a:pt x="8" y="97"/>
                                      <a:pt x="8" y="115"/>
                                    </a:cubicBezTo>
                                    <a:cubicBezTo>
                                      <a:pt x="8" y="134"/>
                                      <a:pt x="23" y="149"/>
                                      <a:pt x="41" y="149"/>
                                    </a:cubicBezTo>
                                    <a:cubicBezTo>
                                      <a:pt x="49" y="149"/>
                                      <a:pt x="56" y="146"/>
                                      <a:pt x="62" y="141"/>
                                    </a:cubicBezTo>
                                    <a:lnTo>
                                      <a:pt x="90" y="168"/>
                                    </a:lnTo>
                                    <a:lnTo>
                                      <a:pt x="50" y="207"/>
                                    </a:lnTo>
                                    <a:cubicBezTo>
                                      <a:pt x="45" y="204"/>
                                      <a:pt x="40" y="202"/>
                                      <a:pt x="34" y="202"/>
                                    </a:cubicBezTo>
                                    <a:cubicBezTo>
                                      <a:pt x="15" y="202"/>
                                      <a:pt x="0" y="217"/>
                                      <a:pt x="0" y="236"/>
                                    </a:cubicBezTo>
                                    <a:cubicBezTo>
                                      <a:pt x="0" y="254"/>
                                      <a:pt x="15" y="269"/>
                                      <a:pt x="34" y="269"/>
                                    </a:cubicBezTo>
                                    <a:cubicBezTo>
                                      <a:pt x="52" y="269"/>
                                      <a:pt x="67" y="254"/>
                                      <a:pt x="67" y="236"/>
                                    </a:cubicBezTo>
                                    <a:cubicBezTo>
                                      <a:pt x="67" y="228"/>
                                      <a:pt x="65" y="221"/>
                                      <a:pt x="60" y="215"/>
                                    </a:cubicBezTo>
                                    <a:lnTo>
                                      <a:pt x="104" y="17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>
                          <wps:cNvPr id="1860709426" name="Oval 1860709426"/>
                          <wps:cNvSpPr/>
                          <wps:spPr bwMode="gray">
                            <a:xfrm>
                              <a:off x="0" y="4863139"/>
                              <a:ext cx="390524" cy="390524"/>
                            </a:xfrm>
                            <a:prstGeom prst="ellipse">
                              <a:avLst/>
                            </a:prstGeom>
                            <a:noFill/>
                            <a:ln w="25400">
                              <a:solidFill>
                                <a:schemeClr val="accent4"/>
                              </a:solidFill>
                              <a:miter lim="8000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39538018" name="TextBox 202"/>
                        <wps:cNvSpPr txBox="1"/>
                        <wps:spPr bwMode="gray">
                          <a:xfrm>
                            <a:off x="1113301" y="4912190"/>
                            <a:ext cx="3074035" cy="1460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DE53D8B" w14:textId="77777777" w:rsidR="00D51EF3" w:rsidRDefault="00D51EF3" w:rsidP="00D51EF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333E48"/>
                                  <w:kern w:val="24"/>
                                  <w:sz w:val="20"/>
                                  <w:szCs w:val="20"/>
                                </w:rPr>
                                <w:t>Institution 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1063373340" name="TextBox 203"/>
                        <wps:cNvSpPr txBox="1"/>
                        <wps:spPr bwMode="gray">
                          <a:xfrm>
                            <a:off x="1113301" y="5081067"/>
                            <a:ext cx="3074035" cy="1168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E76AFC5" w14:textId="77777777" w:rsidR="00D51EF3" w:rsidRDefault="00D51EF3" w:rsidP="00D51EF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Arial" w:cstheme="minorBidi"/>
                                  <w:color w:val="333E48"/>
                                  <w:kern w:val="24"/>
                                  <w:sz w:val="16"/>
                                  <w:szCs w:val="16"/>
                                </w:rPr>
                                <w:t xml:space="preserve">Institution size; relevant specs; always one line </w:t>
                              </w:r>
                              <w:r>
                                <w:rPr>
                                  <w:rFonts w:asciiTheme="minorHAnsi" w:hAnsi="Arial" w:cs="Arial"/>
                                  <w:color w:val="333E48"/>
                                  <w:kern w:val="24"/>
                                  <w:sz w:val="16"/>
                                  <w:szCs w:val="16"/>
                                </w:rPr>
                                <w:t>• City, 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282705654" name="TextBox 204"/>
                        <wps:cNvSpPr txBox="1"/>
                        <wps:spPr bwMode="gray">
                          <a:xfrm>
                            <a:off x="452496" y="4919810"/>
                            <a:ext cx="492760" cy="2628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A421433" w14:textId="77777777" w:rsidR="00D51EF3" w:rsidRDefault="00D51EF3" w:rsidP="00D51EF3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A3B2BF" w:themeColor="text1" w:themeTint="66"/>
                                  <w:spacing w:val="10"/>
                                  <w:kern w:val="24"/>
                                  <w:sz w:val="26"/>
                                  <w:szCs w:val="26"/>
                                </w:rPr>
                                <w:t>CASE</w:t>
                              </w: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A3B2BF" w:themeColor="text1" w:themeTint="66"/>
                                  <w:spacing w:val="10"/>
                                  <w:kern w:val="24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="Arial" w:cstheme="minorBidi"/>
                                  <w:color w:val="A3B2BF" w:themeColor="text1" w:themeTint="66"/>
                                  <w:spacing w:val="10"/>
                                  <w:kern w:val="24"/>
                                  <w:sz w:val="14"/>
                                  <w:szCs w:val="14"/>
                                </w:rPr>
                                <w:t>EXAMPLE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2140045254" name="Straight Connector 2140045254"/>
                        <wps:cNvCnPr/>
                        <wps:spPr bwMode="gray">
                          <a:xfrm>
                            <a:off x="1020691" y="4868006"/>
                            <a:ext cx="0" cy="38079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accent4"/>
                            </a:solidFill>
                            <a:miter lim="800000"/>
                            <a:headEnd type="none"/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8E56DD" id="_x0000_s1089" style="position:absolute;left:0;text-align:left;margin-left:125.7pt;margin-top:783.05pt;width:329.7pt;height:30.7pt;z-index:251658248" coordorigin=",48631" coordsize="41873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">
                <v:group id="Group 1243085090" o:spid="_x0000_s1090" style="position:absolute;top:48631;width:3905;height:3905" coordorigin=",48631" coordsize="3905,3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">
                  <v:group id="Group 1185512172" o:spid="_x0000_s1091" style="position:absolute;left:420;top:48885;width:3080;height:3651" coordorigin="420,48885" coordsize="3079,3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">
                    <v:shape id="Freeform 1715" o:spid="_x0000_s1092" style="position:absolute;left:1135;top:49599;width:1111;height:2620;visibility:visible;mso-wrap-style:square;v-text-anchor:top" coordsize="116,274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" path="m33,260r,c22,260,13,251,13,240v,-11,9,-20,20,-20c44,220,53,229,53,240v,11,-9,20,-20,20xm42,33r,c42,22,51,13,62,13v12,,21,9,21,20c83,39,80,45,76,48v-1,,-1,,-1,1c75,49,75,49,75,49v-3,3,-8,4,-13,4c51,53,42,44,42,33xm40,207r,l40,164,114,88v2,-2,2,-6,,-9l89,53v4,-5,7,-12,7,-20c96,15,81,,62,,44,,29,15,29,33v,19,15,34,33,34c68,67,74,65,79,62r21,22l28,157v-1,1,-1,3,-1,5l27,207c11,211,,224,,240v,19,15,34,33,34c52,274,67,259,67,240,67,224,55,211,40,207xe" filled="f" stroked="f" strokeweight="0">
                      <v:path arrowok="t" o:connecttype="custom" o:connectlocs="31613,248554;31613,248554;12454,229435;31613,210315;50773,229435;31613,248554;40235,31547;40235,31547;59394,12428;79512,31547;72806,45887;71848,46843;71848,46843;59394,50667;40235,31547;38319,197887;38319,197887;38319,156780;109209,84126;109209,75522;85260,50667;91966,31547;59394,0;27781,31547;59394,64051;75680,59271;95797,80302;26823,150089;25865,154868;25865,197887;0,229435;31613,261938;64184,229435;38319,197887" o:connectangles="0,0,0,0,0,0,0,0,0,0,0,0,0,0,0,0,0,0,0,0,0,0,0,0,0,0,0,0,0,0,0,0,0,0"/>
                      <o:lock v:ext="edit" verticies="t"/>
                    </v:shape>
                    <v:shape id="Freeform 1716" o:spid="_x0000_s1093" style="position:absolute;left:2611;top:50711;width:794;height:1714;visibility:visible;mso-wrap-style:square;v-text-anchor:top" coordsize="82,179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" path="m48,53r,c37,53,28,44,28,33,28,22,37,13,48,13v11,,20,9,20,20c68,44,59,53,48,53xm48,r,c30,,14,15,14,33v,6,2,12,5,16l2,67c,68,,70,,72l,172v,4,3,7,6,7c10,179,13,176,13,172r,-98l28,60v5,4,12,7,20,7c66,67,82,52,82,33,82,15,66,,48,xe" filled="f" stroked="f" strokeweight="0">
                      <v:path arrowok="t" o:connecttype="custom" o:connectlocs="46463,50765;46463,50765;27104,31608;46463,12452;65823,31608;46463,50765;46463,0;46463,0;13552,31608;18392,46933;1936,64174;0,68963;0,164745;5808,171450;12584,164745;12584,70879;27104,57469;46463,64174;79375,31608;46463,0" o:connectangles="0,0,0,0,0,0,0,0,0,0,0,0,0,0,0,0,0,0,0,0"/>
                      <o:lock v:ext="edit" verticies="t"/>
                    </v:shape>
                    <v:shape id="Freeform 1717" o:spid="_x0000_s1094" style="position:absolute;left:1992;top:49806;width:1508;height:2730;visibility:visible;mso-wrap-style:square;v-text-anchor:top" coordsize="159,285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" path="m125,54r,c114,54,105,45,105,34v,-11,9,-21,20,-21c136,13,145,23,145,34v,11,-9,20,-20,20xm125,r,c107,,92,15,92,34v,6,2,12,5,17l2,144c,145,,146,,148l,278v,4,3,7,6,7c10,285,13,282,13,278r,-127l106,61v5,4,12,6,19,6c144,67,159,52,159,34,159,15,144,,125,xe" filled="f" stroked="f" strokeweight="0">
                      <v:path arrowok="t" o:connecttype="custom" o:connectlocs="118564,51736;118564,51736;99593,32574;118564,12455;137534,32574;118564,51736;118564,0;118564,0;87263,32574;92005,48862;1897,137962;0,141794;0,266344;5691,273050;12331,266344;12331,144669;100542,58442;118564,64191;150813,32574;118564,0" o:connectangles="0,0,0,0,0,0,0,0,0,0,0,0,0,0,0,0,0,0,0,0"/>
                      <o:lock v:ext="edit" verticies="t"/>
                    </v:shape>
                    <v:shape id="Freeform 1718" o:spid="_x0000_s1095" style="position:absolute;left:420;top:48885;width:2366;height:2572;visibility:visible;mso-wrap-style:square;v-text-anchor:top" coordsize="246,269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" path="m34,256r,c23,256,14,247,14,236v,-12,9,-21,20,-21c45,215,54,224,54,236v,11,-9,20,-20,20xm21,115r,c21,104,30,95,41,95v11,,21,9,21,20c62,126,52,135,41,135v-11,,-20,-9,-20,-20xm233,68r,c233,79,224,88,213,88v-12,,-21,-9,-21,-20c192,57,201,48,213,48v11,,20,9,20,20xm104,173r,c105,171,106,170,106,168v,-2,-1,-4,-2,-5l71,131v2,-5,4,-10,4,-16c75,108,73,102,70,97l152,17r34,31c182,54,179,61,179,68v,19,15,34,34,34c231,102,246,87,246,68,246,50,231,35,213,35v-7,,-12,1,-17,4l156,3c153,,149,,147,3l60,87c55,84,48,82,41,82,23,82,8,97,8,115v,19,15,34,33,34c49,149,56,146,62,141r28,27l50,207v-5,-3,-10,-5,-16,-5c15,202,,217,,236v,18,15,33,34,33c52,269,67,254,67,236v,-8,-2,-15,-7,-21l104,173xe" filled="f" stroked="f" strokeweight="0">
                      <v:path arrowok="t" o:connecttype="custom" o:connectlocs="32692,244746;32692,244746;13462,225626;32692,205549;51923,225626;32692,244746;20192,109945;20192,109945;39423,90824;59615,109945;39423,129066;20192,109945;224038,65011;224038,65011;204807,84132;184615,65011;204807,45890;224038,65011;100000,165395;100000,165395;101923,160615;100000,155835;68269,125241;72115,109945;67308,92736;146154,16253;178846,45890;172115,65011;204807,97516;236538,65011;204807,33461;188461,37286;150000,2868;141346,2868;57692,83176;39423,78395;7692,109945;39423,142450;59615,134802;86538,160615;48077,197900;32692,193120;0,225626;32692,257175;64423,225626;57692,205549;100000,165395" o:connectangles="0,0,0,0,0,0,0,0,0,0,0,0,0,0,0,0,0,0,0,0,0,0,0,0,0,0,0,0,0,0,0,0,0,0,0,0,0,0,0,0,0,0,0,0,0,0,0"/>
                      <o:lock v:ext="edit" verticies="t"/>
                    </v:shape>
                  </v:group>
                  <v:oval id="Oval 1860709426" o:spid="_x0000_s1096" style="position:absolute;top:48631;width:3905;height:3905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" filled="f" strokecolor="#445460 [3207]" strokeweight="2pt">
                    <v:stroke joinstyle="miter"/>
                  </v:oval>
                </v:group>
                <v:shape id="TextBox 202" o:spid="_x0000_s1097" type="#_x0000_t202" style="position:absolute;left:11133;top:49121;width:30740;height:1461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" filled="f" stroked="f">
                  <v:textbox style="mso-fit-shape-to-text:t" inset="0,0,0,0">
                    <w:txbxContent>
                      <w:p w14:paraId="1DE53D8B" w14:textId="77777777" w:rsidR="00D51EF3" w:rsidRDefault="00D51EF3" w:rsidP="00D51EF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333E48"/>
                            <w:kern w:val="24"/>
                            <w:sz w:val="20"/>
                            <w:szCs w:val="20"/>
                          </w:rPr>
                          <w:t>Institution Name</w:t>
                        </w:r>
                      </w:p>
                    </w:txbxContent>
                  </v:textbox>
                </v:shape>
                <v:shape id="TextBox 203" o:spid="_x0000_s1098" type="#_x0000_t202" style="position:absolute;left:11133;top:50810;width:30740;height:116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" filled="f" stroked="f">
                  <v:textbox style="mso-fit-shape-to-text:t" inset="0,0,0,0">
                    <w:txbxContent>
                      <w:p w14:paraId="7E76AFC5" w14:textId="77777777" w:rsidR="00D51EF3" w:rsidRDefault="00D51EF3" w:rsidP="00D51EF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Arial" w:cstheme="minorBidi"/>
                            <w:color w:val="333E48"/>
                            <w:kern w:val="24"/>
                            <w:sz w:val="16"/>
                            <w:szCs w:val="16"/>
                          </w:rPr>
                          <w:t xml:space="preserve">Institution size; relevant specs; always one line </w:t>
                        </w:r>
                        <w:r>
                          <w:rPr>
                            <w:rFonts w:asciiTheme="minorHAnsi" w:hAnsi="Arial" w:cs="Arial"/>
                            <w:color w:val="333E48"/>
                            <w:kern w:val="24"/>
                            <w:sz w:val="16"/>
                            <w:szCs w:val="16"/>
                          </w:rPr>
                          <w:t>• City, ST</w:t>
                        </w:r>
                      </w:p>
                    </w:txbxContent>
                  </v:textbox>
                </v:shape>
                <v:shape id="TextBox 204" o:spid="_x0000_s1099" type="#_x0000_t202" style="position:absolute;left:4524;top:49198;width:4928;height:262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" filled="f" stroked="f">
                  <v:textbox style="mso-fit-shape-to-text:t" inset="0,0,0,0">
                    <w:txbxContent>
                      <w:p w14:paraId="2A421433" w14:textId="77777777" w:rsidR="00D51EF3" w:rsidRDefault="00D51EF3" w:rsidP="00D51EF3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A3B2BF" w:themeColor="text1" w:themeTint="66"/>
                            <w:spacing w:val="10"/>
                            <w:kern w:val="24"/>
                            <w:sz w:val="26"/>
                            <w:szCs w:val="26"/>
                          </w:rPr>
                          <w:t>CASE</w:t>
                        </w: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A3B2BF" w:themeColor="text1" w:themeTint="66"/>
                            <w:spacing w:val="10"/>
                            <w:kern w:val="24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Theme="minorHAnsi" w:hAnsi="Arial" w:cstheme="minorBidi"/>
                            <w:color w:val="A3B2BF" w:themeColor="text1" w:themeTint="66"/>
                            <w:spacing w:val="10"/>
                            <w:kern w:val="24"/>
                            <w:sz w:val="14"/>
                            <w:szCs w:val="14"/>
                          </w:rPr>
                          <w:t>EXAMPLE</w:t>
                        </w:r>
                      </w:p>
                    </w:txbxContent>
                  </v:textbox>
                </v:shape>
                <v:line id="Straight Connector 2140045254" o:spid="_x0000_s1100" style="position:absolute;visibility:visible;mso-wrap-style:square" from="10206,48680" to="10206,52487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" strokecolor="#445460 [3207]" strokeweight=".5pt">
                  <v:stroke joinstyle="miter"/>
                </v:line>
              </v:group>
            </w:pict>
          </mc:Fallback>
        </mc:AlternateContent>
      </w:r>
      <w:r w:rsidRPr="00ED32AE">
        <w:rPr>
          <w:noProof/>
        </w:rPr>
        <mc:AlternateContent>
          <mc:Choice Requires="wpg">
            <w:drawing>
              <wp:anchor distT="0" distB="0" distL="114300" distR="114300" simplePos="0" relativeHeight="251658249" behindDoc="0" locked="0" layoutInCell="1" allowOverlap="1" wp14:anchorId="683D0C63" wp14:editId="09111300">
                <wp:simplePos x="0" y="0"/>
                <wp:positionH relativeFrom="column">
                  <wp:posOffset>1596390</wp:posOffset>
                </wp:positionH>
                <wp:positionV relativeFrom="paragraph">
                  <wp:posOffset>9944735</wp:posOffset>
                </wp:positionV>
                <wp:extent cx="4187190" cy="389890"/>
                <wp:effectExtent l="0" t="0" r="0" b="10160"/>
                <wp:wrapNone/>
                <wp:docPr id="987577842" name="Group 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gray">
                        <a:xfrm>
                          <a:off x="0" y="0"/>
                          <a:ext cx="4187190" cy="389890"/>
                          <a:chOff x="0" y="4863139"/>
                          <a:chExt cx="4187336" cy="390524"/>
                        </a:xfrm>
                      </wpg:grpSpPr>
                      <wpg:grpSp>
                        <wpg:cNvPr id="1115857898" name="Group 1115857898"/>
                        <wpg:cNvGrpSpPr/>
                        <wpg:grpSpPr bwMode="gray">
                          <a:xfrm>
                            <a:off x="0" y="4863139"/>
                            <a:ext cx="390524" cy="390524"/>
                            <a:chOff x="0" y="4863139"/>
                            <a:chExt cx="390524" cy="390524"/>
                          </a:xfrm>
                        </wpg:grpSpPr>
                        <wpg:grpSp>
                          <wpg:cNvPr id="1230623375" name="Group 1230623375"/>
                          <wpg:cNvGrpSpPr/>
                          <wpg:grpSpPr bwMode="gray">
                            <a:xfrm>
                              <a:off x="42068" y="4888538"/>
                              <a:ext cx="307976" cy="365125"/>
                              <a:chOff x="42068" y="4888538"/>
                              <a:chExt cx="307976" cy="365125"/>
                            </a:xfrm>
                            <a:solidFill>
                              <a:schemeClr val="accent6"/>
                            </a:solidFill>
                          </wpg:grpSpPr>
                          <wps:wsp>
                            <wps:cNvPr id="1255419842" name="Freeform 1715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113506" y="4959975"/>
                                <a:ext cx="111125" cy="261938"/>
                              </a:xfrm>
                              <a:custGeom>
                                <a:avLst/>
                                <a:gdLst>
                                  <a:gd name="T0" fmla="*/ 33 w 116"/>
                                  <a:gd name="T1" fmla="*/ 260 h 274"/>
                                  <a:gd name="T2" fmla="*/ 33 w 116"/>
                                  <a:gd name="T3" fmla="*/ 260 h 274"/>
                                  <a:gd name="T4" fmla="*/ 13 w 116"/>
                                  <a:gd name="T5" fmla="*/ 240 h 274"/>
                                  <a:gd name="T6" fmla="*/ 33 w 116"/>
                                  <a:gd name="T7" fmla="*/ 220 h 274"/>
                                  <a:gd name="T8" fmla="*/ 53 w 116"/>
                                  <a:gd name="T9" fmla="*/ 240 h 274"/>
                                  <a:gd name="T10" fmla="*/ 33 w 116"/>
                                  <a:gd name="T11" fmla="*/ 260 h 274"/>
                                  <a:gd name="T12" fmla="*/ 42 w 116"/>
                                  <a:gd name="T13" fmla="*/ 33 h 274"/>
                                  <a:gd name="T14" fmla="*/ 42 w 116"/>
                                  <a:gd name="T15" fmla="*/ 33 h 274"/>
                                  <a:gd name="T16" fmla="*/ 62 w 116"/>
                                  <a:gd name="T17" fmla="*/ 13 h 274"/>
                                  <a:gd name="T18" fmla="*/ 83 w 116"/>
                                  <a:gd name="T19" fmla="*/ 33 h 274"/>
                                  <a:gd name="T20" fmla="*/ 76 w 116"/>
                                  <a:gd name="T21" fmla="*/ 48 h 274"/>
                                  <a:gd name="T22" fmla="*/ 75 w 116"/>
                                  <a:gd name="T23" fmla="*/ 49 h 274"/>
                                  <a:gd name="T24" fmla="*/ 75 w 116"/>
                                  <a:gd name="T25" fmla="*/ 49 h 274"/>
                                  <a:gd name="T26" fmla="*/ 62 w 116"/>
                                  <a:gd name="T27" fmla="*/ 53 h 274"/>
                                  <a:gd name="T28" fmla="*/ 42 w 116"/>
                                  <a:gd name="T29" fmla="*/ 33 h 274"/>
                                  <a:gd name="T30" fmla="*/ 40 w 116"/>
                                  <a:gd name="T31" fmla="*/ 207 h 274"/>
                                  <a:gd name="T32" fmla="*/ 40 w 116"/>
                                  <a:gd name="T33" fmla="*/ 207 h 274"/>
                                  <a:gd name="T34" fmla="*/ 40 w 116"/>
                                  <a:gd name="T35" fmla="*/ 164 h 274"/>
                                  <a:gd name="T36" fmla="*/ 114 w 116"/>
                                  <a:gd name="T37" fmla="*/ 88 h 274"/>
                                  <a:gd name="T38" fmla="*/ 114 w 116"/>
                                  <a:gd name="T39" fmla="*/ 79 h 274"/>
                                  <a:gd name="T40" fmla="*/ 89 w 116"/>
                                  <a:gd name="T41" fmla="*/ 53 h 274"/>
                                  <a:gd name="T42" fmla="*/ 96 w 116"/>
                                  <a:gd name="T43" fmla="*/ 33 h 274"/>
                                  <a:gd name="T44" fmla="*/ 62 w 116"/>
                                  <a:gd name="T45" fmla="*/ 0 h 274"/>
                                  <a:gd name="T46" fmla="*/ 29 w 116"/>
                                  <a:gd name="T47" fmla="*/ 33 h 274"/>
                                  <a:gd name="T48" fmla="*/ 62 w 116"/>
                                  <a:gd name="T49" fmla="*/ 67 h 274"/>
                                  <a:gd name="T50" fmla="*/ 79 w 116"/>
                                  <a:gd name="T51" fmla="*/ 62 h 274"/>
                                  <a:gd name="T52" fmla="*/ 100 w 116"/>
                                  <a:gd name="T53" fmla="*/ 84 h 274"/>
                                  <a:gd name="T54" fmla="*/ 28 w 116"/>
                                  <a:gd name="T55" fmla="*/ 157 h 274"/>
                                  <a:gd name="T56" fmla="*/ 27 w 116"/>
                                  <a:gd name="T57" fmla="*/ 162 h 274"/>
                                  <a:gd name="T58" fmla="*/ 27 w 116"/>
                                  <a:gd name="T59" fmla="*/ 207 h 274"/>
                                  <a:gd name="T60" fmla="*/ 0 w 116"/>
                                  <a:gd name="T61" fmla="*/ 240 h 274"/>
                                  <a:gd name="T62" fmla="*/ 33 w 116"/>
                                  <a:gd name="T63" fmla="*/ 274 h 274"/>
                                  <a:gd name="T64" fmla="*/ 67 w 116"/>
                                  <a:gd name="T65" fmla="*/ 240 h 274"/>
                                  <a:gd name="T66" fmla="*/ 40 w 116"/>
                                  <a:gd name="T67" fmla="*/ 207 h 2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116" h="274">
                                    <a:moveTo>
                                      <a:pt x="33" y="260"/>
                                    </a:moveTo>
                                    <a:lnTo>
                                      <a:pt x="33" y="260"/>
                                    </a:lnTo>
                                    <a:cubicBezTo>
                                      <a:pt x="22" y="260"/>
                                      <a:pt x="13" y="251"/>
                                      <a:pt x="13" y="240"/>
                                    </a:cubicBezTo>
                                    <a:cubicBezTo>
                                      <a:pt x="13" y="229"/>
                                      <a:pt x="22" y="220"/>
                                      <a:pt x="33" y="220"/>
                                    </a:cubicBezTo>
                                    <a:cubicBezTo>
                                      <a:pt x="44" y="220"/>
                                      <a:pt x="53" y="229"/>
                                      <a:pt x="53" y="240"/>
                                    </a:cubicBezTo>
                                    <a:cubicBezTo>
                                      <a:pt x="53" y="251"/>
                                      <a:pt x="44" y="260"/>
                                      <a:pt x="33" y="260"/>
                                    </a:cubicBezTo>
                                    <a:close/>
                                    <a:moveTo>
                                      <a:pt x="42" y="33"/>
                                    </a:moveTo>
                                    <a:lnTo>
                                      <a:pt x="42" y="33"/>
                                    </a:lnTo>
                                    <a:cubicBezTo>
                                      <a:pt x="42" y="22"/>
                                      <a:pt x="51" y="13"/>
                                      <a:pt x="62" y="13"/>
                                    </a:cubicBezTo>
                                    <a:cubicBezTo>
                                      <a:pt x="74" y="13"/>
                                      <a:pt x="83" y="22"/>
                                      <a:pt x="83" y="33"/>
                                    </a:cubicBezTo>
                                    <a:cubicBezTo>
                                      <a:pt x="83" y="39"/>
                                      <a:pt x="80" y="45"/>
                                      <a:pt x="76" y="48"/>
                                    </a:cubicBezTo>
                                    <a:cubicBezTo>
                                      <a:pt x="75" y="48"/>
                                      <a:pt x="75" y="48"/>
                                      <a:pt x="75" y="49"/>
                                    </a:cubicBezTo>
                                    <a:cubicBezTo>
                                      <a:pt x="75" y="49"/>
                                      <a:pt x="75" y="49"/>
                                      <a:pt x="75" y="49"/>
                                    </a:cubicBezTo>
                                    <a:cubicBezTo>
                                      <a:pt x="72" y="52"/>
                                      <a:pt x="67" y="53"/>
                                      <a:pt x="62" y="53"/>
                                    </a:cubicBezTo>
                                    <a:cubicBezTo>
                                      <a:pt x="51" y="53"/>
                                      <a:pt x="42" y="44"/>
                                      <a:pt x="42" y="33"/>
                                    </a:cubicBezTo>
                                    <a:close/>
                                    <a:moveTo>
                                      <a:pt x="40" y="207"/>
                                    </a:moveTo>
                                    <a:lnTo>
                                      <a:pt x="40" y="207"/>
                                    </a:lnTo>
                                    <a:lnTo>
                                      <a:pt x="40" y="164"/>
                                    </a:lnTo>
                                    <a:lnTo>
                                      <a:pt x="114" y="88"/>
                                    </a:lnTo>
                                    <a:cubicBezTo>
                                      <a:pt x="116" y="86"/>
                                      <a:pt x="116" y="82"/>
                                      <a:pt x="114" y="79"/>
                                    </a:cubicBezTo>
                                    <a:lnTo>
                                      <a:pt x="89" y="53"/>
                                    </a:lnTo>
                                    <a:cubicBezTo>
                                      <a:pt x="93" y="48"/>
                                      <a:pt x="96" y="41"/>
                                      <a:pt x="96" y="33"/>
                                    </a:cubicBezTo>
                                    <a:cubicBezTo>
                                      <a:pt x="96" y="15"/>
                                      <a:pt x="81" y="0"/>
                                      <a:pt x="62" y="0"/>
                                    </a:cubicBezTo>
                                    <a:cubicBezTo>
                                      <a:pt x="44" y="0"/>
                                      <a:pt x="29" y="15"/>
                                      <a:pt x="29" y="33"/>
                                    </a:cubicBezTo>
                                    <a:cubicBezTo>
                                      <a:pt x="29" y="52"/>
                                      <a:pt x="44" y="67"/>
                                      <a:pt x="62" y="67"/>
                                    </a:cubicBezTo>
                                    <a:cubicBezTo>
                                      <a:pt x="68" y="67"/>
                                      <a:pt x="74" y="65"/>
                                      <a:pt x="79" y="62"/>
                                    </a:cubicBezTo>
                                    <a:lnTo>
                                      <a:pt x="100" y="84"/>
                                    </a:lnTo>
                                    <a:lnTo>
                                      <a:pt x="28" y="157"/>
                                    </a:lnTo>
                                    <a:cubicBezTo>
                                      <a:pt x="27" y="158"/>
                                      <a:pt x="27" y="160"/>
                                      <a:pt x="27" y="162"/>
                                    </a:cubicBezTo>
                                    <a:lnTo>
                                      <a:pt x="27" y="207"/>
                                    </a:lnTo>
                                    <a:cubicBezTo>
                                      <a:pt x="11" y="211"/>
                                      <a:pt x="0" y="224"/>
                                      <a:pt x="0" y="240"/>
                                    </a:cubicBezTo>
                                    <a:cubicBezTo>
                                      <a:pt x="0" y="259"/>
                                      <a:pt x="15" y="274"/>
                                      <a:pt x="33" y="274"/>
                                    </a:cubicBezTo>
                                    <a:cubicBezTo>
                                      <a:pt x="52" y="274"/>
                                      <a:pt x="67" y="259"/>
                                      <a:pt x="67" y="240"/>
                                    </a:cubicBezTo>
                                    <a:cubicBezTo>
                                      <a:pt x="67" y="224"/>
                                      <a:pt x="55" y="211"/>
                                      <a:pt x="40" y="207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307568416" name="Freeform 1716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261143" y="5071100"/>
                                <a:ext cx="79375" cy="171450"/>
                              </a:xfrm>
                              <a:custGeom>
                                <a:avLst/>
                                <a:gdLst>
                                  <a:gd name="T0" fmla="*/ 48 w 82"/>
                                  <a:gd name="T1" fmla="*/ 53 h 179"/>
                                  <a:gd name="T2" fmla="*/ 48 w 82"/>
                                  <a:gd name="T3" fmla="*/ 53 h 179"/>
                                  <a:gd name="T4" fmla="*/ 28 w 82"/>
                                  <a:gd name="T5" fmla="*/ 33 h 179"/>
                                  <a:gd name="T6" fmla="*/ 48 w 82"/>
                                  <a:gd name="T7" fmla="*/ 13 h 179"/>
                                  <a:gd name="T8" fmla="*/ 68 w 82"/>
                                  <a:gd name="T9" fmla="*/ 33 h 179"/>
                                  <a:gd name="T10" fmla="*/ 48 w 82"/>
                                  <a:gd name="T11" fmla="*/ 53 h 179"/>
                                  <a:gd name="T12" fmla="*/ 48 w 82"/>
                                  <a:gd name="T13" fmla="*/ 0 h 179"/>
                                  <a:gd name="T14" fmla="*/ 48 w 82"/>
                                  <a:gd name="T15" fmla="*/ 0 h 179"/>
                                  <a:gd name="T16" fmla="*/ 14 w 82"/>
                                  <a:gd name="T17" fmla="*/ 33 h 179"/>
                                  <a:gd name="T18" fmla="*/ 19 w 82"/>
                                  <a:gd name="T19" fmla="*/ 49 h 179"/>
                                  <a:gd name="T20" fmla="*/ 2 w 82"/>
                                  <a:gd name="T21" fmla="*/ 67 h 179"/>
                                  <a:gd name="T22" fmla="*/ 0 w 82"/>
                                  <a:gd name="T23" fmla="*/ 72 h 179"/>
                                  <a:gd name="T24" fmla="*/ 0 w 82"/>
                                  <a:gd name="T25" fmla="*/ 172 h 179"/>
                                  <a:gd name="T26" fmla="*/ 6 w 82"/>
                                  <a:gd name="T27" fmla="*/ 179 h 179"/>
                                  <a:gd name="T28" fmla="*/ 13 w 82"/>
                                  <a:gd name="T29" fmla="*/ 172 h 179"/>
                                  <a:gd name="T30" fmla="*/ 13 w 82"/>
                                  <a:gd name="T31" fmla="*/ 74 h 179"/>
                                  <a:gd name="T32" fmla="*/ 28 w 82"/>
                                  <a:gd name="T33" fmla="*/ 60 h 179"/>
                                  <a:gd name="T34" fmla="*/ 48 w 82"/>
                                  <a:gd name="T35" fmla="*/ 67 h 179"/>
                                  <a:gd name="T36" fmla="*/ 82 w 82"/>
                                  <a:gd name="T37" fmla="*/ 33 h 179"/>
                                  <a:gd name="T38" fmla="*/ 48 w 82"/>
                                  <a:gd name="T39" fmla="*/ 0 h 17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82" h="179">
                                    <a:moveTo>
                                      <a:pt x="48" y="53"/>
                                    </a:moveTo>
                                    <a:lnTo>
                                      <a:pt x="48" y="53"/>
                                    </a:lnTo>
                                    <a:cubicBezTo>
                                      <a:pt x="37" y="53"/>
                                      <a:pt x="28" y="44"/>
                                      <a:pt x="28" y="33"/>
                                    </a:cubicBezTo>
                                    <a:cubicBezTo>
                                      <a:pt x="28" y="22"/>
                                      <a:pt x="37" y="13"/>
                                      <a:pt x="48" y="13"/>
                                    </a:cubicBezTo>
                                    <a:cubicBezTo>
                                      <a:pt x="59" y="13"/>
                                      <a:pt x="68" y="22"/>
                                      <a:pt x="68" y="33"/>
                                    </a:cubicBezTo>
                                    <a:cubicBezTo>
                                      <a:pt x="68" y="44"/>
                                      <a:pt x="59" y="53"/>
                                      <a:pt x="48" y="53"/>
                                    </a:cubicBezTo>
                                    <a:close/>
                                    <a:moveTo>
                                      <a:pt x="48" y="0"/>
                                    </a:moveTo>
                                    <a:lnTo>
                                      <a:pt x="48" y="0"/>
                                    </a:lnTo>
                                    <a:cubicBezTo>
                                      <a:pt x="30" y="0"/>
                                      <a:pt x="14" y="15"/>
                                      <a:pt x="14" y="33"/>
                                    </a:cubicBezTo>
                                    <a:cubicBezTo>
                                      <a:pt x="14" y="39"/>
                                      <a:pt x="16" y="45"/>
                                      <a:pt x="19" y="49"/>
                                    </a:cubicBezTo>
                                    <a:lnTo>
                                      <a:pt x="2" y="67"/>
                                    </a:lnTo>
                                    <a:cubicBezTo>
                                      <a:pt x="0" y="68"/>
                                      <a:pt x="0" y="70"/>
                                      <a:pt x="0" y="72"/>
                                    </a:cubicBezTo>
                                    <a:lnTo>
                                      <a:pt x="0" y="172"/>
                                    </a:lnTo>
                                    <a:cubicBezTo>
                                      <a:pt x="0" y="176"/>
                                      <a:pt x="3" y="179"/>
                                      <a:pt x="6" y="179"/>
                                    </a:cubicBezTo>
                                    <a:cubicBezTo>
                                      <a:pt x="10" y="179"/>
                                      <a:pt x="13" y="176"/>
                                      <a:pt x="13" y="172"/>
                                    </a:cubicBezTo>
                                    <a:lnTo>
                                      <a:pt x="13" y="74"/>
                                    </a:lnTo>
                                    <a:lnTo>
                                      <a:pt x="28" y="60"/>
                                    </a:lnTo>
                                    <a:cubicBezTo>
                                      <a:pt x="33" y="64"/>
                                      <a:pt x="40" y="67"/>
                                      <a:pt x="48" y="67"/>
                                    </a:cubicBezTo>
                                    <a:cubicBezTo>
                                      <a:pt x="66" y="67"/>
                                      <a:pt x="82" y="52"/>
                                      <a:pt x="82" y="33"/>
                                    </a:cubicBezTo>
                                    <a:cubicBezTo>
                                      <a:pt x="82" y="15"/>
                                      <a:pt x="66" y="0"/>
                                      <a:pt x="48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623269356" name="Freeform 1717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199231" y="4980613"/>
                                <a:ext cx="150813" cy="273050"/>
                              </a:xfrm>
                              <a:custGeom>
                                <a:avLst/>
                                <a:gdLst>
                                  <a:gd name="T0" fmla="*/ 125 w 159"/>
                                  <a:gd name="T1" fmla="*/ 54 h 285"/>
                                  <a:gd name="T2" fmla="*/ 125 w 159"/>
                                  <a:gd name="T3" fmla="*/ 54 h 285"/>
                                  <a:gd name="T4" fmla="*/ 105 w 159"/>
                                  <a:gd name="T5" fmla="*/ 34 h 285"/>
                                  <a:gd name="T6" fmla="*/ 125 w 159"/>
                                  <a:gd name="T7" fmla="*/ 13 h 285"/>
                                  <a:gd name="T8" fmla="*/ 145 w 159"/>
                                  <a:gd name="T9" fmla="*/ 34 h 285"/>
                                  <a:gd name="T10" fmla="*/ 125 w 159"/>
                                  <a:gd name="T11" fmla="*/ 54 h 285"/>
                                  <a:gd name="T12" fmla="*/ 125 w 159"/>
                                  <a:gd name="T13" fmla="*/ 0 h 285"/>
                                  <a:gd name="T14" fmla="*/ 125 w 159"/>
                                  <a:gd name="T15" fmla="*/ 0 h 285"/>
                                  <a:gd name="T16" fmla="*/ 92 w 159"/>
                                  <a:gd name="T17" fmla="*/ 34 h 285"/>
                                  <a:gd name="T18" fmla="*/ 97 w 159"/>
                                  <a:gd name="T19" fmla="*/ 51 h 285"/>
                                  <a:gd name="T20" fmla="*/ 2 w 159"/>
                                  <a:gd name="T21" fmla="*/ 144 h 285"/>
                                  <a:gd name="T22" fmla="*/ 0 w 159"/>
                                  <a:gd name="T23" fmla="*/ 148 h 285"/>
                                  <a:gd name="T24" fmla="*/ 0 w 159"/>
                                  <a:gd name="T25" fmla="*/ 278 h 285"/>
                                  <a:gd name="T26" fmla="*/ 6 w 159"/>
                                  <a:gd name="T27" fmla="*/ 285 h 285"/>
                                  <a:gd name="T28" fmla="*/ 13 w 159"/>
                                  <a:gd name="T29" fmla="*/ 278 h 285"/>
                                  <a:gd name="T30" fmla="*/ 13 w 159"/>
                                  <a:gd name="T31" fmla="*/ 151 h 285"/>
                                  <a:gd name="T32" fmla="*/ 106 w 159"/>
                                  <a:gd name="T33" fmla="*/ 61 h 285"/>
                                  <a:gd name="T34" fmla="*/ 125 w 159"/>
                                  <a:gd name="T35" fmla="*/ 67 h 285"/>
                                  <a:gd name="T36" fmla="*/ 159 w 159"/>
                                  <a:gd name="T37" fmla="*/ 34 h 285"/>
                                  <a:gd name="T38" fmla="*/ 125 w 159"/>
                                  <a:gd name="T39" fmla="*/ 0 h 2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159" h="285">
                                    <a:moveTo>
                                      <a:pt x="125" y="54"/>
                                    </a:moveTo>
                                    <a:lnTo>
                                      <a:pt x="125" y="54"/>
                                    </a:lnTo>
                                    <a:cubicBezTo>
                                      <a:pt x="114" y="54"/>
                                      <a:pt x="105" y="45"/>
                                      <a:pt x="105" y="34"/>
                                    </a:cubicBezTo>
                                    <a:cubicBezTo>
                                      <a:pt x="105" y="23"/>
                                      <a:pt x="114" y="13"/>
                                      <a:pt x="125" y="13"/>
                                    </a:cubicBezTo>
                                    <a:cubicBezTo>
                                      <a:pt x="136" y="13"/>
                                      <a:pt x="145" y="23"/>
                                      <a:pt x="145" y="34"/>
                                    </a:cubicBezTo>
                                    <a:cubicBezTo>
                                      <a:pt x="145" y="45"/>
                                      <a:pt x="136" y="54"/>
                                      <a:pt x="125" y="54"/>
                                    </a:cubicBezTo>
                                    <a:close/>
                                    <a:moveTo>
                                      <a:pt x="125" y="0"/>
                                    </a:moveTo>
                                    <a:lnTo>
                                      <a:pt x="125" y="0"/>
                                    </a:lnTo>
                                    <a:cubicBezTo>
                                      <a:pt x="107" y="0"/>
                                      <a:pt x="92" y="15"/>
                                      <a:pt x="92" y="34"/>
                                    </a:cubicBezTo>
                                    <a:cubicBezTo>
                                      <a:pt x="92" y="40"/>
                                      <a:pt x="94" y="46"/>
                                      <a:pt x="97" y="51"/>
                                    </a:cubicBezTo>
                                    <a:lnTo>
                                      <a:pt x="2" y="144"/>
                                    </a:lnTo>
                                    <a:cubicBezTo>
                                      <a:pt x="0" y="145"/>
                                      <a:pt x="0" y="146"/>
                                      <a:pt x="0" y="148"/>
                                    </a:cubicBezTo>
                                    <a:lnTo>
                                      <a:pt x="0" y="278"/>
                                    </a:lnTo>
                                    <a:cubicBezTo>
                                      <a:pt x="0" y="282"/>
                                      <a:pt x="3" y="285"/>
                                      <a:pt x="6" y="285"/>
                                    </a:cubicBezTo>
                                    <a:cubicBezTo>
                                      <a:pt x="10" y="285"/>
                                      <a:pt x="13" y="282"/>
                                      <a:pt x="13" y="278"/>
                                    </a:cubicBezTo>
                                    <a:lnTo>
                                      <a:pt x="13" y="151"/>
                                    </a:lnTo>
                                    <a:lnTo>
                                      <a:pt x="106" y="61"/>
                                    </a:lnTo>
                                    <a:cubicBezTo>
                                      <a:pt x="111" y="65"/>
                                      <a:pt x="118" y="67"/>
                                      <a:pt x="125" y="67"/>
                                    </a:cubicBezTo>
                                    <a:cubicBezTo>
                                      <a:pt x="144" y="67"/>
                                      <a:pt x="159" y="52"/>
                                      <a:pt x="159" y="34"/>
                                    </a:cubicBezTo>
                                    <a:cubicBezTo>
                                      <a:pt x="159" y="15"/>
                                      <a:pt x="144" y="0"/>
                                      <a:pt x="125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112631076" name="Freeform 1718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42068" y="4888538"/>
                                <a:ext cx="236538" cy="257175"/>
                              </a:xfrm>
                              <a:custGeom>
                                <a:avLst/>
                                <a:gdLst>
                                  <a:gd name="T0" fmla="*/ 34 w 246"/>
                                  <a:gd name="T1" fmla="*/ 256 h 269"/>
                                  <a:gd name="T2" fmla="*/ 34 w 246"/>
                                  <a:gd name="T3" fmla="*/ 256 h 269"/>
                                  <a:gd name="T4" fmla="*/ 14 w 246"/>
                                  <a:gd name="T5" fmla="*/ 236 h 269"/>
                                  <a:gd name="T6" fmla="*/ 34 w 246"/>
                                  <a:gd name="T7" fmla="*/ 215 h 269"/>
                                  <a:gd name="T8" fmla="*/ 54 w 246"/>
                                  <a:gd name="T9" fmla="*/ 236 h 269"/>
                                  <a:gd name="T10" fmla="*/ 34 w 246"/>
                                  <a:gd name="T11" fmla="*/ 256 h 269"/>
                                  <a:gd name="T12" fmla="*/ 21 w 246"/>
                                  <a:gd name="T13" fmla="*/ 115 h 269"/>
                                  <a:gd name="T14" fmla="*/ 21 w 246"/>
                                  <a:gd name="T15" fmla="*/ 115 h 269"/>
                                  <a:gd name="T16" fmla="*/ 41 w 246"/>
                                  <a:gd name="T17" fmla="*/ 95 h 269"/>
                                  <a:gd name="T18" fmla="*/ 62 w 246"/>
                                  <a:gd name="T19" fmla="*/ 115 h 269"/>
                                  <a:gd name="T20" fmla="*/ 41 w 246"/>
                                  <a:gd name="T21" fmla="*/ 135 h 269"/>
                                  <a:gd name="T22" fmla="*/ 21 w 246"/>
                                  <a:gd name="T23" fmla="*/ 115 h 269"/>
                                  <a:gd name="T24" fmla="*/ 233 w 246"/>
                                  <a:gd name="T25" fmla="*/ 68 h 269"/>
                                  <a:gd name="T26" fmla="*/ 233 w 246"/>
                                  <a:gd name="T27" fmla="*/ 68 h 269"/>
                                  <a:gd name="T28" fmla="*/ 213 w 246"/>
                                  <a:gd name="T29" fmla="*/ 88 h 269"/>
                                  <a:gd name="T30" fmla="*/ 192 w 246"/>
                                  <a:gd name="T31" fmla="*/ 68 h 269"/>
                                  <a:gd name="T32" fmla="*/ 213 w 246"/>
                                  <a:gd name="T33" fmla="*/ 48 h 269"/>
                                  <a:gd name="T34" fmla="*/ 233 w 246"/>
                                  <a:gd name="T35" fmla="*/ 68 h 269"/>
                                  <a:gd name="T36" fmla="*/ 104 w 246"/>
                                  <a:gd name="T37" fmla="*/ 173 h 269"/>
                                  <a:gd name="T38" fmla="*/ 104 w 246"/>
                                  <a:gd name="T39" fmla="*/ 173 h 269"/>
                                  <a:gd name="T40" fmla="*/ 106 w 246"/>
                                  <a:gd name="T41" fmla="*/ 168 h 269"/>
                                  <a:gd name="T42" fmla="*/ 104 w 246"/>
                                  <a:gd name="T43" fmla="*/ 163 h 269"/>
                                  <a:gd name="T44" fmla="*/ 71 w 246"/>
                                  <a:gd name="T45" fmla="*/ 131 h 269"/>
                                  <a:gd name="T46" fmla="*/ 75 w 246"/>
                                  <a:gd name="T47" fmla="*/ 115 h 269"/>
                                  <a:gd name="T48" fmla="*/ 70 w 246"/>
                                  <a:gd name="T49" fmla="*/ 97 h 269"/>
                                  <a:gd name="T50" fmla="*/ 152 w 246"/>
                                  <a:gd name="T51" fmla="*/ 17 h 269"/>
                                  <a:gd name="T52" fmla="*/ 186 w 246"/>
                                  <a:gd name="T53" fmla="*/ 48 h 269"/>
                                  <a:gd name="T54" fmla="*/ 179 w 246"/>
                                  <a:gd name="T55" fmla="*/ 68 h 269"/>
                                  <a:gd name="T56" fmla="*/ 213 w 246"/>
                                  <a:gd name="T57" fmla="*/ 102 h 269"/>
                                  <a:gd name="T58" fmla="*/ 246 w 246"/>
                                  <a:gd name="T59" fmla="*/ 68 h 269"/>
                                  <a:gd name="T60" fmla="*/ 213 w 246"/>
                                  <a:gd name="T61" fmla="*/ 35 h 269"/>
                                  <a:gd name="T62" fmla="*/ 196 w 246"/>
                                  <a:gd name="T63" fmla="*/ 39 h 269"/>
                                  <a:gd name="T64" fmla="*/ 156 w 246"/>
                                  <a:gd name="T65" fmla="*/ 3 h 269"/>
                                  <a:gd name="T66" fmla="*/ 147 w 246"/>
                                  <a:gd name="T67" fmla="*/ 3 h 269"/>
                                  <a:gd name="T68" fmla="*/ 60 w 246"/>
                                  <a:gd name="T69" fmla="*/ 87 h 269"/>
                                  <a:gd name="T70" fmla="*/ 41 w 246"/>
                                  <a:gd name="T71" fmla="*/ 82 h 269"/>
                                  <a:gd name="T72" fmla="*/ 8 w 246"/>
                                  <a:gd name="T73" fmla="*/ 115 h 269"/>
                                  <a:gd name="T74" fmla="*/ 41 w 246"/>
                                  <a:gd name="T75" fmla="*/ 149 h 269"/>
                                  <a:gd name="T76" fmla="*/ 62 w 246"/>
                                  <a:gd name="T77" fmla="*/ 141 h 269"/>
                                  <a:gd name="T78" fmla="*/ 90 w 246"/>
                                  <a:gd name="T79" fmla="*/ 168 h 269"/>
                                  <a:gd name="T80" fmla="*/ 50 w 246"/>
                                  <a:gd name="T81" fmla="*/ 207 h 269"/>
                                  <a:gd name="T82" fmla="*/ 34 w 246"/>
                                  <a:gd name="T83" fmla="*/ 202 h 269"/>
                                  <a:gd name="T84" fmla="*/ 0 w 246"/>
                                  <a:gd name="T85" fmla="*/ 236 h 269"/>
                                  <a:gd name="T86" fmla="*/ 34 w 246"/>
                                  <a:gd name="T87" fmla="*/ 269 h 269"/>
                                  <a:gd name="T88" fmla="*/ 67 w 246"/>
                                  <a:gd name="T89" fmla="*/ 236 h 269"/>
                                  <a:gd name="T90" fmla="*/ 60 w 246"/>
                                  <a:gd name="T91" fmla="*/ 215 h 269"/>
                                  <a:gd name="T92" fmla="*/ 104 w 246"/>
                                  <a:gd name="T93" fmla="*/ 173 h 2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</a:cxnLst>
                                <a:rect l="0" t="0" r="r" b="b"/>
                                <a:pathLst>
                                  <a:path w="246" h="269">
                                    <a:moveTo>
                                      <a:pt x="34" y="256"/>
                                    </a:moveTo>
                                    <a:lnTo>
                                      <a:pt x="34" y="256"/>
                                    </a:lnTo>
                                    <a:cubicBezTo>
                                      <a:pt x="23" y="256"/>
                                      <a:pt x="14" y="247"/>
                                      <a:pt x="14" y="236"/>
                                    </a:cubicBezTo>
                                    <a:cubicBezTo>
                                      <a:pt x="14" y="224"/>
                                      <a:pt x="23" y="215"/>
                                      <a:pt x="34" y="215"/>
                                    </a:cubicBezTo>
                                    <a:cubicBezTo>
                                      <a:pt x="45" y="215"/>
                                      <a:pt x="54" y="224"/>
                                      <a:pt x="54" y="236"/>
                                    </a:cubicBezTo>
                                    <a:cubicBezTo>
                                      <a:pt x="54" y="247"/>
                                      <a:pt x="45" y="256"/>
                                      <a:pt x="34" y="256"/>
                                    </a:cubicBezTo>
                                    <a:close/>
                                    <a:moveTo>
                                      <a:pt x="21" y="115"/>
                                    </a:moveTo>
                                    <a:lnTo>
                                      <a:pt x="21" y="115"/>
                                    </a:lnTo>
                                    <a:cubicBezTo>
                                      <a:pt x="21" y="104"/>
                                      <a:pt x="30" y="95"/>
                                      <a:pt x="41" y="95"/>
                                    </a:cubicBezTo>
                                    <a:cubicBezTo>
                                      <a:pt x="52" y="95"/>
                                      <a:pt x="62" y="104"/>
                                      <a:pt x="62" y="115"/>
                                    </a:cubicBezTo>
                                    <a:cubicBezTo>
                                      <a:pt x="62" y="126"/>
                                      <a:pt x="52" y="135"/>
                                      <a:pt x="41" y="135"/>
                                    </a:cubicBezTo>
                                    <a:cubicBezTo>
                                      <a:pt x="30" y="135"/>
                                      <a:pt x="21" y="126"/>
                                      <a:pt x="21" y="115"/>
                                    </a:cubicBezTo>
                                    <a:close/>
                                    <a:moveTo>
                                      <a:pt x="233" y="68"/>
                                    </a:moveTo>
                                    <a:lnTo>
                                      <a:pt x="233" y="68"/>
                                    </a:lnTo>
                                    <a:cubicBezTo>
                                      <a:pt x="233" y="79"/>
                                      <a:pt x="224" y="88"/>
                                      <a:pt x="213" y="88"/>
                                    </a:cubicBezTo>
                                    <a:cubicBezTo>
                                      <a:pt x="201" y="88"/>
                                      <a:pt x="192" y="79"/>
                                      <a:pt x="192" y="68"/>
                                    </a:cubicBezTo>
                                    <a:cubicBezTo>
                                      <a:pt x="192" y="57"/>
                                      <a:pt x="201" y="48"/>
                                      <a:pt x="213" y="48"/>
                                    </a:cubicBezTo>
                                    <a:cubicBezTo>
                                      <a:pt x="224" y="48"/>
                                      <a:pt x="233" y="57"/>
                                      <a:pt x="233" y="68"/>
                                    </a:cubicBezTo>
                                    <a:close/>
                                    <a:moveTo>
                                      <a:pt x="104" y="173"/>
                                    </a:moveTo>
                                    <a:lnTo>
                                      <a:pt x="104" y="173"/>
                                    </a:lnTo>
                                    <a:cubicBezTo>
                                      <a:pt x="105" y="171"/>
                                      <a:pt x="106" y="170"/>
                                      <a:pt x="106" y="168"/>
                                    </a:cubicBezTo>
                                    <a:cubicBezTo>
                                      <a:pt x="106" y="166"/>
                                      <a:pt x="105" y="164"/>
                                      <a:pt x="104" y="163"/>
                                    </a:cubicBezTo>
                                    <a:lnTo>
                                      <a:pt x="71" y="131"/>
                                    </a:lnTo>
                                    <a:cubicBezTo>
                                      <a:pt x="73" y="126"/>
                                      <a:pt x="75" y="121"/>
                                      <a:pt x="75" y="115"/>
                                    </a:cubicBezTo>
                                    <a:cubicBezTo>
                                      <a:pt x="75" y="108"/>
                                      <a:pt x="73" y="102"/>
                                      <a:pt x="70" y="97"/>
                                    </a:cubicBezTo>
                                    <a:lnTo>
                                      <a:pt x="152" y="17"/>
                                    </a:lnTo>
                                    <a:lnTo>
                                      <a:pt x="186" y="48"/>
                                    </a:lnTo>
                                    <a:cubicBezTo>
                                      <a:pt x="182" y="54"/>
                                      <a:pt x="179" y="61"/>
                                      <a:pt x="179" y="68"/>
                                    </a:cubicBezTo>
                                    <a:cubicBezTo>
                                      <a:pt x="179" y="87"/>
                                      <a:pt x="194" y="102"/>
                                      <a:pt x="213" y="102"/>
                                    </a:cubicBezTo>
                                    <a:cubicBezTo>
                                      <a:pt x="231" y="102"/>
                                      <a:pt x="246" y="87"/>
                                      <a:pt x="246" y="68"/>
                                    </a:cubicBezTo>
                                    <a:cubicBezTo>
                                      <a:pt x="246" y="50"/>
                                      <a:pt x="231" y="35"/>
                                      <a:pt x="213" y="35"/>
                                    </a:cubicBezTo>
                                    <a:cubicBezTo>
                                      <a:pt x="206" y="35"/>
                                      <a:pt x="201" y="36"/>
                                      <a:pt x="196" y="39"/>
                                    </a:cubicBezTo>
                                    <a:lnTo>
                                      <a:pt x="156" y="3"/>
                                    </a:lnTo>
                                    <a:cubicBezTo>
                                      <a:pt x="153" y="0"/>
                                      <a:pt x="149" y="0"/>
                                      <a:pt x="147" y="3"/>
                                    </a:cubicBezTo>
                                    <a:lnTo>
                                      <a:pt x="60" y="87"/>
                                    </a:lnTo>
                                    <a:cubicBezTo>
                                      <a:pt x="55" y="84"/>
                                      <a:pt x="48" y="82"/>
                                      <a:pt x="41" y="82"/>
                                    </a:cubicBezTo>
                                    <a:cubicBezTo>
                                      <a:pt x="23" y="82"/>
                                      <a:pt x="8" y="97"/>
                                      <a:pt x="8" y="115"/>
                                    </a:cubicBezTo>
                                    <a:cubicBezTo>
                                      <a:pt x="8" y="134"/>
                                      <a:pt x="23" y="149"/>
                                      <a:pt x="41" y="149"/>
                                    </a:cubicBezTo>
                                    <a:cubicBezTo>
                                      <a:pt x="49" y="149"/>
                                      <a:pt x="56" y="146"/>
                                      <a:pt x="62" y="141"/>
                                    </a:cubicBezTo>
                                    <a:lnTo>
                                      <a:pt x="90" y="168"/>
                                    </a:lnTo>
                                    <a:lnTo>
                                      <a:pt x="50" y="207"/>
                                    </a:lnTo>
                                    <a:cubicBezTo>
                                      <a:pt x="45" y="204"/>
                                      <a:pt x="40" y="202"/>
                                      <a:pt x="34" y="202"/>
                                    </a:cubicBezTo>
                                    <a:cubicBezTo>
                                      <a:pt x="15" y="202"/>
                                      <a:pt x="0" y="217"/>
                                      <a:pt x="0" y="236"/>
                                    </a:cubicBezTo>
                                    <a:cubicBezTo>
                                      <a:pt x="0" y="254"/>
                                      <a:pt x="15" y="269"/>
                                      <a:pt x="34" y="269"/>
                                    </a:cubicBezTo>
                                    <a:cubicBezTo>
                                      <a:pt x="52" y="269"/>
                                      <a:pt x="67" y="254"/>
                                      <a:pt x="67" y="236"/>
                                    </a:cubicBezTo>
                                    <a:cubicBezTo>
                                      <a:pt x="67" y="228"/>
                                      <a:pt x="65" y="221"/>
                                      <a:pt x="60" y="215"/>
                                    </a:cubicBezTo>
                                    <a:lnTo>
                                      <a:pt x="104" y="17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>
                          <wps:cNvPr id="627953141" name="Oval 627953141"/>
                          <wps:cNvSpPr/>
                          <wps:spPr bwMode="gray">
                            <a:xfrm>
                              <a:off x="0" y="4863139"/>
                              <a:ext cx="390524" cy="390524"/>
                            </a:xfrm>
                            <a:prstGeom prst="ellipse">
                              <a:avLst/>
                            </a:prstGeom>
                            <a:noFill/>
                            <a:ln w="25400">
                              <a:solidFill>
                                <a:schemeClr val="accent4"/>
                              </a:solidFill>
                              <a:miter lim="8000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75235163" name="TextBox 202"/>
                        <wps:cNvSpPr txBox="1"/>
                        <wps:spPr bwMode="gray">
                          <a:xfrm>
                            <a:off x="1113301" y="4912190"/>
                            <a:ext cx="3074035" cy="1460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DDEE43" w14:textId="77777777" w:rsidR="00D51EF3" w:rsidRDefault="00D51EF3" w:rsidP="00D51EF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333E48"/>
                                  <w:kern w:val="24"/>
                                  <w:sz w:val="20"/>
                                  <w:szCs w:val="20"/>
                                </w:rPr>
                                <w:t>Institution 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1292730107" name="TextBox 203"/>
                        <wps:cNvSpPr txBox="1"/>
                        <wps:spPr bwMode="gray">
                          <a:xfrm>
                            <a:off x="1113301" y="5081067"/>
                            <a:ext cx="3074035" cy="1168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4ABA57B" w14:textId="77777777" w:rsidR="00D51EF3" w:rsidRDefault="00D51EF3" w:rsidP="00D51EF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Arial" w:cstheme="minorBidi"/>
                                  <w:color w:val="333E48"/>
                                  <w:kern w:val="24"/>
                                  <w:sz w:val="16"/>
                                  <w:szCs w:val="16"/>
                                </w:rPr>
                                <w:t xml:space="preserve">Institution size; relevant specs; always one line </w:t>
                              </w:r>
                              <w:r>
                                <w:rPr>
                                  <w:rFonts w:asciiTheme="minorHAnsi" w:hAnsi="Arial" w:cs="Arial"/>
                                  <w:color w:val="333E48"/>
                                  <w:kern w:val="24"/>
                                  <w:sz w:val="16"/>
                                  <w:szCs w:val="16"/>
                                </w:rPr>
                                <w:t>• City, 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2026177945" name="TextBox 204"/>
                        <wps:cNvSpPr txBox="1"/>
                        <wps:spPr bwMode="gray">
                          <a:xfrm>
                            <a:off x="452496" y="4919810"/>
                            <a:ext cx="492760" cy="2628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9AF50BF" w14:textId="77777777" w:rsidR="00D51EF3" w:rsidRDefault="00D51EF3" w:rsidP="00D51EF3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A3B2BF" w:themeColor="text1" w:themeTint="66"/>
                                  <w:spacing w:val="10"/>
                                  <w:kern w:val="24"/>
                                  <w:sz w:val="26"/>
                                  <w:szCs w:val="26"/>
                                </w:rPr>
                                <w:t>CASE</w:t>
                              </w: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A3B2BF" w:themeColor="text1" w:themeTint="66"/>
                                  <w:spacing w:val="10"/>
                                  <w:kern w:val="24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="Arial" w:cstheme="minorBidi"/>
                                  <w:color w:val="A3B2BF" w:themeColor="text1" w:themeTint="66"/>
                                  <w:spacing w:val="10"/>
                                  <w:kern w:val="24"/>
                                  <w:sz w:val="14"/>
                                  <w:szCs w:val="14"/>
                                </w:rPr>
                                <w:t>EXAMPLE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2065431656" name="Straight Connector 2065431656"/>
                        <wps:cNvCnPr/>
                        <wps:spPr bwMode="gray">
                          <a:xfrm>
                            <a:off x="1020691" y="4868006"/>
                            <a:ext cx="0" cy="38079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accent4"/>
                            </a:solidFill>
                            <a:miter lim="800000"/>
                            <a:headEnd type="none"/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3D0C63" id="_x0000_s1101" style="position:absolute;left:0;text-align:left;margin-left:125.7pt;margin-top:783.05pt;width:329.7pt;height:30.7pt;z-index:251658249" coordorigin=",48631" coordsize="41873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">
                <v:group id="Group 1115857898" o:spid="_x0000_s1102" style="position:absolute;top:48631;width:3905;height:3905" coordorigin=",48631" coordsize="3905,3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">
                  <v:group id="Group 1230623375" o:spid="_x0000_s1103" style="position:absolute;left:420;top:48885;width:3080;height:3651" coordorigin="420,48885" coordsize="3079,3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">
                    <v:shape id="Freeform 1715" o:spid="_x0000_s1104" style="position:absolute;left:1135;top:49599;width:1111;height:2620;visibility:visible;mso-wrap-style:square;v-text-anchor:top" coordsize="116,274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" path="m33,260r,c22,260,13,251,13,240v,-11,9,-20,20,-20c44,220,53,229,53,240v,11,-9,20,-20,20xm42,33r,c42,22,51,13,62,13v12,,21,9,21,20c83,39,80,45,76,48v-1,,-1,,-1,1c75,49,75,49,75,49v-3,3,-8,4,-13,4c51,53,42,44,42,33xm40,207r,l40,164,114,88v2,-2,2,-6,,-9l89,53v4,-5,7,-12,7,-20c96,15,81,,62,,44,,29,15,29,33v,19,15,34,33,34c68,67,74,65,79,62r21,22l28,157v-1,1,-1,3,-1,5l27,207c11,211,,224,,240v,19,15,34,33,34c52,274,67,259,67,240,67,224,55,211,40,207xe" filled="f" stroked="f" strokeweight="0">
                      <v:path arrowok="t" o:connecttype="custom" o:connectlocs="31613,248554;31613,248554;12454,229435;31613,210315;50773,229435;31613,248554;40235,31547;40235,31547;59394,12428;79512,31547;72806,45887;71848,46843;71848,46843;59394,50667;40235,31547;38319,197887;38319,197887;38319,156780;109209,84126;109209,75522;85260,50667;91966,31547;59394,0;27781,31547;59394,64051;75680,59271;95797,80302;26823,150089;25865,154868;25865,197887;0,229435;31613,261938;64184,229435;38319,197887" o:connectangles="0,0,0,0,0,0,0,0,0,0,0,0,0,0,0,0,0,0,0,0,0,0,0,0,0,0,0,0,0,0,0,0,0,0"/>
                      <o:lock v:ext="edit" verticies="t"/>
                    </v:shape>
                    <v:shape id="Freeform 1716" o:spid="_x0000_s1105" style="position:absolute;left:2611;top:50711;width:794;height:1714;visibility:visible;mso-wrap-style:square;v-text-anchor:top" coordsize="82,179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" path="m48,53r,c37,53,28,44,28,33,28,22,37,13,48,13v11,,20,9,20,20c68,44,59,53,48,53xm48,r,c30,,14,15,14,33v,6,2,12,5,16l2,67c,68,,70,,72l,172v,4,3,7,6,7c10,179,13,176,13,172r,-98l28,60v5,4,12,7,20,7c66,67,82,52,82,33,82,15,66,,48,xe" filled="f" stroked="f" strokeweight="0">
                      <v:path arrowok="t" o:connecttype="custom" o:connectlocs="46463,50765;46463,50765;27104,31608;46463,12452;65823,31608;46463,50765;46463,0;46463,0;13552,31608;18392,46933;1936,64174;0,68963;0,164745;5808,171450;12584,164745;12584,70879;27104,57469;46463,64174;79375,31608;46463,0" o:connectangles="0,0,0,0,0,0,0,0,0,0,0,0,0,0,0,0,0,0,0,0"/>
                      <o:lock v:ext="edit" verticies="t"/>
                    </v:shape>
                    <v:shape id="Freeform 1717" o:spid="_x0000_s1106" style="position:absolute;left:1992;top:49806;width:1508;height:2730;visibility:visible;mso-wrap-style:square;v-text-anchor:top" coordsize="159,285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" path="m125,54r,c114,54,105,45,105,34v,-11,9,-21,20,-21c136,13,145,23,145,34v,11,-9,20,-20,20xm125,r,c107,,92,15,92,34v,6,2,12,5,17l2,144c,145,,146,,148l,278v,4,3,7,6,7c10,285,13,282,13,278r,-127l106,61v5,4,12,6,19,6c144,67,159,52,159,34,159,15,144,,125,xe" filled="f" stroked="f" strokeweight="0">
                      <v:path arrowok="t" o:connecttype="custom" o:connectlocs="118564,51736;118564,51736;99593,32574;118564,12455;137534,32574;118564,51736;118564,0;118564,0;87263,32574;92005,48862;1897,137962;0,141794;0,266344;5691,273050;12331,266344;12331,144669;100542,58442;118564,64191;150813,32574;118564,0" o:connectangles="0,0,0,0,0,0,0,0,0,0,0,0,0,0,0,0,0,0,0,0"/>
                      <o:lock v:ext="edit" verticies="t"/>
                    </v:shape>
                    <v:shape id="Freeform 1718" o:spid="_x0000_s1107" style="position:absolute;left:420;top:48885;width:2366;height:2572;visibility:visible;mso-wrap-style:square;v-text-anchor:top" coordsize="246,269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" path="m34,256r,c23,256,14,247,14,236v,-12,9,-21,20,-21c45,215,54,224,54,236v,11,-9,20,-20,20xm21,115r,c21,104,30,95,41,95v11,,21,9,21,20c62,126,52,135,41,135v-11,,-20,-9,-20,-20xm233,68r,c233,79,224,88,213,88v-12,,-21,-9,-21,-20c192,57,201,48,213,48v11,,20,9,20,20xm104,173r,c105,171,106,170,106,168v,-2,-1,-4,-2,-5l71,131v2,-5,4,-10,4,-16c75,108,73,102,70,97l152,17r34,31c182,54,179,61,179,68v,19,15,34,34,34c231,102,246,87,246,68,246,50,231,35,213,35v-7,,-12,1,-17,4l156,3c153,,149,,147,3l60,87c55,84,48,82,41,82,23,82,8,97,8,115v,19,15,34,33,34c49,149,56,146,62,141r28,27l50,207v-5,-3,-10,-5,-16,-5c15,202,,217,,236v,18,15,33,34,33c52,269,67,254,67,236v,-8,-2,-15,-7,-21l104,173xe" filled="f" stroked="f" strokeweight="0">
                      <v:path arrowok="t" o:connecttype="custom" o:connectlocs="32692,244746;32692,244746;13462,225626;32692,205549;51923,225626;32692,244746;20192,109945;20192,109945;39423,90824;59615,109945;39423,129066;20192,109945;224038,65011;224038,65011;204807,84132;184615,65011;204807,45890;224038,65011;100000,165395;100000,165395;101923,160615;100000,155835;68269,125241;72115,109945;67308,92736;146154,16253;178846,45890;172115,65011;204807,97516;236538,65011;204807,33461;188461,37286;150000,2868;141346,2868;57692,83176;39423,78395;7692,109945;39423,142450;59615,134802;86538,160615;48077,197900;32692,193120;0,225626;32692,257175;64423,225626;57692,205549;100000,165395" o:connectangles="0,0,0,0,0,0,0,0,0,0,0,0,0,0,0,0,0,0,0,0,0,0,0,0,0,0,0,0,0,0,0,0,0,0,0,0,0,0,0,0,0,0,0,0,0,0,0"/>
                      <o:lock v:ext="edit" verticies="t"/>
                    </v:shape>
                  </v:group>
                  <v:oval id="Oval 627953141" o:spid="_x0000_s1108" style="position:absolute;top:48631;width:3905;height:3905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" filled="f" strokecolor="#445460 [3207]" strokeweight="2pt">
                    <v:stroke joinstyle="miter"/>
                  </v:oval>
                </v:group>
                <v:shape id="TextBox 202" o:spid="_x0000_s1109" type="#_x0000_t202" style="position:absolute;left:11133;top:49121;width:30740;height:1461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" filled="f" stroked="f">
                  <v:textbox style="mso-fit-shape-to-text:t" inset="0,0,0,0">
                    <w:txbxContent>
                      <w:p w14:paraId="36DDEE43" w14:textId="77777777" w:rsidR="00D51EF3" w:rsidRDefault="00D51EF3" w:rsidP="00D51EF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333E48"/>
                            <w:kern w:val="24"/>
                            <w:sz w:val="20"/>
                            <w:szCs w:val="20"/>
                          </w:rPr>
                          <w:t>Institution Name</w:t>
                        </w:r>
                      </w:p>
                    </w:txbxContent>
                  </v:textbox>
                </v:shape>
                <v:shape id="TextBox 203" o:spid="_x0000_s1110" type="#_x0000_t202" style="position:absolute;left:11133;top:50810;width:30740;height:116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" filled="f" stroked="f">
                  <v:textbox style="mso-fit-shape-to-text:t" inset="0,0,0,0">
                    <w:txbxContent>
                      <w:p w14:paraId="54ABA57B" w14:textId="77777777" w:rsidR="00D51EF3" w:rsidRDefault="00D51EF3" w:rsidP="00D51EF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Arial" w:cstheme="minorBidi"/>
                            <w:color w:val="333E48"/>
                            <w:kern w:val="24"/>
                            <w:sz w:val="16"/>
                            <w:szCs w:val="16"/>
                          </w:rPr>
                          <w:t xml:space="preserve">Institution size; relevant specs; always one line </w:t>
                        </w:r>
                        <w:r>
                          <w:rPr>
                            <w:rFonts w:asciiTheme="minorHAnsi" w:hAnsi="Arial" w:cs="Arial"/>
                            <w:color w:val="333E48"/>
                            <w:kern w:val="24"/>
                            <w:sz w:val="16"/>
                            <w:szCs w:val="16"/>
                          </w:rPr>
                          <w:t>• City, ST</w:t>
                        </w:r>
                      </w:p>
                    </w:txbxContent>
                  </v:textbox>
                </v:shape>
                <v:shape id="TextBox 204" o:spid="_x0000_s1111" type="#_x0000_t202" style="position:absolute;left:4524;top:49198;width:4928;height:262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" filled="f" stroked="f">
                  <v:textbox style="mso-fit-shape-to-text:t" inset="0,0,0,0">
                    <w:txbxContent>
                      <w:p w14:paraId="69AF50BF" w14:textId="77777777" w:rsidR="00D51EF3" w:rsidRDefault="00D51EF3" w:rsidP="00D51EF3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A3B2BF" w:themeColor="text1" w:themeTint="66"/>
                            <w:spacing w:val="10"/>
                            <w:kern w:val="24"/>
                            <w:sz w:val="26"/>
                            <w:szCs w:val="26"/>
                          </w:rPr>
                          <w:t>CASE</w:t>
                        </w: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A3B2BF" w:themeColor="text1" w:themeTint="66"/>
                            <w:spacing w:val="10"/>
                            <w:kern w:val="24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Theme="minorHAnsi" w:hAnsi="Arial" w:cstheme="minorBidi"/>
                            <w:color w:val="A3B2BF" w:themeColor="text1" w:themeTint="66"/>
                            <w:spacing w:val="10"/>
                            <w:kern w:val="24"/>
                            <w:sz w:val="14"/>
                            <w:szCs w:val="14"/>
                          </w:rPr>
                          <w:t>EXAMPLE</w:t>
                        </w:r>
                      </w:p>
                    </w:txbxContent>
                  </v:textbox>
                </v:shape>
                <v:line id="Straight Connector 2065431656" o:spid="_x0000_s1112" style="position:absolute;visibility:visible;mso-wrap-style:square" from="10206,48680" to="10206,52487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" strokecolor="#445460 [3207]" strokeweight=".5pt">
                  <v:stroke joinstyle="miter"/>
                </v:line>
              </v:group>
            </w:pict>
          </mc:Fallback>
        </mc:AlternateContent>
      </w:r>
      <w:r w:rsidR="00EC38FD">
        <w:t>Before participants dive into mapping, p</w:t>
      </w:r>
      <w:r w:rsidR="009A2619" w:rsidRPr="009A2619">
        <w:t xml:space="preserve">repare </w:t>
      </w:r>
      <w:r w:rsidR="00EC38FD">
        <w:t>them</w:t>
      </w:r>
      <w:r w:rsidR="00EC38FD" w:rsidRPr="009A2619">
        <w:t xml:space="preserve"> </w:t>
      </w:r>
      <w:r w:rsidR="009A2619" w:rsidRPr="009A2619">
        <w:t>to think strategically about how change happens. This warm-up helps surface participants’ initial assumptions, values, and mental models about what works, for whom, and why. It also establishe</w:t>
      </w:r>
      <w:r w:rsidR="00EC38FD">
        <w:t>s</w:t>
      </w:r>
      <w:r w:rsidR="009A2619" w:rsidRPr="009A2619">
        <w:t xml:space="preserve"> shared language and primes groups for more focused collaboration in later sections.</w:t>
      </w:r>
    </w:p>
    <w:p w14:paraId="1F5D12F4" w14:textId="77777777" w:rsidR="009A2619" w:rsidRDefault="009A2619" w:rsidP="009A2619">
      <w:pPr>
        <w:pStyle w:val="Heading4"/>
        <w:ind w:hanging="1800"/>
      </w:pPr>
      <w:r>
        <w:t>Types of evidence to consider</w:t>
      </w:r>
    </w:p>
    <w:p w14:paraId="77171401" w14:textId="19188A39" w:rsidR="005C2B26" w:rsidRPr="005C2B26" w:rsidRDefault="00FD5B34" w:rsidP="005C2B26">
      <w:pPr>
        <w:pStyle w:val="Heading5"/>
        <w:ind w:hanging="1800"/>
      </w:pPr>
      <w:r w:rsidRPr="00FD5B34">
        <w:t>Pick 1-3. Use these as a group discussion, small-group exercise, or written reflection.</w:t>
      </w:r>
    </w:p>
    <w:tbl>
      <w:tblPr>
        <w:tblStyle w:val="ListTable6Colorful-Accent3"/>
        <w:tblW w:w="9540" w:type="dxa"/>
        <w:tblInd w:w="720" w:type="dxa"/>
        <w:tblLook w:val="04A0" w:firstRow="1" w:lastRow="0" w:firstColumn="1" w:lastColumn="0" w:noHBand="0" w:noVBand="1"/>
      </w:tblPr>
      <w:tblGrid>
        <w:gridCol w:w="4770"/>
        <w:gridCol w:w="4770"/>
      </w:tblGrid>
      <w:tr w:rsidR="00226021" w14:paraId="0816431D" w14:textId="77777777" w:rsidTr="002260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50ACDC04" w14:textId="1609CB02" w:rsidR="00226021" w:rsidRDefault="00226021" w:rsidP="00226021">
            <w:pPr>
              <w:pStyle w:val="ABTableColumnHeader"/>
            </w:pPr>
            <w:r w:rsidRPr="00063845">
              <w:t>Prompt</w:t>
            </w:r>
          </w:p>
        </w:tc>
        <w:tc>
          <w:tcPr>
            <w:tcW w:w="4770" w:type="dxa"/>
          </w:tcPr>
          <w:p w14:paraId="12815E95" w14:textId="4A42BF38" w:rsidR="00226021" w:rsidRDefault="00226021" w:rsidP="00226021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1649">
              <w:t>Purpose</w:t>
            </w:r>
          </w:p>
        </w:tc>
      </w:tr>
      <w:tr w:rsidR="00226021" w14:paraId="5F8C21D2" w14:textId="77777777" w:rsidTr="00226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59195FDD" w14:textId="5ACA3AA6" w:rsidR="00226021" w:rsidRPr="00226021" w:rsidRDefault="00226021" w:rsidP="00226021">
            <w:pPr>
              <w:pStyle w:val="ABTableRowHeader"/>
              <w:rPr>
                <w:b w:val="0"/>
                <w:bCs w:val="0"/>
              </w:rPr>
            </w:pPr>
            <w:r w:rsidRPr="00226021">
              <w:rPr>
                <w:b w:val="0"/>
                <w:bCs w:val="0"/>
              </w:rPr>
              <w:t>What needs to be true for this initiative to succeed?</w:t>
            </w:r>
          </w:p>
        </w:tc>
        <w:tc>
          <w:tcPr>
            <w:tcW w:w="4770" w:type="dxa"/>
          </w:tcPr>
          <w:p w14:paraId="3D7F8132" w14:textId="2D427294" w:rsidR="00226021" w:rsidRDefault="00226021" w:rsidP="00226021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31649">
              <w:t>Surfaces assumptions about conditions, resources, or behaviors needed.</w:t>
            </w:r>
          </w:p>
        </w:tc>
      </w:tr>
      <w:tr w:rsidR="00226021" w14:paraId="2CD5D8B7" w14:textId="77777777" w:rsidTr="002260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1DFA5A25" w14:textId="102488E7" w:rsidR="00226021" w:rsidRPr="00226021" w:rsidRDefault="00226021" w:rsidP="00226021">
            <w:pPr>
              <w:pStyle w:val="ABTableRowHeader"/>
              <w:rPr>
                <w:b w:val="0"/>
                <w:bCs w:val="0"/>
              </w:rPr>
            </w:pPr>
            <w:r w:rsidRPr="00226021">
              <w:rPr>
                <w:b w:val="0"/>
                <w:bCs w:val="0"/>
              </w:rPr>
              <w:t>What has worked</w:t>
            </w:r>
            <w:r>
              <w:rPr>
                <w:b w:val="0"/>
                <w:bCs w:val="0"/>
              </w:rPr>
              <w:t xml:space="preserve"> </w:t>
            </w:r>
            <w:r w:rsidR="00EC38FD">
              <w:rPr>
                <w:b w:val="0"/>
                <w:bCs w:val="0"/>
              </w:rPr>
              <w:t>(</w:t>
            </w:r>
            <w:r w:rsidRPr="00226021">
              <w:rPr>
                <w:b w:val="0"/>
                <w:bCs w:val="0"/>
              </w:rPr>
              <w:t>or not worked</w:t>
            </w:r>
            <w:r w:rsidR="00EC38FD">
              <w:rPr>
                <w:b w:val="0"/>
                <w:bCs w:val="0"/>
              </w:rPr>
              <w:t>)</w:t>
            </w:r>
            <w:r>
              <w:rPr>
                <w:b w:val="0"/>
                <w:bCs w:val="0"/>
              </w:rPr>
              <w:t xml:space="preserve"> i</w:t>
            </w:r>
            <w:r w:rsidRPr="00226021">
              <w:rPr>
                <w:b w:val="0"/>
                <w:bCs w:val="0"/>
              </w:rPr>
              <w:t>n the past, and why?</w:t>
            </w:r>
          </w:p>
        </w:tc>
        <w:tc>
          <w:tcPr>
            <w:tcW w:w="4770" w:type="dxa"/>
          </w:tcPr>
          <w:p w14:paraId="286103A7" w14:textId="4D09B254" w:rsidR="00226021" w:rsidRDefault="00226021" w:rsidP="00226021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31649">
              <w:t>Reflects on prior learning and past missteps.</w:t>
            </w:r>
          </w:p>
        </w:tc>
      </w:tr>
      <w:tr w:rsidR="00226021" w14:paraId="2C59DDCE" w14:textId="77777777" w:rsidTr="00226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22E79D0E" w14:textId="1DF616AB" w:rsidR="00226021" w:rsidRPr="00226021" w:rsidRDefault="00226021" w:rsidP="00226021">
            <w:pPr>
              <w:pStyle w:val="ABTableRowHeader"/>
              <w:rPr>
                <w:b w:val="0"/>
                <w:bCs w:val="0"/>
              </w:rPr>
            </w:pPr>
            <w:r w:rsidRPr="00226021">
              <w:rPr>
                <w:b w:val="0"/>
                <w:bCs w:val="0"/>
              </w:rPr>
              <w:t>What would meaningful change look like in this community?</w:t>
            </w:r>
          </w:p>
        </w:tc>
        <w:tc>
          <w:tcPr>
            <w:tcW w:w="4770" w:type="dxa"/>
          </w:tcPr>
          <w:p w14:paraId="2A80DAE2" w14:textId="2D3E23E3" w:rsidR="00226021" w:rsidRDefault="00226021" w:rsidP="00226021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31649">
              <w:t>Gets people thinking beyond metrics to real-world outcomes.</w:t>
            </w:r>
          </w:p>
        </w:tc>
      </w:tr>
      <w:tr w:rsidR="00226021" w14:paraId="7A0B5475" w14:textId="77777777" w:rsidTr="002260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0E9EE92D" w14:textId="481EDD83" w:rsidR="00226021" w:rsidRPr="00226021" w:rsidRDefault="00226021" w:rsidP="00226021">
            <w:pPr>
              <w:pStyle w:val="ABTableRowHeader"/>
              <w:rPr>
                <w:b w:val="0"/>
                <w:bCs w:val="0"/>
              </w:rPr>
            </w:pPr>
            <w:r w:rsidRPr="00226021">
              <w:rPr>
                <w:b w:val="0"/>
                <w:bCs w:val="0"/>
              </w:rPr>
              <w:t>What system or structures hold this issue in place?</w:t>
            </w:r>
          </w:p>
        </w:tc>
        <w:tc>
          <w:tcPr>
            <w:tcW w:w="4770" w:type="dxa"/>
          </w:tcPr>
          <w:p w14:paraId="016425D0" w14:textId="708BBBD6" w:rsidR="00226021" w:rsidRDefault="00226021" w:rsidP="00226021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gramStart"/>
            <w:r w:rsidRPr="00C31649">
              <w:t>Begins the conversation</w:t>
            </w:r>
            <w:proofErr w:type="gramEnd"/>
            <w:r w:rsidRPr="00C31649">
              <w:t xml:space="preserve"> </w:t>
            </w:r>
            <w:proofErr w:type="gramStart"/>
            <w:r w:rsidRPr="00C31649">
              <w:t>about</w:t>
            </w:r>
            <w:proofErr w:type="gramEnd"/>
            <w:r w:rsidRPr="00C31649">
              <w:t xml:space="preserve"> root causes and leverage points.</w:t>
            </w:r>
          </w:p>
        </w:tc>
      </w:tr>
      <w:tr w:rsidR="00226021" w14:paraId="437FA3B7" w14:textId="77777777" w:rsidTr="00226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1FB3F9AE" w14:textId="7470F899" w:rsidR="00226021" w:rsidRPr="00226021" w:rsidRDefault="00226021" w:rsidP="00226021">
            <w:pPr>
              <w:pStyle w:val="ABTableRowHeader"/>
              <w:rPr>
                <w:b w:val="0"/>
                <w:bCs w:val="0"/>
              </w:rPr>
            </w:pPr>
            <w:r w:rsidRPr="00226021">
              <w:rPr>
                <w:b w:val="0"/>
                <w:bCs w:val="0"/>
              </w:rPr>
              <w:t>Who benefits from the status quo</w:t>
            </w:r>
            <w:r w:rsidR="0026796A">
              <w:rPr>
                <w:b w:val="0"/>
                <w:bCs w:val="0"/>
              </w:rPr>
              <w:t xml:space="preserve"> — </w:t>
            </w:r>
            <w:r w:rsidRPr="00226021">
              <w:rPr>
                <w:b w:val="0"/>
                <w:bCs w:val="0"/>
              </w:rPr>
              <w:t>and who is harmed by it?</w:t>
            </w:r>
          </w:p>
        </w:tc>
        <w:tc>
          <w:tcPr>
            <w:tcW w:w="4770" w:type="dxa"/>
          </w:tcPr>
          <w:p w14:paraId="567E39E3" w14:textId="34A1EF45" w:rsidR="00226021" w:rsidRDefault="00226021" w:rsidP="00226021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31649">
              <w:t>Highlights equity and power dynamics from the start.</w:t>
            </w:r>
          </w:p>
        </w:tc>
      </w:tr>
    </w:tbl>
    <w:p w14:paraId="274ACC1D" w14:textId="77777777" w:rsidR="0026796A" w:rsidRDefault="0026796A" w:rsidP="0026796A">
      <w:pPr>
        <w:pStyle w:val="Heading4"/>
        <w:ind w:hanging="1800"/>
      </w:pPr>
      <w:r>
        <w:t>Types of evidence to consider</w:t>
      </w:r>
    </w:p>
    <w:p w14:paraId="0D406CA0" w14:textId="05382DC0" w:rsidR="005124BF" w:rsidRDefault="0026796A" w:rsidP="005124BF">
      <w:pPr>
        <w:pStyle w:val="ABSectionText"/>
        <w:ind w:left="720"/>
      </w:pPr>
      <w:r w:rsidRPr="00ED32AE">
        <w:rPr>
          <w:noProof/>
        </w:rPr>
        <mc:AlternateContent>
          <mc:Choice Requires="wpg">
            <w:drawing>
              <wp:anchor distT="0" distB="0" distL="114300" distR="114300" simplePos="0" relativeHeight="251658250" behindDoc="0" locked="0" layoutInCell="1" allowOverlap="1" wp14:anchorId="1A4ECF0C" wp14:editId="5C69C4D1">
                <wp:simplePos x="0" y="0"/>
                <wp:positionH relativeFrom="column">
                  <wp:posOffset>1596390</wp:posOffset>
                </wp:positionH>
                <wp:positionV relativeFrom="paragraph">
                  <wp:posOffset>9944735</wp:posOffset>
                </wp:positionV>
                <wp:extent cx="4187190" cy="389890"/>
                <wp:effectExtent l="0" t="0" r="0" b="10160"/>
                <wp:wrapNone/>
                <wp:docPr id="338753345" name="Group 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gray">
                        <a:xfrm>
                          <a:off x="0" y="0"/>
                          <a:ext cx="4187190" cy="389890"/>
                          <a:chOff x="0" y="4863139"/>
                          <a:chExt cx="4187336" cy="390524"/>
                        </a:xfrm>
                      </wpg:grpSpPr>
                      <wpg:grpSp>
                        <wpg:cNvPr id="305218841" name="Group 305218841"/>
                        <wpg:cNvGrpSpPr/>
                        <wpg:grpSpPr bwMode="gray">
                          <a:xfrm>
                            <a:off x="0" y="4863139"/>
                            <a:ext cx="390524" cy="390524"/>
                            <a:chOff x="0" y="4863139"/>
                            <a:chExt cx="390524" cy="390524"/>
                          </a:xfrm>
                        </wpg:grpSpPr>
                        <wpg:grpSp>
                          <wpg:cNvPr id="1499138312" name="Group 1499138312"/>
                          <wpg:cNvGrpSpPr/>
                          <wpg:grpSpPr bwMode="gray">
                            <a:xfrm>
                              <a:off x="42068" y="4888538"/>
                              <a:ext cx="307976" cy="365125"/>
                              <a:chOff x="42068" y="4888538"/>
                              <a:chExt cx="307976" cy="365125"/>
                            </a:xfrm>
                            <a:solidFill>
                              <a:schemeClr val="accent6"/>
                            </a:solidFill>
                          </wpg:grpSpPr>
                          <wps:wsp>
                            <wps:cNvPr id="749061369" name="Freeform 1715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113506" y="4959975"/>
                                <a:ext cx="111125" cy="261938"/>
                              </a:xfrm>
                              <a:custGeom>
                                <a:avLst/>
                                <a:gdLst>
                                  <a:gd name="T0" fmla="*/ 33 w 116"/>
                                  <a:gd name="T1" fmla="*/ 260 h 274"/>
                                  <a:gd name="T2" fmla="*/ 33 w 116"/>
                                  <a:gd name="T3" fmla="*/ 260 h 274"/>
                                  <a:gd name="T4" fmla="*/ 13 w 116"/>
                                  <a:gd name="T5" fmla="*/ 240 h 274"/>
                                  <a:gd name="T6" fmla="*/ 33 w 116"/>
                                  <a:gd name="T7" fmla="*/ 220 h 274"/>
                                  <a:gd name="T8" fmla="*/ 53 w 116"/>
                                  <a:gd name="T9" fmla="*/ 240 h 274"/>
                                  <a:gd name="T10" fmla="*/ 33 w 116"/>
                                  <a:gd name="T11" fmla="*/ 260 h 274"/>
                                  <a:gd name="T12" fmla="*/ 42 w 116"/>
                                  <a:gd name="T13" fmla="*/ 33 h 274"/>
                                  <a:gd name="T14" fmla="*/ 42 w 116"/>
                                  <a:gd name="T15" fmla="*/ 33 h 274"/>
                                  <a:gd name="T16" fmla="*/ 62 w 116"/>
                                  <a:gd name="T17" fmla="*/ 13 h 274"/>
                                  <a:gd name="T18" fmla="*/ 83 w 116"/>
                                  <a:gd name="T19" fmla="*/ 33 h 274"/>
                                  <a:gd name="T20" fmla="*/ 76 w 116"/>
                                  <a:gd name="T21" fmla="*/ 48 h 274"/>
                                  <a:gd name="T22" fmla="*/ 75 w 116"/>
                                  <a:gd name="T23" fmla="*/ 49 h 274"/>
                                  <a:gd name="T24" fmla="*/ 75 w 116"/>
                                  <a:gd name="T25" fmla="*/ 49 h 274"/>
                                  <a:gd name="T26" fmla="*/ 62 w 116"/>
                                  <a:gd name="T27" fmla="*/ 53 h 274"/>
                                  <a:gd name="T28" fmla="*/ 42 w 116"/>
                                  <a:gd name="T29" fmla="*/ 33 h 274"/>
                                  <a:gd name="T30" fmla="*/ 40 w 116"/>
                                  <a:gd name="T31" fmla="*/ 207 h 274"/>
                                  <a:gd name="T32" fmla="*/ 40 w 116"/>
                                  <a:gd name="T33" fmla="*/ 207 h 274"/>
                                  <a:gd name="T34" fmla="*/ 40 w 116"/>
                                  <a:gd name="T35" fmla="*/ 164 h 274"/>
                                  <a:gd name="T36" fmla="*/ 114 w 116"/>
                                  <a:gd name="T37" fmla="*/ 88 h 274"/>
                                  <a:gd name="T38" fmla="*/ 114 w 116"/>
                                  <a:gd name="T39" fmla="*/ 79 h 274"/>
                                  <a:gd name="T40" fmla="*/ 89 w 116"/>
                                  <a:gd name="T41" fmla="*/ 53 h 274"/>
                                  <a:gd name="T42" fmla="*/ 96 w 116"/>
                                  <a:gd name="T43" fmla="*/ 33 h 274"/>
                                  <a:gd name="T44" fmla="*/ 62 w 116"/>
                                  <a:gd name="T45" fmla="*/ 0 h 274"/>
                                  <a:gd name="T46" fmla="*/ 29 w 116"/>
                                  <a:gd name="T47" fmla="*/ 33 h 274"/>
                                  <a:gd name="T48" fmla="*/ 62 w 116"/>
                                  <a:gd name="T49" fmla="*/ 67 h 274"/>
                                  <a:gd name="T50" fmla="*/ 79 w 116"/>
                                  <a:gd name="T51" fmla="*/ 62 h 274"/>
                                  <a:gd name="T52" fmla="*/ 100 w 116"/>
                                  <a:gd name="T53" fmla="*/ 84 h 274"/>
                                  <a:gd name="T54" fmla="*/ 28 w 116"/>
                                  <a:gd name="T55" fmla="*/ 157 h 274"/>
                                  <a:gd name="T56" fmla="*/ 27 w 116"/>
                                  <a:gd name="T57" fmla="*/ 162 h 274"/>
                                  <a:gd name="T58" fmla="*/ 27 w 116"/>
                                  <a:gd name="T59" fmla="*/ 207 h 274"/>
                                  <a:gd name="T60" fmla="*/ 0 w 116"/>
                                  <a:gd name="T61" fmla="*/ 240 h 274"/>
                                  <a:gd name="T62" fmla="*/ 33 w 116"/>
                                  <a:gd name="T63" fmla="*/ 274 h 274"/>
                                  <a:gd name="T64" fmla="*/ 67 w 116"/>
                                  <a:gd name="T65" fmla="*/ 240 h 274"/>
                                  <a:gd name="T66" fmla="*/ 40 w 116"/>
                                  <a:gd name="T67" fmla="*/ 207 h 2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116" h="274">
                                    <a:moveTo>
                                      <a:pt x="33" y="260"/>
                                    </a:moveTo>
                                    <a:lnTo>
                                      <a:pt x="33" y="260"/>
                                    </a:lnTo>
                                    <a:cubicBezTo>
                                      <a:pt x="22" y="260"/>
                                      <a:pt x="13" y="251"/>
                                      <a:pt x="13" y="240"/>
                                    </a:cubicBezTo>
                                    <a:cubicBezTo>
                                      <a:pt x="13" y="229"/>
                                      <a:pt x="22" y="220"/>
                                      <a:pt x="33" y="220"/>
                                    </a:cubicBezTo>
                                    <a:cubicBezTo>
                                      <a:pt x="44" y="220"/>
                                      <a:pt x="53" y="229"/>
                                      <a:pt x="53" y="240"/>
                                    </a:cubicBezTo>
                                    <a:cubicBezTo>
                                      <a:pt x="53" y="251"/>
                                      <a:pt x="44" y="260"/>
                                      <a:pt x="33" y="260"/>
                                    </a:cubicBezTo>
                                    <a:close/>
                                    <a:moveTo>
                                      <a:pt x="42" y="33"/>
                                    </a:moveTo>
                                    <a:lnTo>
                                      <a:pt x="42" y="33"/>
                                    </a:lnTo>
                                    <a:cubicBezTo>
                                      <a:pt x="42" y="22"/>
                                      <a:pt x="51" y="13"/>
                                      <a:pt x="62" y="13"/>
                                    </a:cubicBezTo>
                                    <a:cubicBezTo>
                                      <a:pt x="74" y="13"/>
                                      <a:pt x="83" y="22"/>
                                      <a:pt x="83" y="33"/>
                                    </a:cubicBezTo>
                                    <a:cubicBezTo>
                                      <a:pt x="83" y="39"/>
                                      <a:pt x="80" y="45"/>
                                      <a:pt x="76" y="48"/>
                                    </a:cubicBezTo>
                                    <a:cubicBezTo>
                                      <a:pt x="75" y="48"/>
                                      <a:pt x="75" y="48"/>
                                      <a:pt x="75" y="49"/>
                                    </a:cubicBezTo>
                                    <a:cubicBezTo>
                                      <a:pt x="75" y="49"/>
                                      <a:pt x="75" y="49"/>
                                      <a:pt x="75" y="49"/>
                                    </a:cubicBezTo>
                                    <a:cubicBezTo>
                                      <a:pt x="72" y="52"/>
                                      <a:pt x="67" y="53"/>
                                      <a:pt x="62" y="53"/>
                                    </a:cubicBezTo>
                                    <a:cubicBezTo>
                                      <a:pt x="51" y="53"/>
                                      <a:pt x="42" y="44"/>
                                      <a:pt x="42" y="33"/>
                                    </a:cubicBezTo>
                                    <a:close/>
                                    <a:moveTo>
                                      <a:pt x="40" y="207"/>
                                    </a:moveTo>
                                    <a:lnTo>
                                      <a:pt x="40" y="207"/>
                                    </a:lnTo>
                                    <a:lnTo>
                                      <a:pt x="40" y="164"/>
                                    </a:lnTo>
                                    <a:lnTo>
                                      <a:pt x="114" y="88"/>
                                    </a:lnTo>
                                    <a:cubicBezTo>
                                      <a:pt x="116" y="86"/>
                                      <a:pt x="116" y="82"/>
                                      <a:pt x="114" y="79"/>
                                    </a:cubicBezTo>
                                    <a:lnTo>
                                      <a:pt x="89" y="53"/>
                                    </a:lnTo>
                                    <a:cubicBezTo>
                                      <a:pt x="93" y="48"/>
                                      <a:pt x="96" y="41"/>
                                      <a:pt x="96" y="33"/>
                                    </a:cubicBezTo>
                                    <a:cubicBezTo>
                                      <a:pt x="96" y="15"/>
                                      <a:pt x="81" y="0"/>
                                      <a:pt x="62" y="0"/>
                                    </a:cubicBezTo>
                                    <a:cubicBezTo>
                                      <a:pt x="44" y="0"/>
                                      <a:pt x="29" y="15"/>
                                      <a:pt x="29" y="33"/>
                                    </a:cubicBezTo>
                                    <a:cubicBezTo>
                                      <a:pt x="29" y="52"/>
                                      <a:pt x="44" y="67"/>
                                      <a:pt x="62" y="67"/>
                                    </a:cubicBezTo>
                                    <a:cubicBezTo>
                                      <a:pt x="68" y="67"/>
                                      <a:pt x="74" y="65"/>
                                      <a:pt x="79" y="62"/>
                                    </a:cubicBezTo>
                                    <a:lnTo>
                                      <a:pt x="100" y="84"/>
                                    </a:lnTo>
                                    <a:lnTo>
                                      <a:pt x="28" y="157"/>
                                    </a:lnTo>
                                    <a:cubicBezTo>
                                      <a:pt x="27" y="158"/>
                                      <a:pt x="27" y="160"/>
                                      <a:pt x="27" y="162"/>
                                    </a:cubicBezTo>
                                    <a:lnTo>
                                      <a:pt x="27" y="207"/>
                                    </a:lnTo>
                                    <a:cubicBezTo>
                                      <a:pt x="11" y="211"/>
                                      <a:pt x="0" y="224"/>
                                      <a:pt x="0" y="240"/>
                                    </a:cubicBezTo>
                                    <a:cubicBezTo>
                                      <a:pt x="0" y="259"/>
                                      <a:pt x="15" y="274"/>
                                      <a:pt x="33" y="274"/>
                                    </a:cubicBezTo>
                                    <a:cubicBezTo>
                                      <a:pt x="52" y="274"/>
                                      <a:pt x="67" y="259"/>
                                      <a:pt x="67" y="240"/>
                                    </a:cubicBezTo>
                                    <a:cubicBezTo>
                                      <a:pt x="67" y="224"/>
                                      <a:pt x="55" y="211"/>
                                      <a:pt x="40" y="207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019543982" name="Freeform 1716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261143" y="5071100"/>
                                <a:ext cx="79375" cy="171450"/>
                              </a:xfrm>
                              <a:custGeom>
                                <a:avLst/>
                                <a:gdLst>
                                  <a:gd name="T0" fmla="*/ 48 w 82"/>
                                  <a:gd name="T1" fmla="*/ 53 h 179"/>
                                  <a:gd name="T2" fmla="*/ 48 w 82"/>
                                  <a:gd name="T3" fmla="*/ 53 h 179"/>
                                  <a:gd name="T4" fmla="*/ 28 w 82"/>
                                  <a:gd name="T5" fmla="*/ 33 h 179"/>
                                  <a:gd name="T6" fmla="*/ 48 w 82"/>
                                  <a:gd name="T7" fmla="*/ 13 h 179"/>
                                  <a:gd name="T8" fmla="*/ 68 w 82"/>
                                  <a:gd name="T9" fmla="*/ 33 h 179"/>
                                  <a:gd name="T10" fmla="*/ 48 w 82"/>
                                  <a:gd name="T11" fmla="*/ 53 h 179"/>
                                  <a:gd name="T12" fmla="*/ 48 w 82"/>
                                  <a:gd name="T13" fmla="*/ 0 h 179"/>
                                  <a:gd name="T14" fmla="*/ 48 w 82"/>
                                  <a:gd name="T15" fmla="*/ 0 h 179"/>
                                  <a:gd name="T16" fmla="*/ 14 w 82"/>
                                  <a:gd name="T17" fmla="*/ 33 h 179"/>
                                  <a:gd name="T18" fmla="*/ 19 w 82"/>
                                  <a:gd name="T19" fmla="*/ 49 h 179"/>
                                  <a:gd name="T20" fmla="*/ 2 w 82"/>
                                  <a:gd name="T21" fmla="*/ 67 h 179"/>
                                  <a:gd name="T22" fmla="*/ 0 w 82"/>
                                  <a:gd name="T23" fmla="*/ 72 h 179"/>
                                  <a:gd name="T24" fmla="*/ 0 w 82"/>
                                  <a:gd name="T25" fmla="*/ 172 h 179"/>
                                  <a:gd name="T26" fmla="*/ 6 w 82"/>
                                  <a:gd name="T27" fmla="*/ 179 h 179"/>
                                  <a:gd name="T28" fmla="*/ 13 w 82"/>
                                  <a:gd name="T29" fmla="*/ 172 h 179"/>
                                  <a:gd name="T30" fmla="*/ 13 w 82"/>
                                  <a:gd name="T31" fmla="*/ 74 h 179"/>
                                  <a:gd name="T32" fmla="*/ 28 w 82"/>
                                  <a:gd name="T33" fmla="*/ 60 h 179"/>
                                  <a:gd name="T34" fmla="*/ 48 w 82"/>
                                  <a:gd name="T35" fmla="*/ 67 h 179"/>
                                  <a:gd name="T36" fmla="*/ 82 w 82"/>
                                  <a:gd name="T37" fmla="*/ 33 h 179"/>
                                  <a:gd name="T38" fmla="*/ 48 w 82"/>
                                  <a:gd name="T39" fmla="*/ 0 h 17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82" h="179">
                                    <a:moveTo>
                                      <a:pt x="48" y="53"/>
                                    </a:moveTo>
                                    <a:lnTo>
                                      <a:pt x="48" y="53"/>
                                    </a:lnTo>
                                    <a:cubicBezTo>
                                      <a:pt x="37" y="53"/>
                                      <a:pt x="28" y="44"/>
                                      <a:pt x="28" y="33"/>
                                    </a:cubicBezTo>
                                    <a:cubicBezTo>
                                      <a:pt x="28" y="22"/>
                                      <a:pt x="37" y="13"/>
                                      <a:pt x="48" y="13"/>
                                    </a:cubicBezTo>
                                    <a:cubicBezTo>
                                      <a:pt x="59" y="13"/>
                                      <a:pt x="68" y="22"/>
                                      <a:pt x="68" y="33"/>
                                    </a:cubicBezTo>
                                    <a:cubicBezTo>
                                      <a:pt x="68" y="44"/>
                                      <a:pt x="59" y="53"/>
                                      <a:pt x="48" y="53"/>
                                    </a:cubicBezTo>
                                    <a:close/>
                                    <a:moveTo>
                                      <a:pt x="48" y="0"/>
                                    </a:moveTo>
                                    <a:lnTo>
                                      <a:pt x="48" y="0"/>
                                    </a:lnTo>
                                    <a:cubicBezTo>
                                      <a:pt x="30" y="0"/>
                                      <a:pt x="14" y="15"/>
                                      <a:pt x="14" y="33"/>
                                    </a:cubicBezTo>
                                    <a:cubicBezTo>
                                      <a:pt x="14" y="39"/>
                                      <a:pt x="16" y="45"/>
                                      <a:pt x="19" y="49"/>
                                    </a:cubicBezTo>
                                    <a:lnTo>
                                      <a:pt x="2" y="67"/>
                                    </a:lnTo>
                                    <a:cubicBezTo>
                                      <a:pt x="0" y="68"/>
                                      <a:pt x="0" y="70"/>
                                      <a:pt x="0" y="72"/>
                                    </a:cubicBezTo>
                                    <a:lnTo>
                                      <a:pt x="0" y="172"/>
                                    </a:lnTo>
                                    <a:cubicBezTo>
                                      <a:pt x="0" y="176"/>
                                      <a:pt x="3" y="179"/>
                                      <a:pt x="6" y="179"/>
                                    </a:cubicBezTo>
                                    <a:cubicBezTo>
                                      <a:pt x="10" y="179"/>
                                      <a:pt x="13" y="176"/>
                                      <a:pt x="13" y="172"/>
                                    </a:cubicBezTo>
                                    <a:lnTo>
                                      <a:pt x="13" y="74"/>
                                    </a:lnTo>
                                    <a:lnTo>
                                      <a:pt x="28" y="60"/>
                                    </a:lnTo>
                                    <a:cubicBezTo>
                                      <a:pt x="33" y="64"/>
                                      <a:pt x="40" y="67"/>
                                      <a:pt x="48" y="67"/>
                                    </a:cubicBezTo>
                                    <a:cubicBezTo>
                                      <a:pt x="66" y="67"/>
                                      <a:pt x="82" y="52"/>
                                      <a:pt x="82" y="33"/>
                                    </a:cubicBezTo>
                                    <a:cubicBezTo>
                                      <a:pt x="82" y="15"/>
                                      <a:pt x="66" y="0"/>
                                      <a:pt x="48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756036543" name="Freeform 1717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199231" y="4980613"/>
                                <a:ext cx="150813" cy="273050"/>
                              </a:xfrm>
                              <a:custGeom>
                                <a:avLst/>
                                <a:gdLst>
                                  <a:gd name="T0" fmla="*/ 125 w 159"/>
                                  <a:gd name="T1" fmla="*/ 54 h 285"/>
                                  <a:gd name="T2" fmla="*/ 125 w 159"/>
                                  <a:gd name="T3" fmla="*/ 54 h 285"/>
                                  <a:gd name="T4" fmla="*/ 105 w 159"/>
                                  <a:gd name="T5" fmla="*/ 34 h 285"/>
                                  <a:gd name="T6" fmla="*/ 125 w 159"/>
                                  <a:gd name="T7" fmla="*/ 13 h 285"/>
                                  <a:gd name="T8" fmla="*/ 145 w 159"/>
                                  <a:gd name="T9" fmla="*/ 34 h 285"/>
                                  <a:gd name="T10" fmla="*/ 125 w 159"/>
                                  <a:gd name="T11" fmla="*/ 54 h 285"/>
                                  <a:gd name="T12" fmla="*/ 125 w 159"/>
                                  <a:gd name="T13" fmla="*/ 0 h 285"/>
                                  <a:gd name="T14" fmla="*/ 125 w 159"/>
                                  <a:gd name="T15" fmla="*/ 0 h 285"/>
                                  <a:gd name="T16" fmla="*/ 92 w 159"/>
                                  <a:gd name="T17" fmla="*/ 34 h 285"/>
                                  <a:gd name="T18" fmla="*/ 97 w 159"/>
                                  <a:gd name="T19" fmla="*/ 51 h 285"/>
                                  <a:gd name="T20" fmla="*/ 2 w 159"/>
                                  <a:gd name="T21" fmla="*/ 144 h 285"/>
                                  <a:gd name="T22" fmla="*/ 0 w 159"/>
                                  <a:gd name="T23" fmla="*/ 148 h 285"/>
                                  <a:gd name="T24" fmla="*/ 0 w 159"/>
                                  <a:gd name="T25" fmla="*/ 278 h 285"/>
                                  <a:gd name="T26" fmla="*/ 6 w 159"/>
                                  <a:gd name="T27" fmla="*/ 285 h 285"/>
                                  <a:gd name="T28" fmla="*/ 13 w 159"/>
                                  <a:gd name="T29" fmla="*/ 278 h 285"/>
                                  <a:gd name="T30" fmla="*/ 13 w 159"/>
                                  <a:gd name="T31" fmla="*/ 151 h 285"/>
                                  <a:gd name="T32" fmla="*/ 106 w 159"/>
                                  <a:gd name="T33" fmla="*/ 61 h 285"/>
                                  <a:gd name="T34" fmla="*/ 125 w 159"/>
                                  <a:gd name="T35" fmla="*/ 67 h 285"/>
                                  <a:gd name="T36" fmla="*/ 159 w 159"/>
                                  <a:gd name="T37" fmla="*/ 34 h 285"/>
                                  <a:gd name="T38" fmla="*/ 125 w 159"/>
                                  <a:gd name="T39" fmla="*/ 0 h 2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159" h="285">
                                    <a:moveTo>
                                      <a:pt x="125" y="54"/>
                                    </a:moveTo>
                                    <a:lnTo>
                                      <a:pt x="125" y="54"/>
                                    </a:lnTo>
                                    <a:cubicBezTo>
                                      <a:pt x="114" y="54"/>
                                      <a:pt x="105" y="45"/>
                                      <a:pt x="105" y="34"/>
                                    </a:cubicBezTo>
                                    <a:cubicBezTo>
                                      <a:pt x="105" y="23"/>
                                      <a:pt x="114" y="13"/>
                                      <a:pt x="125" y="13"/>
                                    </a:cubicBezTo>
                                    <a:cubicBezTo>
                                      <a:pt x="136" y="13"/>
                                      <a:pt x="145" y="23"/>
                                      <a:pt x="145" y="34"/>
                                    </a:cubicBezTo>
                                    <a:cubicBezTo>
                                      <a:pt x="145" y="45"/>
                                      <a:pt x="136" y="54"/>
                                      <a:pt x="125" y="54"/>
                                    </a:cubicBezTo>
                                    <a:close/>
                                    <a:moveTo>
                                      <a:pt x="125" y="0"/>
                                    </a:moveTo>
                                    <a:lnTo>
                                      <a:pt x="125" y="0"/>
                                    </a:lnTo>
                                    <a:cubicBezTo>
                                      <a:pt x="107" y="0"/>
                                      <a:pt x="92" y="15"/>
                                      <a:pt x="92" y="34"/>
                                    </a:cubicBezTo>
                                    <a:cubicBezTo>
                                      <a:pt x="92" y="40"/>
                                      <a:pt x="94" y="46"/>
                                      <a:pt x="97" y="51"/>
                                    </a:cubicBezTo>
                                    <a:lnTo>
                                      <a:pt x="2" y="144"/>
                                    </a:lnTo>
                                    <a:cubicBezTo>
                                      <a:pt x="0" y="145"/>
                                      <a:pt x="0" y="146"/>
                                      <a:pt x="0" y="148"/>
                                    </a:cubicBezTo>
                                    <a:lnTo>
                                      <a:pt x="0" y="278"/>
                                    </a:lnTo>
                                    <a:cubicBezTo>
                                      <a:pt x="0" y="282"/>
                                      <a:pt x="3" y="285"/>
                                      <a:pt x="6" y="285"/>
                                    </a:cubicBezTo>
                                    <a:cubicBezTo>
                                      <a:pt x="10" y="285"/>
                                      <a:pt x="13" y="282"/>
                                      <a:pt x="13" y="278"/>
                                    </a:cubicBezTo>
                                    <a:lnTo>
                                      <a:pt x="13" y="151"/>
                                    </a:lnTo>
                                    <a:lnTo>
                                      <a:pt x="106" y="61"/>
                                    </a:lnTo>
                                    <a:cubicBezTo>
                                      <a:pt x="111" y="65"/>
                                      <a:pt x="118" y="67"/>
                                      <a:pt x="125" y="67"/>
                                    </a:cubicBezTo>
                                    <a:cubicBezTo>
                                      <a:pt x="144" y="67"/>
                                      <a:pt x="159" y="52"/>
                                      <a:pt x="159" y="34"/>
                                    </a:cubicBezTo>
                                    <a:cubicBezTo>
                                      <a:pt x="159" y="15"/>
                                      <a:pt x="144" y="0"/>
                                      <a:pt x="125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28777205" name="Freeform 1718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42068" y="4888538"/>
                                <a:ext cx="236538" cy="257175"/>
                              </a:xfrm>
                              <a:custGeom>
                                <a:avLst/>
                                <a:gdLst>
                                  <a:gd name="T0" fmla="*/ 34 w 246"/>
                                  <a:gd name="T1" fmla="*/ 256 h 269"/>
                                  <a:gd name="T2" fmla="*/ 34 w 246"/>
                                  <a:gd name="T3" fmla="*/ 256 h 269"/>
                                  <a:gd name="T4" fmla="*/ 14 w 246"/>
                                  <a:gd name="T5" fmla="*/ 236 h 269"/>
                                  <a:gd name="T6" fmla="*/ 34 w 246"/>
                                  <a:gd name="T7" fmla="*/ 215 h 269"/>
                                  <a:gd name="T8" fmla="*/ 54 w 246"/>
                                  <a:gd name="T9" fmla="*/ 236 h 269"/>
                                  <a:gd name="T10" fmla="*/ 34 w 246"/>
                                  <a:gd name="T11" fmla="*/ 256 h 269"/>
                                  <a:gd name="T12" fmla="*/ 21 w 246"/>
                                  <a:gd name="T13" fmla="*/ 115 h 269"/>
                                  <a:gd name="T14" fmla="*/ 21 w 246"/>
                                  <a:gd name="T15" fmla="*/ 115 h 269"/>
                                  <a:gd name="T16" fmla="*/ 41 w 246"/>
                                  <a:gd name="T17" fmla="*/ 95 h 269"/>
                                  <a:gd name="T18" fmla="*/ 62 w 246"/>
                                  <a:gd name="T19" fmla="*/ 115 h 269"/>
                                  <a:gd name="T20" fmla="*/ 41 w 246"/>
                                  <a:gd name="T21" fmla="*/ 135 h 269"/>
                                  <a:gd name="T22" fmla="*/ 21 w 246"/>
                                  <a:gd name="T23" fmla="*/ 115 h 269"/>
                                  <a:gd name="T24" fmla="*/ 233 w 246"/>
                                  <a:gd name="T25" fmla="*/ 68 h 269"/>
                                  <a:gd name="T26" fmla="*/ 233 w 246"/>
                                  <a:gd name="T27" fmla="*/ 68 h 269"/>
                                  <a:gd name="T28" fmla="*/ 213 w 246"/>
                                  <a:gd name="T29" fmla="*/ 88 h 269"/>
                                  <a:gd name="T30" fmla="*/ 192 w 246"/>
                                  <a:gd name="T31" fmla="*/ 68 h 269"/>
                                  <a:gd name="T32" fmla="*/ 213 w 246"/>
                                  <a:gd name="T33" fmla="*/ 48 h 269"/>
                                  <a:gd name="T34" fmla="*/ 233 w 246"/>
                                  <a:gd name="T35" fmla="*/ 68 h 269"/>
                                  <a:gd name="T36" fmla="*/ 104 w 246"/>
                                  <a:gd name="T37" fmla="*/ 173 h 269"/>
                                  <a:gd name="T38" fmla="*/ 104 w 246"/>
                                  <a:gd name="T39" fmla="*/ 173 h 269"/>
                                  <a:gd name="T40" fmla="*/ 106 w 246"/>
                                  <a:gd name="T41" fmla="*/ 168 h 269"/>
                                  <a:gd name="T42" fmla="*/ 104 w 246"/>
                                  <a:gd name="T43" fmla="*/ 163 h 269"/>
                                  <a:gd name="T44" fmla="*/ 71 w 246"/>
                                  <a:gd name="T45" fmla="*/ 131 h 269"/>
                                  <a:gd name="T46" fmla="*/ 75 w 246"/>
                                  <a:gd name="T47" fmla="*/ 115 h 269"/>
                                  <a:gd name="T48" fmla="*/ 70 w 246"/>
                                  <a:gd name="T49" fmla="*/ 97 h 269"/>
                                  <a:gd name="T50" fmla="*/ 152 w 246"/>
                                  <a:gd name="T51" fmla="*/ 17 h 269"/>
                                  <a:gd name="T52" fmla="*/ 186 w 246"/>
                                  <a:gd name="T53" fmla="*/ 48 h 269"/>
                                  <a:gd name="T54" fmla="*/ 179 w 246"/>
                                  <a:gd name="T55" fmla="*/ 68 h 269"/>
                                  <a:gd name="T56" fmla="*/ 213 w 246"/>
                                  <a:gd name="T57" fmla="*/ 102 h 269"/>
                                  <a:gd name="T58" fmla="*/ 246 w 246"/>
                                  <a:gd name="T59" fmla="*/ 68 h 269"/>
                                  <a:gd name="T60" fmla="*/ 213 w 246"/>
                                  <a:gd name="T61" fmla="*/ 35 h 269"/>
                                  <a:gd name="T62" fmla="*/ 196 w 246"/>
                                  <a:gd name="T63" fmla="*/ 39 h 269"/>
                                  <a:gd name="T64" fmla="*/ 156 w 246"/>
                                  <a:gd name="T65" fmla="*/ 3 h 269"/>
                                  <a:gd name="T66" fmla="*/ 147 w 246"/>
                                  <a:gd name="T67" fmla="*/ 3 h 269"/>
                                  <a:gd name="T68" fmla="*/ 60 w 246"/>
                                  <a:gd name="T69" fmla="*/ 87 h 269"/>
                                  <a:gd name="T70" fmla="*/ 41 w 246"/>
                                  <a:gd name="T71" fmla="*/ 82 h 269"/>
                                  <a:gd name="T72" fmla="*/ 8 w 246"/>
                                  <a:gd name="T73" fmla="*/ 115 h 269"/>
                                  <a:gd name="T74" fmla="*/ 41 w 246"/>
                                  <a:gd name="T75" fmla="*/ 149 h 269"/>
                                  <a:gd name="T76" fmla="*/ 62 w 246"/>
                                  <a:gd name="T77" fmla="*/ 141 h 269"/>
                                  <a:gd name="T78" fmla="*/ 90 w 246"/>
                                  <a:gd name="T79" fmla="*/ 168 h 269"/>
                                  <a:gd name="T80" fmla="*/ 50 w 246"/>
                                  <a:gd name="T81" fmla="*/ 207 h 269"/>
                                  <a:gd name="T82" fmla="*/ 34 w 246"/>
                                  <a:gd name="T83" fmla="*/ 202 h 269"/>
                                  <a:gd name="T84" fmla="*/ 0 w 246"/>
                                  <a:gd name="T85" fmla="*/ 236 h 269"/>
                                  <a:gd name="T86" fmla="*/ 34 w 246"/>
                                  <a:gd name="T87" fmla="*/ 269 h 269"/>
                                  <a:gd name="T88" fmla="*/ 67 w 246"/>
                                  <a:gd name="T89" fmla="*/ 236 h 269"/>
                                  <a:gd name="T90" fmla="*/ 60 w 246"/>
                                  <a:gd name="T91" fmla="*/ 215 h 269"/>
                                  <a:gd name="T92" fmla="*/ 104 w 246"/>
                                  <a:gd name="T93" fmla="*/ 173 h 2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</a:cxnLst>
                                <a:rect l="0" t="0" r="r" b="b"/>
                                <a:pathLst>
                                  <a:path w="246" h="269">
                                    <a:moveTo>
                                      <a:pt x="34" y="256"/>
                                    </a:moveTo>
                                    <a:lnTo>
                                      <a:pt x="34" y="256"/>
                                    </a:lnTo>
                                    <a:cubicBezTo>
                                      <a:pt x="23" y="256"/>
                                      <a:pt x="14" y="247"/>
                                      <a:pt x="14" y="236"/>
                                    </a:cubicBezTo>
                                    <a:cubicBezTo>
                                      <a:pt x="14" y="224"/>
                                      <a:pt x="23" y="215"/>
                                      <a:pt x="34" y="215"/>
                                    </a:cubicBezTo>
                                    <a:cubicBezTo>
                                      <a:pt x="45" y="215"/>
                                      <a:pt x="54" y="224"/>
                                      <a:pt x="54" y="236"/>
                                    </a:cubicBezTo>
                                    <a:cubicBezTo>
                                      <a:pt x="54" y="247"/>
                                      <a:pt x="45" y="256"/>
                                      <a:pt x="34" y="256"/>
                                    </a:cubicBezTo>
                                    <a:close/>
                                    <a:moveTo>
                                      <a:pt x="21" y="115"/>
                                    </a:moveTo>
                                    <a:lnTo>
                                      <a:pt x="21" y="115"/>
                                    </a:lnTo>
                                    <a:cubicBezTo>
                                      <a:pt x="21" y="104"/>
                                      <a:pt x="30" y="95"/>
                                      <a:pt x="41" y="95"/>
                                    </a:cubicBezTo>
                                    <a:cubicBezTo>
                                      <a:pt x="52" y="95"/>
                                      <a:pt x="62" y="104"/>
                                      <a:pt x="62" y="115"/>
                                    </a:cubicBezTo>
                                    <a:cubicBezTo>
                                      <a:pt x="62" y="126"/>
                                      <a:pt x="52" y="135"/>
                                      <a:pt x="41" y="135"/>
                                    </a:cubicBezTo>
                                    <a:cubicBezTo>
                                      <a:pt x="30" y="135"/>
                                      <a:pt x="21" y="126"/>
                                      <a:pt x="21" y="115"/>
                                    </a:cubicBezTo>
                                    <a:close/>
                                    <a:moveTo>
                                      <a:pt x="233" y="68"/>
                                    </a:moveTo>
                                    <a:lnTo>
                                      <a:pt x="233" y="68"/>
                                    </a:lnTo>
                                    <a:cubicBezTo>
                                      <a:pt x="233" y="79"/>
                                      <a:pt x="224" y="88"/>
                                      <a:pt x="213" y="88"/>
                                    </a:cubicBezTo>
                                    <a:cubicBezTo>
                                      <a:pt x="201" y="88"/>
                                      <a:pt x="192" y="79"/>
                                      <a:pt x="192" y="68"/>
                                    </a:cubicBezTo>
                                    <a:cubicBezTo>
                                      <a:pt x="192" y="57"/>
                                      <a:pt x="201" y="48"/>
                                      <a:pt x="213" y="48"/>
                                    </a:cubicBezTo>
                                    <a:cubicBezTo>
                                      <a:pt x="224" y="48"/>
                                      <a:pt x="233" y="57"/>
                                      <a:pt x="233" y="68"/>
                                    </a:cubicBezTo>
                                    <a:close/>
                                    <a:moveTo>
                                      <a:pt x="104" y="173"/>
                                    </a:moveTo>
                                    <a:lnTo>
                                      <a:pt x="104" y="173"/>
                                    </a:lnTo>
                                    <a:cubicBezTo>
                                      <a:pt x="105" y="171"/>
                                      <a:pt x="106" y="170"/>
                                      <a:pt x="106" y="168"/>
                                    </a:cubicBezTo>
                                    <a:cubicBezTo>
                                      <a:pt x="106" y="166"/>
                                      <a:pt x="105" y="164"/>
                                      <a:pt x="104" y="163"/>
                                    </a:cubicBezTo>
                                    <a:lnTo>
                                      <a:pt x="71" y="131"/>
                                    </a:lnTo>
                                    <a:cubicBezTo>
                                      <a:pt x="73" y="126"/>
                                      <a:pt x="75" y="121"/>
                                      <a:pt x="75" y="115"/>
                                    </a:cubicBezTo>
                                    <a:cubicBezTo>
                                      <a:pt x="75" y="108"/>
                                      <a:pt x="73" y="102"/>
                                      <a:pt x="70" y="97"/>
                                    </a:cubicBezTo>
                                    <a:lnTo>
                                      <a:pt x="152" y="17"/>
                                    </a:lnTo>
                                    <a:lnTo>
                                      <a:pt x="186" y="48"/>
                                    </a:lnTo>
                                    <a:cubicBezTo>
                                      <a:pt x="182" y="54"/>
                                      <a:pt x="179" y="61"/>
                                      <a:pt x="179" y="68"/>
                                    </a:cubicBezTo>
                                    <a:cubicBezTo>
                                      <a:pt x="179" y="87"/>
                                      <a:pt x="194" y="102"/>
                                      <a:pt x="213" y="102"/>
                                    </a:cubicBezTo>
                                    <a:cubicBezTo>
                                      <a:pt x="231" y="102"/>
                                      <a:pt x="246" y="87"/>
                                      <a:pt x="246" y="68"/>
                                    </a:cubicBezTo>
                                    <a:cubicBezTo>
                                      <a:pt x="246" y="50"/>
                                      <a:pt x="231" y="35"/>
                                      <a:pt x="213" y="35"/>
                                    </a:cubicBezTo>
                                    <a:cubicBezTo>
                                      <a:pt x="206" y="35"/>
                                      <a:pt x="201" y="36"/>
                                      <a:pt x="196" y="39"/>
                                    </a:cubicBezTo>
                                    <a:lnTo>
                                      <a:pt x="156" y="3"/>
                                    </a:lnTo>
                                    <a:cubicBezTo>
                                      <a:pt x="153" y="0"/>
                                      <a:pt x="149" y="0"/>
                                      <a:pt x="147" y="3"/>
                                    </a:cubicBezTo>
                                    <a:lnTo>
                                      <a:pt x="60" y="87"/>
                                    </a:lnTo>
                                    <a:cubicBezTo>
                                      <a:pt x="55" y="84"/>
                                      <a:pt x="48" y="82"/>
                                      <a:pt x="41" y="82"/>
                                    </a:cubicBezTo>
                                    <a:cubicBezTo>
                                      <a:pt x="23" y="82"/>
                                      <a:pt x="8" y="97"/>
                                      <a:pt x="8" y="115"/>
                                    </a:cubicBezTo>
                                    <a:cubicBezTo>
                                      <a:pt x="8" y="134"/>
                                      <a:pt x="23" y="149"/>
                                      <a:pt x="41" y="149"/>
                                    </a:cubicBezTo>
                                    <a:cubicBezTo>
                                      <a:pt x="49" y="149"/>
                                      <a:pt x="56" y="146"/>
                                      <a:pt x="62" y="141"/>
                                    </a:cubicBezTo>
                                    <a:lnTo>
                                      <a:pt x="90" y="168"/>
                                    </a:lnTo>
                                    <a:lnTo>
                                      <a:pt x="50" y="207"/>
                                    </a:lnTo>
                                    <a:cubicBezTo>
                                      <a:pt x="45" y="204"/>
                                      <a:pt x="40" y="202"/>
                                      <a:pt x="34" y="202"/>
                                    </a:cubicBezTo>
                                    <a:cubicBezTo>
                                      <a:pt x="15" y="202"/>
                                      <a:pt x="0" y="217"/>
                                      <a:pt x="0" y="236"/>
                                    </a:cubicBezTo>
                                    <a:cubicBezTo>
                                      <a:pt x="0" y="254"/>
                                      <a:pt x="15" y="269"/>
                                      <a:pt x="34" y="269"/>
                                    </a:cubicBezTo>
                                    <a:cubicBezTo>
                                      <a:pt x="52" y="269"/>
                                      <a:pt x="67" y="254"/>
                                      <a:pt x="67" y="236"/>
                                    </a:cubicBezTo>
                                    <a:cubicBezTo>
                                      <a:pt x="67" y="228"/>
                                      <a:pt x="65" y="221"/>
                                      <a:pt x="60" y="215"/>
                                    </a:cubicBezTo>
                                    <a:lnTo>
                                      <a:pt x="104" y="17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>
                          <wps:cNvPr id="1607080042" name="Oval 1607080042"/>
                          <wps:cNvSpPr/>
                          <wps:spPr bwMode="gray">
                            <a:xfrm>
                              <a:off x="0" y="4863139"/>
                              <a:ext cx="390524" cy="390524"/>
                            </a:xfrm>
                            <a:prstGeom prst="ellipse">
                              <a:avLst/>
                            </a:prstGeom>
                            <a:noFill/>
                            <a:ln w="25400">
                              <a:solidFill>
                                <a:schemeClr val="accent4"/>
                              </a:solidFill>
                              <a:miter lim="8000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84956281" name="TextBox 202"/>
                        <wps:cNvSpPr txBox="1"/>
                        <wps:spPr bwMode="gray">
                          <a:xfrm>
                            <a:off x="1113301" y="4912190"/>
                            <a:ext cx="3074035" cy="1460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934D82" w14:textId="77777777" w:rsidR="0026796A" w:rsidRDefault="0026796A" w:rsidP="002679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333E48"/>
                                  <w:kern w:val="24"/>
                                  <w:sz w:val="20"/>
                                  <w:szCs w:val="20"/>
                                </w:rPr>
                                <w:t>Institution 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1535739697" name="TextBox 203"/>
                        <wps:cNvSpPr txBox="1"/>
                        <wps:spPr bwMode="gray">
                          <a:xfrm>
                            <a:off x="1113301" y="5081067"/>
                            <a:ext cx="3074035" cy="1168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01B08CC" w14:textId="77777777" w:rsidR="0026796A" w:rsidRDefault="0026796A" w:rsidP="002679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Arial" w:cstheme="minorBidi"/>
                                  <w:color w:val="333E48"/>
                                  <w:kern w:val="24"/>
                                  <w:sz w:val="16"/>
                                  <w:szCs w:val="16"/>
                                </w:rPr>
                                <w:t xml:space="preserve">Institution size; relevant specs; always one line </w:t>
                              </w:r>
                              <w:r>
                                <w:rPr>
                                  <w:rFonts w:asciiTheme="minorHAnsi" w:hAnsi="Arial" w:cs="Arial"/>
                                  <w:color w:val="333E48"/>
                                  <w:kern w:val="24"/>
                                  <w:sz w:val="16"/>
                                  <w:szCs w:val="16"/>
                                </w:rPr>
                                <w:t>• City, 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419893766" name="TextBox 204"/>
                        <wps:cNvSpPr txBox="1"/>
                        <wps:spPr bwMode="gray">
                          <a:xfrm>
                            <a:off x="452496" y="4919810"/>
                            <a:ext cx="492760" cy="2628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0394916" w14:textId="77777777" w:rsidR="0026796A" w:rsidRDefault="0026796A" w:rsidP="0026796A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A3B2BF" w:themeColor="text1" w:themeTint="66"/>
                                  <w:spacing w:val="10"/>
                                  <w:kern w:val="24"/>
                                  <w:sz w:val="26"/>
                                  <w:szCs w:val="26"/>
                                </w:rPr>
                                <w:t>CASE</w:t>
                              </w: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A3B2BF" w:themeColor="text1" w:themeTint="66"/>
                                  <w:spacing w:val="10"/>
                                  <w:kern w:val="24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="Arial" w:cstheme="minorBidi"/>
                                  <w:color w:val="A3B2BF" w:themeColor="text1" w:themeTint="66"/>
                                  <w:spacing w:val="10"/>
                                  <w:kern w:val="24"/>
                                  <w:sz w:val="14"/>
                                  <w:szCs w:val="14"/>
                                </w:rPr>
                                <w:t>EXAMPLE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150475696" name="Straight Connector 150475696"/>
                        <wps:cNvCnPr/>
                        <wps:spPr bwMode="gray">
                          <a:xfrm>
                            <a:off x="1020691" y="4868006"/>
                            <a:ext cx="0" cy="38079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accent4"/>
                            </a:solidFill>
                            <a:miter lim="800000"/>
                            <a:headEnd type="none"/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4ECF0C" id="_x0000_s1113" style="position:absolute;left:0;text-align:left;margin-left:125.7pt;margin-top:783.05pt;width:329.7pt;height:30.7pt;z-index:251658250" coordorigin=",48631" coordsize="41873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">
                <v:group id="Group 305218841" o:spid="_x0000_s1114" style="position:absolute;top:48631;width:3905;height:3905" coordorigin=",48631" coordsize="3905,3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">
                  <v:group id="Group 1499138312" o:spid="_x0000_s1115" style="position:absolute;left:420;top:48885;width:3080;height:3651" coordorigin="420,48885" coordsize="3079,3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">
                    <v:shape id="Freeform 1715" o:spid="_x0000_s1116" style="position:absolute;left:1135;top:49599;width:1111;height:2620;visibility:visible;mso-wrap-style:square;v-text-anchor:top" coordsize="116,274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" path="m33,260r,c22,260,13,251,13,240v,-11,9,-20,20,-20c44,220,53,229,53,240v,11,-9,20,-20,20xm42,33r,c42,22,51,13,62,13v12,,21,9,21,20c83,39,80,45,76,48v-1,,-1,,-1,1c75,49,75,49,75,49v-3,3,-8,4,-13,4c51,53,42,44,42,33xm40,207r,l40,164,114,88v2,-2,2,-6,,-9l89,53v4,-5,7,-12,7,-20c96,15,81,,62,,44,,29,15,29,33v,19,15,34,33,34c68,67,74,65,79,62r21,22l28,157v-1,1,-1,3,-1,5l27,207c11,211,,224,,240v,19,15,34,33,34c52,274,67,259,67,240,67,224,55,211,40,207xe" filled="f" stroked="f" strokeweight="0">
                      <v:path arrowok="t" o:connecttype="custom" o:connectlocs="31613,248554;31613,248554;12454,229435;31613,210315;50773,229435;31613,248554;40235,31547;40235,31547;59394,12428;79512,31547;72806,45887;71848,46843;71848,46843;59394,50667;40235,31547;38319,197887;38319,197887;38319,156780;109209,84126;109209,75522;85260,50667;91966,31547;59394,0;27781,31547;59394,64051;75680,59271;95797,80302;26823,150089;25865,154868;25865,197887;0,229435;31613,261938;64184,229435;38319,197887" o:connectangles="0,0,0,0,0,0,0,0,0,0,0,0,0,0,0,0,0,0,0,0,0,0,0,0,0,0,0,0,0,0,0,0,0,0"/>
                      <o:lock v:ext="edit" verticies="t"/>
                    </v:shape>
                    <v:shape id="Freeform 1716" o:spid="_x0000_s1117" style="position:absolute;left:2611;top:50711;width:794;height:1714;visibility:visible;mso-wrap-style:square;v-text-anchor:top" coordsize="82,179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" path="m48,53r,c37,53,28,44,28,33,28,22,37,13,48,13v11,,20,9,20,20c68,44,59,53,48,53xm48,r,c30,,14,15,14,33v,6,2,12,5,16l2,67c,68,,70,,72l,172v,4,3,7,6,7c10,179,13,176,13,172r,-98l28,60v5,4,12,7,20,7c66,67,82,52,82,33,82,15,66,,48,xe" filled="f" stroked="f" strokeweight="0">
                      <v:path arrowok="t" o:connecttype="custom" o:connectlocs="46463,50765;46463,50765;27104,31608;46463,12452;65823,31608;46463,50765;46463,0;46463,0;13552,31608;18392,46933;1936,64174;0,68963;0,164745;5808,171450;12584,164745;12584,70879;27104,57469;46463,64174;79375,31608;46463,0" o:connectangles="0,0,0,0,0,0,0,0,0,0,0,0,0,0,0,0,0,0,0,0"/>
                      <o:lock v:ext="edit" verticies="t"/>
                    </v:shape>
                    <v:shape id="Freeform 1717" o:spid="_x0000_s1118" style="position:absolute;left:1992;top:49806;width:1508;height:2730;visibility:visible;mso-wrap-style:square;v-text-anchor:top" coordsize="159,285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" path="m125,54r,c114,54,105,45,105,34v,-11,9,-21,20,-21c136,13,145,23,145,34v,11,-9,20,-20,20xm125,r,c107,,92,15,92,34v,6,2,12,5,17l2,144c,145,,146,,148l,278v,4,3,7,6,7c10,285,13,282,13,278r,-127l106,61v5,4,12,6,19,6c144,67,159,52,159,34,159,15,144,,125,xe" filled="f" stroked="f" strokeweight="0">
                      <v:path arrowok="t" o:connecttype="custom" o:connectlocs="118564,51736;118564,51736;99593,32574;118564,12455;137534,32574;118564,51736;118564,0;118564,0;87263,32574;92005,48862;1897,137962;0,141794;0,266344;5691,273050;12331,266344;12331,144669;100542,58442;118564,64191;150813,32574;118564,0" o:connectangles="0,0,0,0,0,0,0,0,0,0,0,0,0,0,0,0,0,0,0,0"/>
                      <o:lock v:ext="edit" verticies="t"/>
                    </v:shape>
                    <v:shape id="Freeform 1718" o:spid="_x0000_s1119" style="position:absolute;left:420;top:48885;width:2366;height:2572;visibility:visible;mso-wrap-style:square;v-text-anchor:top" coordsize="246,269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" path="m34,256r,c23,256,14,247,14,236v,-12,9,-21,20,-21c45,215,54,224,54,236v,11,-9,20,-20,20xm21,115r,c21,104,30,95,41,95v11,,21,9,21,20c62,126,52,135,41,135v-11,,-20,-9,-20,-20xm233,68r,c233,79,224,88,213,88v-12,,-21,-9,-21,-20c192,57,201,48,213,48v11,,20,9,20,20xm104,173r,c105,171,106,170,106,168v,-2,-1,-4,-2,-5l71,131v2,-5,4,-10,4,-16c75,108,73,102,70,97l152,17r34,31c182,54,179,61,179,68v,19,15,34,34,34c231,102,246,87,246,68,246,50,231,35,213,35v-7,,-12,1,-17,4l156,3c153,,149,,147,3l60,87c55,84,48,82,41,82,23,82,8,97,8,115v,19,15,34,33,34c49,149,56,146,62,141r28,27l50,207v-5,-3,-10,-5,-16,-5c15,202,,217,,236v,18,15,33,34,33c52,269,67,254,67,236v,-8,-2,-15,-7,-21l104,173xe" filled="f" stroked="f" strokeweight="0">
                      <v:path arrowok="t" o:connecttype="custom" o:connectlocs="32692,244746;32692,244746;13462,225626;32692,205549;51923,225626;32692,244746;20192,109945;20192,109945;39423,90824;59615,109945;39423,129066;20192,109945;224038,65011;224038,65011;204807,84132;184615,65011;204807,45890;224038,65011;100000,165395;100000,165395;101923,160615;100000,155835;68269,125241;72115,109945;67308,92736;146154,16253;178846,45890;172115,65011;204807,97516;236538,65011;204807,33461;188461,37286;150000,2868;141346,2868;57692,83176;39423,78395;7692,109945;39423,142450;59615,134802;86538,160615;48077,197900;32692,193120;0,225626;32692,257175;64423,225626;57692,205549;100000,165395" o:connectangles="0,0,0,0,0,0,0,0,0,0,0,0,0,0,0,0,0,0,0,0,0,0,0,0,0,0,0,0,0,0,0,0,0,0,0,0,0,0,0,0,0,0,0,0,0,0,0"/>
                      <o:lock v:ext="edit" verticies="t"/>
                    </v:shape>
                  </v:group>
                  <v:oval id="Oval 1607080042" o:spid="_x0000_s1120" style="position:absolute;top:48631;width:3905;height:3905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" filled="f" strokecolor="#445460 [3207]" strokeweight="2pt">
                    <v:stroke joinstyle="miter"/>
                  </v:oval>
                </v:group>
                <v:shape id="TextBox 202" o:spid="_x0000_s1121" type="#_x0000_t202" style="position:absolute;left:11133;top:49121;width:30740;height:1461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" filled="f" stroked="f">
                  <v:textbox style="mso-fit-shape-to-text:t" inset="0,0,0,0">
                    <w:txbxContent>
                      <w:p w14:paraId="11934D82" w14:textId="77777777" w:rsidR="0026796A" w:rsidRDefault="0026796A" w:rsidP="002679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333E48"/>
                            <w:kern w:val="24"/>
                            <w:sz w:val="20"/>
                            <w:szCs w:val="20"/>
                          </w:rPr>
                          <w:t>Institution Name</w:t>
                        </w:r>
                      </w:p>
                    </w:txbxContent>
                  </v:textbox>
                </v:shape>
                <v:shape id="TextBox 203" o:spid="_x0000_s1122" type="#_x0000_t202" style="position:absolute;left:11133;top:50810;width:30740;height:116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" filled="f" stroked="f">
                  <v:textbox style="mso-fit-shape-to-text:t" inset="0,0,0,0">
                    <w:txbxContent>
                      <w:p w14:paraId="401B08CC" w14:textId="77777777" w:rsidR="0026796A" w:rsidRDefault="0026796A" w:rsidP="002679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Arial" w:cstheme="minorBidi"/>
                            <w:color w:val="333E48"/>
                            <w:kern w:val="24"/>
                            <w:sz w:val="16"/>
                            <w:szCs w:val="16"/>
                          </w:rPr>
                          <w:t xml:space="preserve">Institution size; relevant specs; always one line </w:t>
                        </w:r>
                        <w:r>
                          <w:rPr>
                            <w:rFonts w:asciiTheme="minorHAnsi" w:hAnsi="Arial" w:cs="Arial"/>
                            <w:color w:val="333E48"/>
                            <w:kern w:val="24"/>
                            <w:sz w:val="16"/>
                            <w:szCs w:val="16"/>
                          </w:rPr>
                          <w:t>• City, ST</w:t>
                        </w:r>
                      </w:p>
                    </w:txbxContent>
                  </v:textbox>
                </v:shape>
                <v:shape id="TextBox 204" o:spid="_x0000_s1123" type="#_x0000_t202" style="position:absolute;left:4524;top:49198;width:4928;height:262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" filled="f" stroked="f">
                  <v:textbox style="mso-fit-shape-to-text:t" inset="0,0,0,0">
                    <w:txbxContent>
                      <w:p w14:paraId="30394916" w14:textId="77777777" w:rsidR="0026796A" w:rsidRDefault="0026796A" w:rsidP="0026796A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A3B2BF" w:themeColor="text1" w:themeTint="66"/>
                            <w:spacing w:val="10"/>
                            <w:kern w:val="24"/>
                            <w:sz w:val="26"/>
                            <w:szCs w:val="26"/>
                          </w:rPr>
                          <w:t>CASE</w:t>
                        </w: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A3B2BF" w:themeColor="text1" w:themeTint="66"/>
                            <w:spacing w:val="10"/>
                            <w:kern w:val="24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Theme="minorHAnsi" w:hAnsi="Arial" w:cstheme="minorBidi"/>
                            <w:color w:val="A3B2BF" w:themeColor="text1" w:themeTint="66"/>
                            <w:spacing w:val="10"/>
                            <w:kern w:val="24"/>
                            <w:sz w:val="14"/>
                            <w:szCs w:val="14"/>
                          </w:rPr>
                          <w:t>EXAMPLE</w:t>
                        </w:r>
                      </w:p>
                    </w:txbxContent>
                  </v:textbox>
                </v:shape>
                <v:line id="Straight Connector 150475696" o:spid="_x0000_s1124" style="position:absolute;visibility:visible;mso-wrap-style:square" from="10206,48680" to="10206,52487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" strokecolor="#445460 [3207]" strokeweight=".5pt">
                  <v:stroke joinstyle="miter"/>
                </v:line>
              </v:group>
            </w:pict>
          </mc:Fallback>
        </mc:AlternateContent>
      </w:r>
      <w:r w:rsidRPr="00ED32AE">
        <w:rPr>
          <w:noProof/>
        </w:rPr>
        <mc:AlternateContent>
          <mc:Choice Requires="wpg">
            <w:drawing>
              <wp:anchor distT="0" distB="0" distL="114300" distR="114300" simplePos="0" relativeHeight="251658251" behindDoc="0" locked="0" layoutInCell="1" allowOverlap="1" wp14:anchorId="60B06E60" wp14:editId="6B873AA7">
                <wp:simplePos x="0" y="0"/>
                <wp:positionH relativeFrom="column">
                  <wp:posOffset>1596390</wp:posOffset>
                </wp:positionH>
                <wp:positionV relativeFrom="paragraph">
                  <wp:posOffset>9944735</wp:posOffset>
                </wp:positionV>
                <wp:extent cx="4187190" cy="389890"/>
                <wp:effectExtent l="0" t="0" r="0" b="10160"/>
                <wp:wrapNone/>
                <wp:docPr id="2071403047" name="Group 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gray">
                        <a:xfrm>
                          <a:off x="0" y="0"/>
                          <a:ext cx="4187190" cy="389890"/>
                          <a:chOff x="0" y="4863139"/>
                          <a:chExt cx="4187336" cy="390524"/>
                        </a:xfrm>
                      </wpg:grpSpPr>
                      <wpg:grpSp>
                        <wpg:cNvPr id="873912543" name="Group 873912543"/>
                        <wpg:cNvGrpSpPr/>
                        <wpg:grpSpPr bwMode="gray">
                          <a:xfrm>
                            <a:off x="0" y="4863139"/>
                            <a:ext cx="390524" cy="390524"/>
                            <a:chOff x="0" y="4863139"/>
                            <a:chExt cx="390524" cy="390524"/>
                          </a:xfrm>
                        </wpg:grpSpPr>
                        <wpg:grpSp>
                          <wpg:cNvPr id="449898765" name="Group 449898765"/>
                          <wpg:cNvGrpSpPr/>
                          <wpg:grpSpPr bwMode="gray">
                            <a:xfrm>
                              <a:off x="42068" y="4888538"/>
                              <a:ext cx="307976" cy="365125"/>
                              <a:chOff x="42068" y="4888538"/>
                              <a:chExt cx="307976" cy="365125"/>
                            </a:xfrm>
                            <a:solidFill>
                              <a:schemeClr val="accent6"/>
                            </a:solidFill>
                          </wpg:grpSpPr>
                          <wps:wsp>
                            <wps:cNvPr id="1896867994" name="Freeform 1715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113506" y="4959975"/>
                                <a:ext cx="111125" cy="261938"/>
                              </a:xfrm>
                              <a:custGeom>
                                <a:avLst/>
                                <a:gdLst>
                                  <a:gd name="T0" fmla="*/ 33 w 116"/>
                                  <a:gd name="T1" fmla="*/ 260 h 274"/>
                                  <a:gd name="T2" fmla="*/ 33 w 116"/>
                                  <a:gd name="T3" fmla="*/ 260 h 274"/>
                                  <a:gd name="T4" fmla="*/ 13 w 116"/>
                                  <a:gd name="T5" fmla="*/ 240 h 274"/>
                                  <a:gd name="T6" fmla="*/ 33 w 116"/>
                                  <a:gd name="T7" fmla="*/ 220 h 274"/>
                                  <a:gd name="T8" fmla="*/ 53 w 116"/>
                                  <a:gd name="T9" fmla="*/ 240 h 274"/>
                                  <a:gd name="T10" fmla="*/ 33 w 116"/>
                                  <a:gd name="T11" fmla="*/ 260 h 274"/>
                                  <a:gd name="T12" fmla="*/ 42 w 116"/>
                                  <a:gd name="T13" fmla="*/ 33 h 274"/>
                                  <a:gd name="T14" fmla="*/ 42 w 116"/>
                                  <a:gd name="T15" fmla="*/ 33 h 274"/>
                                  <a:gd name="T16" fmla="*/ 62 w 116"/>
                                  <a:gd name="T17" fmla="*/ 13 h 274"/>
                                  <a:gd name="T18" fmla="*/ 83 w 116"/>
                                  <a:gd name="T19" fmla="*/ 33 h 274"/>
                                  <a:gd name="T20" fmla="*/ 76 w 116"/>
                                  <a:gd name="T21" fmla="*/ 48 h 274"/>
                                  <a:gd name="T22" fmla="*/ 75 w 116"/>
                                  <a:gd name="T23" fmla="*/ 49 h 274"/>
                                  <a:gd name="T24" fmla="*/ 75 w 116"/>
                                  <a:gd name="T25" fmla="*/ 49 h 274"/>
                                  <a:gd name="T26" fmla="*/ 62 w 116"/>
                                  <a:gd name="T27" fmla="*/ 53 h 274"/>
                                  <a:gd name="T28" fmla="*/ 42 w 116"/>
                                  <a:gd name="T29" fmla="*/ 33 h 274"/>
                                  <a:gd name="T30" fmla="*/ 40 w 116"/>
                                  <a:gd name="T31" fmla="*/ 207 h 274"/>
                                  <a:gd name="T32" fmla="*/ 40 w 116"/>
                                  <a:gd name="T33" fmla="*/ 207 h 274"/>
                                  <a:gd name="T34" fmla="*/ 40 w 116"/>
                                  <a:gd name="T35" fmla="*/ 164 h 274"/>
                                  <a:gd name="T36" fmla="*/ 114 w 116"/>
                                  <a:gd name="T37" fmla="*/ 88 h 274"/>
                                  <a:gd name="T38" fmla="*/ 114 w 116"/>
                                  <a:gd name="T39" fmla="*/ 79 h 274"/>
                                  <a:gd name="T40" fmla="*/ 89 w 116"/>
                                  <a:gd name="T41" fmla="*/ 53 h 274"/>
                                  <a:gd name="T42" fmla="*/ 96 w 116"/>
                                  <a:gd name="T43" fmla="*/ 33 h 274"/>
                                  <a:gd name="T44" fmla="*/ 62 w 116"/>
                                  <a:gd name="T45" fmla="*/ 0 h 274"/>
                                  <a:gd name="T46" fmla="*/ 29 w 116"/>
                                  <a:gd name="T47" fmla="*/ 33 h 274"/>
                                  <a:gd name="T48" fmla="*/ 62 w 116"/>
                                  <a:gd name="T49" fmla="*/ 67 h 274"/>
                                  <a:gd name="T50" fmla="*/ 79 w 116"/>
                                  <a:gd name="T51" fmla="*/ 62 h 274"/>
                                  <a:gd name="T52" fmla="*/ 100 w 116"/>
                                  <a:gd name="T53" fmla="*/ 84 h 274"/>
                                  <a:gd name="T54" fmla="*/ 28 w 116"/>
                                  <a:gd name="T55" fmla="*/ 157 h 274"/>
                                  <a:gd name="T56" fmla="*/ 27 w 116"/>
                                  <a:gd name="T57" fmla="*/ 162 h 274"/>
                                  <a:gd name="T58" fmla="*/ 27 w 116"/>
                                  <a:gd name="T59" fmla="*/ 207 h 274"/>
                                  <a:gd name="T60" fmla="*/ 0 w 116"/>
                                  <a:gd name="T61" fmla="*/ 240 h 274"/>
                                  <a:gd name="T62" fmla="*/ 33 w 116"/>
                                  <a:gd name="T63" fmla="*/ 274 h 274"/>
                                  <a:gd name="T64" fmla="*/ 67 w 116"/>
                                  <a:gd name="T65" fmla="*/ 240 h 274"/>
                                  <a:gd name="T66" fmla="*/ 40 w 116"/>
                                  <a:gd name="T67" fmla="*/ 207 h 2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116" h="274">
                                    <a:moveTo>
                                      <a:pt x="33" y="260"/>
                                    </a:moveTo>
                                    <a:lnTo>
                                      <a:pt x="33" y="260"/>
                                    </a:lnTo>
                                    <a:cubicBezTo>
                                      <a:pt x="22" y="260"/>
                                      <a:pt x="13" y="251"/>
                                      <a:pt x="13" y="240"/>
                                    </a:cubicBezTo>
                                    <a:cubicBezTo>
                                      <a:pt x="13" y="229"/>
                                      <a:pt x="22" y="220"/>
                                      <a:pt x="33" y="220"/>
                                    </a:cubicBezTo>
                                    <a:cubicBezTo>
                                      <a:pt x="44" y="220"/>
                                      <a:pt x="53" y="229"/>
                                      <a:pt x="53" y="240"/>
                                    </a:cubicBezTo>
                                    <a:cubicBezTo>
                                      <a:pt x="53" y="251"/>
                                      <a:pt x="44" y="260"/>
                                      <a:pt x="33" y="260"/>
                                    </a:cubicBezTo>
                                    <a:close/>
                                    <a:moveTo>
                                      <a:pt x="42" y="33"/>
                                    </a:moveTo>
                                    <a:lnTo>
                                      <a:pt x="42" y="33"/>
                                    </a:lnTo>
                                    <a:cubicBezTo>
                                      <a:pt x="42" y="22"/>
                                      <a:pt x="51" y="13"/>
                                      <a:pt x="62" y="13"/>
                                    </a:cubicBezTo>
                                    <a:cubicBezTo>
                                      <a:pt x="74" y="13"/>
                                      <a:pt x="83" y="22"/>
                                      <a:pt x="83" y="33"/>
                                    </a:cubicBezTo>
                                    <a:cubicBezTo>
                                      <a:pt x="83" y="39"/>
                                      <a:pt x="80" y="45"/>
                                      <a:pt x="76" y="48"/>
                                    </a:cubicBezTo>
                                    <a:cubicBezTo>
                                      <a:pt x="75" y="48"/>
                                      <a:pt x="75" y="48"/>
                                      <a:pt x="75" y="49"/>
                                    </a:cubicBezTo>
                                    <a:cubicBezTo>
                                      <a:pt x="75" y="49"/>
                                      <a:pt x="75" y="49"/>
                                      <a:pt x="75" y="49"/>
                                    </a:cubicBezTo>
                                    <a:cubicBezTo>
                                      <a:pt x="72" y="52"/>
                                      <a:pt x="67" y="53"/>
                                      <a:pt x="62" y="53"/>
                                    </a:cubicBezTo>
                                    <a:cubicBezTo>
                                      <a:pt x="51" y="53"/>
                                      <a:pt x="42" y="44"/>
                                      <a:pt x="42" y="33"/>
                                    </a:cubicBezTo>
                                    <a:close/>
                                    <a:moveTo>
                                      <a:pt x="40" y="207"/>
                                    </a:moveTo>
                                    <a:lnTo>
                                      <a:pt x="40" y="207"/>
                                    </a:lnTo>
                                    <a:lnTo>
                                      <a:pt x="40" y="164"/>
                                    </a:lnTo>
                                    <a:lnTo>
                                      <a:pt x="114" y="88"/>
                                    </a:lnTo>
                                    <a:cubicBezTo>
                                      <a:pt x="116" y="86"/>
                                      <a:pt x="116" y="82"/>
                                      <a:pt x="114" y="79"/>
                                    </a:cubicBezTo>
                                    <a:lnTo>
                                      <a:pt x="89" y="53"/>
                                    </a:lnTo>
                                    <a:cubicBezTo>
                                      <a:pt x="93" y="48"/>
                                      <a:pt x="96" y="41"/>
                                      <a:pt x="96" y="33"/>
                                    </a:cubicBezTo>
                                    <a:cubicBezTo>
                                      <a:pt x="96" y="15"/>
                                      <a:pt x="81" y="0"/>
                                      <a:pt x="62" y="0"/>
                                    </a:cubicBezTo>
                                    <a:cubicBezTo>
                                      <a:pt x="44" y="0"/>
                                      <a:pt x="29" y="15"/>
                                      <a:pt x="29" y="33"/>
                                    </a:cubicBezTo>
                                    <a:cubicBezTo>
                                      <a:pt x="29" y="52"/>
                                      <a:pt x="44" y="67"/>
                                      <a:pt x="62" y="67"/>
                                    </a:cubicBezTo>
                                    <a:cubicBezTo>
                                      <a:pt x="68" y="67"/>
                                      <a:pt x="74" y="65"/>
                                      <a:pt x="79" y="62"/>
                                    </a:cubicBezTo>
                                    <a:lnTo>
                                      <a:pt x="100" y="84"/>
                                    </a:lnTo>
                                    <a:lnTo>
                                      <a:pt x="28" y="157"/>
                                    </a:lnTo>
                                    <a:cubicBezTo>
                                      <a:pt x="27" y="158"/>
                                      <a:pt x="27" y="160"/>
                                      <a:pt x="27" y="162"/>
                                    </a:cubicBezTo>
                                    <a:lnTo>
                                      <a:pt x="27" y="207"/>
                                    </a:lnTo>
                                    <a:cubicBezTo>
                                      <a:pt x="11" y="211"/>
                                      <a:pt x="0" y="224"/>
                                      <a:pt x="0" y="240"/>
                                    </a:cubicBezTo>
                                    <a:cubicBezTo>
                                      <a:pt x="0" y="259"/>
                                      <a:pt x="15" y="274"/>
                                      <a:pt x="33" y="274"/>
                                    </a:cubicBezTo>
                                    <a:cubicBezTo>
                                      <a:pt x="52" y="274"/>
                                      <a:pt x="67" y="259"/>
                                      <a:pt x="67" y="240"/>
                                    </a:cubicBezTo>
                                    <a:cubicBezTo>
                                      <a:pt x="67" y="224"/>
                                      <a:pt x="55" y="211"/>
                                      <a:pt x="40" y="207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117715989" name="Freeform 1716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261143" y="5071100"/>
                                <a:ext cx="79375" cy="171450"/>
                              </a:xfrm>
                              <a:custGeom>
                                <a:avLst/>
                                <a:gdLst>
                                  <a:gd name="T0" fmla="*/ 48 w 82"/>
                                  <a:gd name="T1" fmla="*/ 53 h 179"/>
                                  <a:gd name="T2" fmla="*/ 48 w 82"/>
                                  <a:gd name="T3" fmla="*/ 53 h 179"/>
                                  <a:gd name="T4" fmla="*/ 28 w 82"/>
                                  <a:gd name="T5" fmla="*/ 33 h 179"/>
                                  <a:gd name="T6" fmla="*/ 48 w 82"/>
                                  <a:gd name="T7" fmla="*/ 13 h 179"/>
                                  <a:gd name="T8" fmla="*/ 68 w 82"/>
                                  <a:gd name="T9" fmla="*/ 33 h 179"/>
                                  <a:gd name="T10" fmla="*/ 48 w 82"/>
                                  <a:gd name="T11" fmla="*/ 53 h 179"/>
                                  <a:gd name="T12" fmla="*/ 48 w 82"/>
                                  <a:gd name="T13" fmla="*/ 0 h 179"/>
                                  <a:gd name="T14" fmla="*/ 48 w 82"/>
                                  <a:gd name="T15" fmla="*/ 0 h 179"/>
                                  <a:gd name="T16" fmla="*/ 14 w 82"/>
                                  <a:gd name="T17" fmla="*/ 33 h 179"/>
                                  <a:gd name="T18" fmla="*/ 19 w 82"/>
                                  <a:gd name="T19" fmla="*/ 49 h 179"/>
                                  <a:gd name="T20" fmla="*/ 2 w 82"/>
                                  <a:gd name="T21" fmla="*/ 67 h 179"/>
                                  <a:gd name="T22" fmla="*/ 0 w 82"/>
                                  <a:gd name="T23" fmla="*/ 72 h 179"/>
                                  <a:gd name="T24" fmla="*/ 0 w 82"/>
                                  <a:gd name="T25" fmla="*/ 172 h 179"/>
                                  <a:gd name="T26" fmla="*/ 6 w 82"/>
                                  <a:gd name="T27" fmla="*/ 179 h 179"/>
                                  <a:gd name="T28" fmla="*/ 13 w 82"/>
                                  <a:gd name="T29" fmla="*/ 172 h 179"/>
                                  <a:gd name="T30" fmla="*/ 13 w 82"/>
                                  <a:gd name="T31" fmla="*/ 74 h 179"/>
                                  <a:gd name="T32" fmla="*/ 28 w 82"/>
                                  <a:gd name="T33" fmla="*/ 60 h 179"/>
                                  <a:gd name="T34" fmla="*/ 48 w 82"/>
                                  <a:gd name="T35" fmla="*/ 67 h 179"/>
                                  <a:gd name="T36" fmla="*/ 82 w 82"/>
                                  <a:gd name="T37" fmla="*/ 33 h 179"/>
                                  <a:gd name="T38" fmla="*/ 48 w 82"/>
                                  <a:gd name="T39" fmla="*/ 0 h 17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82" h="179">
                                    <a:moveTo>
                                      <a:pt x="48" y="53"/>
                                    </a:moveTo>
                                    <a:lnTo>
                                      <a:pt x="48" y="53"/>
                                    </a:lnTo>
                                    <a:cubicBezTo>
                                      <a:pt x="37" y="53"/>
                                      <a:pt x="28" y="44"/>
                                      <a:pt x="28" y="33"/>
                                    </a:cubicBezTo>
                                    <a:cubicBezTo>
                                      <a:pt x="28" y="22"/>
                                      <a:pt x="37" y="13"/>
                                      <a:pt x="48" y="13"/>
                                    </a:cubicBezTo>
                                    <a:cubicBezTo>
                                      <a:pt x="59" y="13"/>
                                      <a:pt x="68" y="22"/>
                                      <a:pt x="68" y="33"/>
                                    </a:cubicBezTo>
                                    <a:cubicBezTo>
                                      <a:pt x="68" y="44"/>
                                      <a:pt x="59" y="53"/>
                                      <a:pt x="48" y="53"/>
                                    </a:cubicBezTo>
                                    <a:close/>
                                    <a:moveTo>
                                      <a:pt x="48" y="0"/>
                                    </a:moveTo>
                                    <a:lnTo>
                                      <a:pt x="48" y="0"/>
                                    </a:lnTo>
                                    <a:cubicBezTo>
                                      <a:pt x="30" y="0"/>
                                      <a:pt x="14" y="15"/>
                                      <a:pt x="14" y="33"/>
                                    </a:cubicBezTo>
                                    <a:cubicBezTo>
                                      <a:pt x="14" y="39"/>
                                      <a:pt x="16" y="45"/>
                                      <a:pt x="19" y="49"/>
                                    </a:cubicBezTo>
                                    <a:lnTo>
                                      <a:pt x="2" y="67"/>
                                    </a:lnTo>
                                    <a:cubicBezTo>
                                      <a:pt x="0" y="68"/>
                                      <a:pt x="0" y="70"/>
                                      <a:pt x="0" y="72"/>
                                    </a:cubicBezTo>
                                    <a:lnTo>
                                      <a:pt x="0" y="172"/>
                                    </a:lnTo>
                                    <a:cubicBezTo>
                                      <a:pt x="0" y="176"/>
                                      <a:pt x="3" y="179"/>
                                      <a:pt x="6" y="179"/>
                                    </a:cubicBezTo>
                                    <a:cubicBezTo>
                                      <a:pt x="10" y="179"/>
                                      <a:pt x="13" y="176"/>
                                      <a:pt x="13" y="172"/>
                                    </a:cubicBezTo>
                                    <a:lnTo>
                                      <a:pt x="13" y="74"/>
                                    </a:lnTo>
                                    <a:lnTo>
                                      <a:pt x="28" y="60"/>
                                    </a:lnTo>
                                    <a:cubicBezTo>
                                      <a:pt x="33" y="64"/>
                                      <a:pt x="40" y="67"/>
                                      <a:pt x="48" y="67"/>
                                    </a:cubicBezTo>
                                    <a:cubicBezTo>
                                      <a:pt x="66" y="67"/>
                                      <a:pt x="82" y="52"/>
                                      <a:pt x="82" y="33"/>
                                    </a:cubicBezTo>
                                    <a:cubicBezTo>
                                      <a:pt x="82" y="15"/>
                                      <a:pt x="66" y="0"/>
                                      <a:pt x="48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291043774" name="Freeform 1717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199231" y="4980613"/>
                                <a:ext cx="150813" cy="273050"/>
                              </a:xfrm>
                              <a:custGeom>
                                <a:avLst/>
                                <a:gdLst>
                                  <a:gd name="T0" fmla="*/ 125 w 159"/>
                                  <a:gd name="T1" fmla="*/ 54 h 285"/>
                                  <a:gd name="T2" fmla="*/ 125 w 159"/>
                                  <a:gd name="T3" fmla="*/ 54 h 285"/>
                                  <a:gd name="T4" fmla="*/ 105 w 159"/>
                                  <a:gd name="T5" fmla="*/ 34 h 285"/>
                                  <a:gd name="T6" fmla="*/ 125 w 159"/>
                                  <a:gd name="T7" fmla="*/ 13 h 285"/>
                                  <a:gd name="T8" fmla="*/ 145 w 159"/>
                                  <a:gd name="T9" fmla="*/ 34 h 285"/>
                                  <a:gd name="T10" fmla="*/ 125 w 159"/>
                                  <a:gd name="T11" fmla="*/ 54 h 285"/>
                                  <a:gd name="T12" fmla="*/ 125 w 159"/>
                                  <a:gd name="T13" fmla="*/ 0 h 285"/>
                                  <a:gd name="T14" fmla="*/ 125 w 159"/>
                                  <a:gd name="T15" fmla="*/ 0 h 285"/>
                                  <a:gd name="T16" fmla="*/ 92 w 159"/>
                                  <a:gd name="T17" fmla="*/ 34 h 285"/>
                                  <a:gd name="T18" fmla="*/ 97 w 159"/>
                                  <a:gd name="T19" fmla="*/ 51 h 285"/>
                                  <a:gd name="T20" fmla="*/ 2 w 159"/>
                                  <a:gd name="T21" fmla="*/ 144 h 285"/>
                                  <a:gd name="T22" fmla="*/ 0 w 159"/>
                                  <a:gd name="T23" fmla="*/ 148 h 285"/>
                                  <a:gd name="T24" fmla="*/ 0 w 159"/>
                                  <a:gd name="T25" fmla="*/ 278 h 285"/>
                                  <a:gd name="T26" fmla="*/ 6 w 159"/>
                                  <a:gd name="T27" fmla="*/ 285 h 285"/>
                                  <a:gd name="T28" fmla="*/ 13 w 159"/>
                                  <a:gd name="T29" fmla="*/ 278 h 285"/>
                                  <a:gd name="T30" fmla="*/ 13 w 159"/>
                                  <a:gd name="T31" fmla="*/ 151 h 285"/>
                                  <a:gd name="T32" fmla="*/ 106 w 159"/>
                                  <a:gd name="T33" fmla="*/ 61 h 285"/>
                                  <a:gd name="T34" fmla="*/ 125 w 159"/>
                                  <a:gd name="T35" fmla="*/ 67 h 285"/>
                                  <a:gd name="T36" fmla="*/ 159 w 159"/>
                                  <a:gd name="T37" fmla="*/ 34 h 285"/>
                                  <a:gd name="T38" fmla="*/ 125 w 159"/>
                                  <a:gd name="T39" fmla="*/ 0 h 2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159" h="285">
                                    <a:moveTo>
                                      <a:pt x="125" y="54"/>
                                    </a:moveTo>
                                    <a:lnTo>
                                      <a:pt x="125" y="54"/>
                                    </a:lnTo>
                                    <a:cubicBezTo>
                                      <a:pt x="114" y="54"/>
                                      <a:pt x="105" y="45"/>
                                      <a:pt x="105" y="34"/>
                                    </a:cubicBezTo>
                                    <a:cubicBezTo>
                                      <a:pt x="105" y="23"/>
                                      <a:pt x="114" y="13"/>
                                      <a:pt x="125" y="13"/>
                                    </a:cubicBezTo>
                                    <a:cubicBezTo>
                                      <a:pt x="136" y="13"/>
                                      <a:pt x="145" y="23"/>
                                      <a:pt x="145" y="34"/>
                                    </a:cubicBezTo>
                                    <a:cubicBezTo>
                                      <a:pt x="145" y="45"/>
                                      <a:pt x="136" y="54"/>
                                      <a:pt x="125" y="54"/>
                                    </a:cubicBezTo>
                                    <a:close/>
                                    <a:moveTo>
                                      <a:pt x="125" y="0"/>
                                    </a:moveTo>
                                    <a:lnTo>
                                      <a:pt x="125" y="0"/>
                                    </a:lnTo>
                                    <a:cubicBezTo>
                                      <a:pt x="107" y="0"/>
                                      <a:pt x="92" y="15"/>
                                      <a:pt x="92" y="34"/>
                                    </a:cubicBezTo>
                                    <a:cubicBezTo>
                                      <a:pt x="92" y="40"/>
                                      <a:pt x="94" y="46"/>
                                      <a:pt x="97" y="51"/>
                                    </a:cubicBezTo>
                                    <a:lnTo>
                                      <a:pt x="2" y="144"/>
                                    </a:lnTo>
                                    <a:cubicBezTo>
                                      <a:pt x="0" y="145"/>
                                      <a:pt x="0" y="146"/>
                                      <a:pt x="0" y="148"/>
                                    </a:cubicBezTo>
                                    <a:lnTo>
                                      <a:pt x="0" y="278"/>
                                    </a:lnTo>
                                    <a:cubicBezTo>
                                      <a:pt x="0" y="282"/>
                                      <a:pt x="3" y="285"/>
                                      <a:pt x="6" y="285"/>
                                    </a:cubicBezTo>
                                    <a:cubicBezTo>
                                      <a:pt x="10" y="285"/>
                                      <a:pt x="13" y="282"/>
                                      <a:pt x="13" y="278"/>
                                    </a:cubicBezTo>
                                    <a:lnTo>
                                      <a:pt x="13" y="151"/>
                                    </a:lnTo>
                                    <a:lnTo>
                                      <a:pt x="106" y="61"/>
                                    </a:lnTo>
                                    <a:cubicBezTo>
                                      <a:pt x="111" y="65"/>
                                      <a:pt x="118" y="67"/>
                                      <a:pt x="125" y="67"/>
                                    </a:cubicBezTo>
                                    <a:cubicBezTo>
                                      <a:pt x="144" y="67"/>
                                      <a:pt x="159" y="52"/>
                                      <a:pt x="159" y="34"/>
                                    </a:cubicBezTo>
                                    <a:cubicBezTo>
                                      <a:pt x="159" y="15"/>
                                      <a:pt x="144" y="0"/>
                                      <a:pt x="125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540746986" name="Freeform 1718"/>
                            <wps:cNvSpPr>
                              <a:spLocks noEditPoints="1"/>
                            </wps:cNvSpPr>
                            <wps:spPr bwMode="gray">
                              <a:xfrm>
                                <a:off x="42068" y="4888538"/>
                                <a:ext cx="236538" cy="257175"/>
                              </a:xfrm>
                              <a:custGeom>
                                <a:avLst/>
                                <a:gdLst>
                                  <a:gd name="T0" fmla="*/ 34 w 246"/>
                                  <a:gd name="T1" fmla="*/ 256 h 269"/>
                                  <a:gd name="T2" fmla="*/ 34 w 246"/>
                                  <a:gd name="T3" fmla="*/ 256 h 269"/>
                                  <a:gd name="T4" fmla="*/ 14 w 246"/>
                                  <a:gd name="T5" fmla="*/ 236 h 269"/>
                                  <a:gd name="T6" fmla="*/ 34 w 246"/>
                                  <a:gd name="T7" fmla="*/ 215 h 269"/>
                                  <a:gd name="T8" fmla="*/ 54 w 246"/>
                                  <a:gd name="T9" fmla="*/ 236 h 269"/>
                                  <a:gd name="T10" fmla="*/ 34 w 246"/>
                                  <a:gd name="T11" fmla="*/ 256 h 269"/>
                                  <a:gd name="T12" fmla="*/ 21 w 246"/>
                                  <a:gd name="T13" fmla="*/ 115 h 269"/>
                                  <a:gd name="T14" fmla="*/ 21 w 246"/>
                                  <a:gd name="T15" fmla="*/ 115 h 269"/>
                                  <a:gd name="T16" fmla="*/ 41 w 246"/>
                                  <a:gd name="T17" fmla="*/ 95 h 269"/>
                                  <a:gd name="T18" fmla="*/ 62 w 246"/>
                                  <a:gd name="T19" fmla="*/ 115 h 269"/>
                                  <a:gd name="T20" fmla="*/ 41 w 246"/>
                                  <a:gd name="T21" fmla="*/ 135 h 269"/>
                                  <a:gd name="T22" fmla="*/ 21 w 246"/>
                                  <a:gd name="T23" fmla="*/ 115 h 269"/>
                                  <a:gd name="T24" fmla="*/ 233 w 246"/>
                                  <a:gd name="T25" fmla="*/ 68 h 269"/>
                                  <a:gd name="T26" fmla="*/ 233 w 246"/>
                                  <a:gd name="T27" fmla="*/ 68 h 269"/>
                                  <a:gd name="T28" fmla="*/ 213 w 246"/>
                                  <a:gd name="T29" fmla="*/ 88 h 269"/>
                                  <a:gd name="T30" fmla="*/ 192 w 246"/>
                                  <a:gd name="T31" fmla="*/ 68 h 269"/>
                                  <a:gd name="T32" fmla="*/ 213 w 246"/>
                                  <a:gd name="T33" fmla="*/ 48 h 269"/>
                                  <a:gd name="T34" fmla="*/ 233 w 246"/>
                                  <a:gd name="T35" fmla="*/ 68 h 269"/>
                                  <a:gd name="T36" fmla="*/ 104 w 246"/>
                                  <a:gd name="T37" fmla="*/ 173 h 269"/>
                                  <a:gd name="T38" fmla="*/ 104 w 246"/>
                                  <a:gd name="T39" fmla="*/ 173 h 269"/>
                                  <a:gd name="T40" fmla="*/ 106 w 246"/>
                                  <a:gd name="T41" fmla="*/ 168 h 269"/>
                                  <a:gd name="T42" fmla="*/ 104 w 246"/>
                                  <a:gd name="T43" fmla="*/ 163 h 269"/>
                                  <a:gd name="T44" fmla="*/ 71 w 246"/>
                                  <a:gd name="T45" fmla="*/ 131 h 269"/>
                                  <a:gd name="T46" fmla="*/ 75 w 246"/>
                                  <a:gd name="T47" fmla="*/ 115 h 269"/>
                                  <a:gd name="T48" fmla="*/ 70 w 246"/>
                                  <a:gd name="T49" fmla="*/ 97 h 269"/>
                                  <a:gd name="T50" fmla="*/ 152 w 246"/>
                                  <a:gd name="T51" fmla="*/ 17 h 269"/>
                                  <a:gd name="T52" fmla="*/ 186 w 246"/>
                                  <a:gd name="T53" fmla="*/ 48 h 269"/>
                                  <a:gd name="T54" fmla="*/ 179 w 246"/>
                                  <a:gd name="T55" fmla="*/ 68 h 269"/>
                                  <a:gd name="T56" fmla="*/ 213 w 246"/>
                                  <a:gd name="T57" fmla="*/ 102 h 269"/>
                                  <a:gd name="T58" fmla="*/ 246 w 246"/>
                                  <a:gd name="T59" fmla="*/ 68 h 269"/>
                                  <a:gd name="T60" fmla="*/ 213 w 246"/>
                                  <a:gd name="T61" fmla="*/ 35 h 269"/>
                                  <a:gd name="T62" fmla="*/ 196 w 246"/>
                                  <a:gd name="T63" fmla="*/ 39 h 269"/>
                                  <a:gd name="T64" fmla="*/ 156 w 246"/>
                                  <a:gd name="T65" fmla="*/ 3 h 269"/>
                                  <a:gd name="T66" fmla="*/ 147 w 246"/>
                                  <a:gd name="T67" fmla="*/ 3 h 269"/>
                                  <a:gd name="T68" fmla="*/ 60 w 246"/>
                                  <a:gd name="T69" fmla="*/ 87 h 269"/>
                                  <a:gd name="T70" fmla="*/ 41 w 246"/>
                                  <a:gd name="T71" fmla="*/ 82 h 269"/>
                                  <a:gd name="T72" fmla="*/ 8 w 246"/>
                                  <a:gd name="T73" fmla="*/ 115 h 269"/>
                                  <a:gd name="T74" fmla="*/ 41 w 246"/>
                                  <a:gd name="T75" fmla="*/ 149 h 269"/>
                                  <a:gd name="T76" fmla="*/ 62 w 246"/>
                                  <a:gd name="T77" fmla="*/ 141 h 269"/>
                                  <a:gd name="T78" fmla="*/ 90 w 246"/>
                                  <a:gd name="T79" fmla="*/ 168 h 269"/>
                                  <a:gd name="T80" fmla="*/ 50 w 246"/>
                                  <a:gd name="T81" fmla="*/ 207 h 269"/>
                                  <a:gd name="T82" fmla="*/ 34 w 246"/>
                                  <a:gd name="T83" fmla="*/ 202 h 269"/>
                                  <a:gd name="T84" fmla="*/ 0 w 246"/>
                                  <a:gd name="T85" fmla="*/ 236 h 269"/>
                                  <a:gd name="T86" fmla="*/ 34 w 246"/>
                                  <a:gd name="T87" fmla="*/ 269 h 269"/>
                                  <a:gd name="T88" fmla="*/ 67 w 246"/>
                                  <a:gd name="T89" fmla="*/ 236 h 269"/>
                                  <a:gd name="T90" fmla="*/ 60 w 246"/>
                                  <a:gd name="T91" fmla="*/ 215 h 269"/>
                                  <a:gd name="T92" fmla="*/ 104 w 246"/>
                                  <a:gd name="T93" fmla="*/ 173 h 2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</a:cxnLst>
                                <a:rect l="0" t="0" r="r" b="b"/>
                                <a:pathLst>
                                  <a:path w="246" h="269">
                                    <a:moveTo>
                                      <a:pt x="34" y="256"/>
                                    </a:moveTo>
                                    <a:lnTo>
                                      <a:pt x="34" y="256"/>
                                    </a:lnTo>
                                    <a:cubicBezTo>
                                      <a:pt x="23" y="256"/>
                                      <a:pt x="14" y="247"/>
                                      <a:pt x="14" y="236"/>
                                    </a:cubicBezTo>
                                    <a:cubicBezTo>
                                      <a:pt x="14" y="224"/>
                                      <a:pt x="23" y="215"/>
                                      <a:pt x="34" y="215"/>
                                    </a:cubicBezTo>
                                    <a:cubicBezTo>
                                      <a:pt x="45" y="215"/>
                                      <a:pt x="54" y="224"/>
                                      <a:pt x="54" y="236"/>
                                    </a:cubicBezTo>
                                    <a:cubicBezTo>
                                      <a:pt x="54" y="247"/>
                                      <a:pt x="45" y="256"/>
                                      <a:pt x="34" y="256"/>
                                    </a:cubicBezTo>
                                    <a:close/>
                                    <a:moveTo>
                                      <a:pt x="21" y="115"/>
                                    </a:moveTo>
                                    <a:lnTo>
                                      <a:pt x="21" y="115"/>
                                    </a:lnTo>
                                    <a:cubicBezTo>
                                      <a:pt x="21" y="104"/>
                                      <a:pt x="30" y="95"/>
                                      <a:pt x="41" y="95"/>
                                    </a:cubicBezTo>
                                    <a:cubicBezTo>
                                      <a:pt x="52" y="95"/>
                                      <a:pt x="62" y="104"/>
                                      <a:pt x="62" y="115"/>
                                    </a:cubicBezTo>
                                    <a:cubicBezTo>
                                      <a:pt x="62" y="126"/>
                                      <a:pt x="52" y="135"/>
                                      <a:pt x="41" y="135"/>
                                    </a:cubicBezTo>
                                    <a:cubicBezTo>
                                      <a:pt x="30" y="135"/>
                                      <a:pt x="21" y="126"/>
                                      <a:pt x="21" y="115"/>
                                    </a:cubicBezTo>
                                    <a:close/>
                                    <a:moveTo>
                                      <a:pt x="233" y="68"/>
                                    </a:moveTo>
                                    <a:lnTo>
                                      <a:pt x="233" y="68"/>
                                    </a:lnTo>
                                    <a:cubicBezTo>
                                      <a:pt x="233" y="79"/>
                                      <a:pt x="224" y="88"/>
                                      <a:pt x="213" y="88"/>
                                    </a:cubicBezTo>
                                    <a:cubicBezTo>
                                      <a:pt x="201" y="88"/>
                                      <a:pt x="192" y="79"/>
                                      <a:pt x="192" y="68"/>
                                    </a:cubicBezTo>
                                    <a:cubicBezTo>
                                      <a:pt x="192" y="57"/>
                                      <a:pt x="201" y="48"/>
                                      <a:pt x="213" y="48"/>
                                    </a:cubicBezTo>
                                    <a:cubicBezTo>
                                      <a:pt x="224" y="48"/>
                                      <a:pt x="233" y="57"/>
                                      <a:pt x="233" y="68"/>
                                    </a:cubicBezTo>
                                    <a:close/>
                                    <a:moveTo>
                                      <a:pt x="104" y="173"/>
                                    </a:moveTo>
                                    <a:lnTo>
                                      <a:pt x="104" y="173"/>
                                    </a:lnTo>
                                    <a:cubicBezTo>
                                      <a:pt x="105" y="171"/>
                                      <a:pt x="106" y="170"/>
                                      <a:pt x="106" y="168"/>
                                    </a:cubicBezTo>
                                    <a:cubicBezTo>
                                      <a:pt x="106" y="166"/>
                                      <a:pt x="105" y="164"/>
                                      <a:pt x="104" y="163"/>
                                    </a:cubicBezTo>
                                    <a:lnTo>
                                      <a:pt x="71" y="131"/>
                                    </a:lnTo>
                                    <a:cubicBezTo>
                                      <a:pt x="73" y="126"/>
                                      <a:pt x="75" y="121"/>
                                      <a:pt x="75" y="115"/>
                                    </a:cubicBezTo>
                                    <a:cubicBezTo>
                                      <a:pt x="75" y="108"/>
                                      <a:pt x="73" y="102"/>
                                      <a:pt x="70" y="97"/>
                                    </a:cubicBezTo>
                                    <a:lnTo>
                                      <a:pt x="152" y="17"/>
                                    </a:lnTo>
                                    <a:lnTo>
                                      <a:pt x="186" y="48"/>
                                    </a:lnTo>
                                    <a:cubicBezTo>
                                      <a:pt x="182" y="54"/>
                                      <a:pt x="179" y="61"/>
                                      <a:pt x="179" y="68"/>
                                    </a:cubicBezTo>
                                    <a:cubicBezTo>
                                      <a:pt x="179" y="87"/>
                                      <a:pt x="194" y="102"/>
                                      <a:pt x="213" y="102"/>
                                    </a:cubicBezTo>
                                    <a:cubicBezTo>
                                      <a:pt x="231" y="102"/>
                                      <a:pt x="246" y="87"/>
                                      <a:pt x="246" y="68"/>
                                    </a:cubicBezTo>
                                    <a:cubicBezTo>
                                      <a:pt x="246" y="50"/>
                                      <a:pt x="231" y="35"/>
                                      <a:pt x="213" y="35"/>
                                    </a:cubicBezTo>
                                    <a:cubicBezTo>
                                      <a:pt x="206" y="35"/>
                                      <a:pt x="201" y="36"/>
                                      <a:pt x="196" y="39"/>
                                    </a:cubicBezTo>
                                    <a:lnTo>
                                      <a:pt x="156" y="3"/>
                                    </a:lnTo>
                                    <a:cubicBezTo>
                                      <a:pt x="153" y="0"/>
                                      <a:pt x="149" y="0"/>
                                      <a:pt x="147" y="3"/>
                                    </a:cubicBezTo>
                                    <a:lnTo>
                                      <a:pt x="60" y="87"/>
                                    </a:lnTo>
                                    <a:cubicBezTo>
                                      <a:pt x="55" y="84"/>
                                      <a:pt x="48" y="82"/>
                                      <a:pt x="41" y="82"/>
                                    </a:cubicBezTo>
                                    <a:cubicBezTo>
                                      <a:pt x="23" y="82"/>
                                      <a:pt x="8" y="97"/>
                                      <a:pt x="8" y="115"/>
                                    </a:cubicBezTo>
                                    <a:cubicBezTo>
                                      <a:pt x="8" y="134"/>
                                      <a:pt x="23" y="149"/>
                                      <a:pt x="41" y="149"/>
                                    </a:cubicBezTo>
                                    <a:cubicBezTo>
                                      <a:pt x="49" y="149"/>
                                      <a:pt x="56" y="146"/>
                                      <a:pt x="62" y="141"/>
                                    </a:cubicBezTo>
                                    <a:lnTo>
                                      <a:pt x="90" y="168"/>
                                    </a:lnTo>
                                    <a:lnTo>
                                      <a:pt x="50" y="207"/>
                                    </a:lnTo>
                                    <a:cubicBezTo>
                                      <a:pt x="45" y="204"/>
                                      <a:pt x="40" y="202"/>
                                      <a:pt x="34" y="202"/>
                                    </a:cubicBezTo>
                                    <a:cubicBezTo>
                                      <a:pt x="15" y="202"/>
                                      <a:pt x="0" y="217"/>
                                      <a:pt x="0" y="236"/>
                                    </a:cubicBezTo>
                                    <a:cubicBezTo>
                                      <a:pt x="0" y="254"/>
                                      <a:pt x="15" y="269"/>
                                      <a:pt x="34" y="269"/>
                                    </a:cubicBezTo>
                                    <a:cubicBezTo>
                                      <a:pt x="52" y="269"/>
                                      <a:pt x="67" y="254"/>
                                      <a:pt x="67" y="236"/>
                                    </a:cubicBezTo>
                                    <a:cubicBezTo>
                                      <a:pt x="67" y="228"/>
                                      <a:pt x="65" y="221"/>
                                      <a:pt x="60" y="215"/>
                                    </a:cubicBezTo>
                                    <a:lnTo>
                                      <a:pt x="104" y="17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>
                          <wps:cNvPr id="292403556" name="Oval 292403556"/>
                          <wps:cNvSpPr/>
                          <wps:spPr bwMode="gray">
                            <a:xfrm>
                              <a:off x="0" y="4863139"/>
                              <a:ext cx="390524" cy="390524"/>
                            </a:xfrm>
                            <a:prstGeom prst="ellipse">
                              <a:avLst/>
                            </a:prstGeom>
                            <a:noFill/>
                            <a:ln w="25400">
                              <a:solidFill>
                                <a:schemeClr val="accent4"/>
                              </a:solidFill>
                              <a:miter lim="8000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54692050" name="TextBox 202"/>
                        <wps:cNvSpPr txBox="1"/>
                        <wps:spPr bwMode="gray">
                          <a:xfrm>
                            <a:off x="1113301" y="4912190"/>
                            <a:ext cx="3074035" cy="1460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18D5FE6" w14:textId="77777777" w:rsidR="0026796A" w:rsidRDefault="0026796A" w:rsidP="002679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333E48"/>
                                  <w:kern w:val="24"/>
                                  <w:sz w:val="20"/>
                                  <w:szCs w:val="20"/>
                                </w:rPr>
                                <w:t>Institution 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429531819" name="TextBox 203"/>
                        <wps:cNvSpPr txBox="1"/>
                        <wps:spPr bwMode="gray">
                          <a:xfrm>
                            <a:off x="1113301" y="5081067"/>
                            <a:ext cx="3074035" cy="1168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B076655" w14:textId="77777777" w:rsidR="0026796A" w:rsidRDefault="0026796A" w:rsidP="002679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Arial" w:cstheme="minorBidi"/>
                                  <w:color w:val="333E48"/>
                                  <w:kern w:val="24"/>
                                  <w:sz w:val="16"/>
                                  <w:szCs w:val="16"/>
                                </w:rPr>
                                <w:t xml:space="preserve">Institution size; relevant specs; always one line </w:t>
                              </w:r>
                              <w:r>
                                <w:rPr>
                                  <w:rFonts w:asciiTheme="minorHAnsi" w:hAnsi="Arial" w:cs="Arial"/>
                                  <w:color w:val="333E48"/>
                                  <w:kern w:val="24"/>
                                  <w:sz w:val="16"/>
                                  <w:szCs w:val="16"/>
                                </w:rPr>
                                <w:t>• City, 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1409757905" name="TextBox 204"/>
                        <wps:cNvSpPr txBox="1"/>
                        <wps:spPr bwMode="gray">
                          <a:xfrm>
                            <a:off x="452496" y="4919810"/>
                            <a:ext cx="492760" cy="2628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9959000" w14:textId="77777777" w:rsidR="0026796A" w:rsidRDefault="0026796A" w:rsidP="0026796A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A3B2BF" w:themeColor="text1" w:themeTint="66"/>
                                  <w:spacing w:val="10"/>
                                  <w:kern w:val="24"/>
                                  <w:sz w:val="26"/>
                                  <w:szCs w:val="26"/>
                                </w:rPr>
                                <w:t>CASE</w:t>
                              </w: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A3B2BF" w:themeColor="text1" w:themeTint="66"/>
                                  <w:spacing w:val="10"/>
                                  <w:kern w:val="24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="Arial" w:cstheme="minorBidi"/>
                                  <w:color w:val="A3B2BF" w:themeColor="text1" w:themeTint="66"/>
                                  <w:spacing w:val="10"/>
                                  <w:kern w:val="24"/>
                                  <w:sz w:val="14"/>
                                  <w:szCs w:val="14"/>
                                </w:rPr>
                                <w:t>EXAMPLE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  <wps:wsp>
                        <wps:cNvPr id="1332724117" name="Straight Connector 1332724117"/>
                        <wps:cNvCnPr/>
                        <wps:spPr bwMode="gray">
                          <a:xfrm>
                            <a:off x="1020691" y="4868006"/>
                            <a:ext cx="0" cy="38079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accent4"/>
                            </a:solidFill>
                            <a:miter lim="800000"/>
                            <a:headEnd type="none"/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6E60" id="_x0000_s1125" style="position:absolute;left:0;text-align:left;margin-left:125.7pt;margin-top:783.05pt;width:329.7pt;height:30.7pt;z-index:251658251" coordorigin=",48631" coordsize="41873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">
                <v:group id="Group 873912543" o:spid="_x0000_s1126" style="position:absolute;top:48631;width:3905;height:3905" coordorigin=",48631" coordsize="3905,3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">
                  <v:group id="Group 449898765" o:spid="_x0000_s1127" style="position:absolute;left:420;top:48885;width:3080;height:3651" coordorigin="420,48885" coordsize="3079,3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">
                    <v:shape id="Freeform 1715" o:spid="_x0000_s1128" style="position:absolute;left:1135;top:49599;width:1111;height:2620;visibility:visible;mso-wrap-style:square;v-text-anchor:top" coordsize="116,274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" path="m33,260r,c22,260,13,251,13,240v,-11,9,-20,20,-20c44,220,53,229,53,240v,11,-9,20,-20,20xm42,33r,c42,22,51,13,62,13v12,,21,9,21,20c83,39,80,45,76,48v-1,,-1,,-1,1c75,49,75,49,75,49v-3,3,-8,4,-13,4c51,53,42,44,42,33xm40,207r,l40,164,114,88v2,-2,2,-6,,-9l89,53v4,-5,7,-12,7,-20c96,15,81,,62,,44,,29,15,29,33v,19,15,34,33,34c68,67,74,65,79,62r21,22l28,157v-1,1,-1,3,-1,5l27,207c11,211,,224,,240v,19,15,34,33,34c52,274,67,259,67,240,67,224,55,211,40,207xe" filled="f" stroked="f" strokeweight="0">
                      <v:path arrowok="t" o:connecttype="custom" o:connectlocs="31613,248554;31613,248554;12454,229435;31613,210315;50773,229435;31613,248554;40235,31547;40235,31547;59394,12428;79512,31547;72806,45887;71848,46843;71848,46843;59394,50667;40235,31547;38319,197887;38319,197887;38319,156780;109209,84126;109209,75522;85260,50667;91966,31547;59394,0;27781,31547;59394,64051;75680,59271;95797,80302;26823,150089;25865,154868;25865,197887;0,229435;31613,261938;64184,229435;38319,197887" o:connectangles="0,0,0,0,0,0,0,0,0,0,0,0,0,0,0,0,0,0,0,0,0,0,0,0,0,0,0,0,0,0,0,0,0,0"/>
                      <o:lock v:ext="edit" verticies="t"/>
                    </v:shape>
                    <v:shape id="Freeform 1716" o:spid="_x0000_s1129" style="position:absolute;left:2611;top:50711;width:794;height:1714;visibility:visible;mso-wrap-style:square;v-text-anchor:top" coordsize="82,179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" path="m48,53r,c37,53,28,44,28,33,28,22,37,13,48,13v11,,20,9,20,20c68,44,59,53,48,53xm48,r,c30,,14,15,14,33v,6,2,12,5,16l2,67c,68,,70,,72l,172v,4,3,7,6,7c10,179,13,176,13,172r,-98l28,60v5,4,12,7,20,7c66,67,82,52,82,33,82,15,66,,48,xe" filled="f" stroked="f" strokeweight="0">
                      <v:path arrowok="t" o:connecttype="custom" o:connectlocs="46463,50765;46463,50765;27104,31608;46463,12452;65823,31608;46463,50765;46463,0;46463,0;13552,31608;18392,46933;1936,64174;0,68963;0,164745;5808,171450;12584,164745;12584,70879;27104,57469;46463,64174;79375,31608;46463,0" o:connectangles="0,0,0,0,0,0,0,0,0,0,0,0,0,0,0,0,0,0,0,0"/>
                      <o:lock v:ext="edit" verticies="t"/>
                    </v:shape>
                    <v:shape id="Freeform 1717" o:spid="_x0000_s1130" style="position:absolute;left:1992;top:49806;width:1508;height:2730;visibility:visible;mso-wrap-style:square;v-text-anchor:top" coordsize="159,285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" path="m125,54r,c114,54,105,45,105,34v,-11,9,-21,20,-21c136,13,145,23,145,34v,11,-9,20,-20,20xm125,r,c107,,92,15,92,34v,6,2,12,5,17l2,144c,145,,146,,148l,278v,4,3,7,6,7c10,285,13,282,13,278r,-127l106,61v5,4,12,6,19,6c144,67,159,52,159,34,159,15,144,,125,xe" filled="f" stroked="f" strokeweight="0">
                      <v:path arrowok="t" o:connecttype="custom" o:connectlocs="118564,51736;118564,51736;99593,32574;118564,12455;137534,32574;118564,51736;118564,0;118564,0;87263,32574;92005,48862;1897,137962;0,141794;0,266344;5691,273050;12331,266344;12331,144669;100542,58442;118564,64191;150813,32574;118564,0" o:connectangles="0,0,0,0,0,0,0,0,0,0,0,0,0,0,0,0,0,0,0,0"/>
                      <o:lock v:ext="edit" verticies="t"/>
                    </v:shape>
                    <v:shape id="Freeform 1718" o:spid="_x0000_s1131" style="position:absolute;left:420;top:48885;width:2366;height:2572;visibility:visible;mso-wrap-style:square;v-text-anchor:top" coordsize="246,269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" path="m34,256r,c23,256,14,247,14,236v,-12,9,-21,20,-21c45,215,54,224,54,236v,11,-9,20,-20,20xm21,115r,c21,104,30,95,41,95v11,,21,9,21,20c62,126,52,135,41,135v-11,,-20,-9,-20,-20xm233,68r,c233,79,224,88,213,88v-12,,-21,-9,-21,-20c192,57,201,48,213,48v11,,20,9,20,20xm104,173r,c105,171,106,170,106,168v,-2,-1,-4,-2,-5l71,131v2,-5,4,-10,4,-16c75,108,73,102,70,97l152,17r34,31c182,54,179,61,179,68v,19,15,34,34,34c231,102,246,87,246,68,246,50,231,35,213,35v-7,,-12,1,-17,4l156,3c153,,149,,147,3l60,87c55,84,48,82,41,82,23,82,8,97,8,115v,19,15,34,33,34c49,149,56,146,62,141r28,27l50,207v-5,-3,-10,-5,-16,-5c15,202,,217,,236v,18,15,33,34,33c52,269,67,254,67,236v,-8,-2,-15,-7,-21l104,173xe" filled="f" stroked="f" strokeweight="0">
                      <v:path arrowok="t" o:connecttype="custom" o:connectlocs="32692,244746;32692,244746;13462,225626;32692,205549;51923,225626;32692,244746;20192,109945;20192,109945;39423,90824;59615,109945;39423,129066;20192,109945;224038,65011;224038,65011;204807,84132;184615,65011;204807,45890;224038,65011;100000,165395;100000,165395;101923,160615;100000,155835;68269,125241;72115,109945;67308,92736;146154,16253;178846,45890;172115,65011;204807,97516;236538,65011;204807,33461;188461,37286;150000,2868;141346,2868;57692,83176;39423,78395;7692,109945;39423,142450;59615,134802;86538,160615;48077,197900;32692,193120;0,225626;32692,257175;64423,225626;57692,205549;100000,165395" o:connectangles="0,0,0,0,0,0,0,0,0,0,0,0,0,0,0,0,0,0,0,0,0,0,0,0,0,0,0,0,0,0,0,0,0,0,0,0,0,0,0,0,0,0,0,0,0,0,0"/>
                      <o:lock v:ext="edit" verticies="t"/>
                    </v:shape>
                  </v:group>
                  <v:oval id="Oval 292403556" o:spid="_x0000_s1132" style="position:absolute;top:48631;width:3905;height:3905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" filled="f" strokecolor="#445460 [3207]" strokeweight="2pt">
                    <v:stroke joinstyle="miter"/>
                  </v:oval>
                </v:group>
                <v:shape id="TextBox 202" o:spid="_x0000_s1133" type="#_x0000_t202" style="position:absolute;left:11133;top:49121;width:30740;height:1461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" filled="f" stroked="f">
                  <v:textbox style="mso-fit-shape-to-text:t" inset="0,0,0,0">
                    <w:txbxContent>
                      <w:p w14:paraId="718D5FE6" w14:textId="77777777" w:rsidR="0026796A" w:rsidRDefault="0026796A" w:rsidP="002679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333E48"/>
                            <w:kern w:val="24"/>
                            <w:sz w:val="20"/>
                            <w:szCs w:val="20"/>
                          </w:rPr>
                          <w:t>Institution Name</w:t>
                        </w:r>
                      </w:p>
                    </w:txbxContent>
                  </v:textbox>
                </v:shape>
                <v:shape id="TextBox 203" o:spid="_x0000_s1134" type="#_x0000_t202" style="position:absolute;left:11133;top:50810;width:30740;height:116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" filled="f" stroked="f">
                  <v:textbox style="mso-fit-shape-to-text:t" inset="0,0,0,0">
                    <w:txbxContent>
                      <w:p w14:paraId="6B076655" w14:textId="77777777" w:rsidR="0026796A" w:rsidRDefault="0026796A" w:rsidP="002679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Arial" w:cstheme="minorBidi"/>
                            <w:color w:val="333E48"/>
                            <w:kern w:val="24"/>
                            <w:sz w:val="16"/>
                            <w:szCs w:val="16"/>
                          </w:rPr>
                          <w:t xml:space="preserve">Institution size; relevant specs; always one line </w:t>
                        </w:r>
                        <w:r>
                          <w:rPr>
                            <w:rFonts w:asciiTheme="minorHAnsi" w:hAnsi="Arial" w:cs="Arial"/>
                            <w:color w:val="333E48"/>
                            <w:kern w:val="24"/>
                            <w:sz w:val="16"/>
                            <w:szCs w:val="16"/>
                          </w:rPr>
                          <w:t>• City, ST</w:t>
                        </w:r>
                      </w:p>
                    </w:txbxContent>
                  </v:textbox>
                </v:shape>
                <v:shape id="TextBox 204" o:spid="_x0000_s1135" type="#_x0000_t202" style="position:absolute;left:4524;top:49198;width:4928;height:262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" filled="f" stroked="f">
                  <v:textbox style="mso-fit-shape-to-text:t" inset="0,0,0,0">
                    <w:txbxContent>
                      <w:p w14:paraId="59959000" w14:textId="77777777" w:rsidR="0026796A" w:rsidRDefault="0026796A" w:rsidP="0026796A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A3B2BF" w:themeColor="text1" w:themeTint="66"/>
                            <w:spacing w:val="10"/>
                            <w:kern w:val="24"/>
                            <w:sz w:val="26"/>
                            <w:szCs w:val="26"/>
                          </w:rPr>
                          <w:t>CASE</w:t>
                        </w: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A3B2BF" w:themeColor="text1" w:themeTint="66"/>
                            <w:spacing w:val="10"/>
                            <w:kern w:val="24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Theme="minorHAnsi" w:hAnsi="Arial" w:cstheme="minorBidi"/>
                            <w:color w:val="A3B2BF" w:themeColor="text1" w:themeTint="66"/>
                            <w:spacing w:val="10"/>
                            <w:kern w:val="24"/>
                            <w:sz w:val="14"/>
                            <w:szCs w:val="14"/>
                          </w:rPr>
                          <w:t>EXAMPLE</w:t>
                        </w:r>
                      </w:p>
                    </w:txbxContent>
                  </v:textbox>
                </v:shape>
                <v:line id="Straight Connector 1332724117" o:spid="_x0000_s1136" style="position:absolute;visibility:visible;mso-wrap-style:square" from="10206,48680" to="10206,52487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" strokecolor="#445460 [3207]" strokeweight=".5pt">
                  <v:stroke joinstyle="miter"/>
                </v:line>
              </v:group>
            </w:pict>
          </mc:Fallback>
        </mc:AlternateContent>
      </w:r>
      <w:r w:rsidR="005124BF">
        <w:t>Use sticky notes or a whiteboard to complete the sentence:</w:t>
      </w:r>
    </w:p>
    <w:p w14:paraId="7B93E759" w14:textId="7E799E3C" w:rsidR="005124BF" w:rsidRPr="005124BF" w:rsidRDefault="005124BF" w:rsidP="005124BF">
      <w:pPr>
        <w:pStyle w:val="ABSectionText"/>
        <w:ind w:left="720"/>
        <w:rPr>
          <w:i/>
          <w:iCs/>
        </w:rPr>
      </w:pPr>
      <w:r w:rsidRPr="005124BF">
        <w:rPr>
          <w:i/>
          <w:iCs/>
        </w:rPr>
        <w:t>“Change starts with ______</w:t>
      </w:r>
      <w:r w:rsidR="00EC38FD">
        <w:rPr>
          <w:i/>
          <w:iCs/>
        </w:rPr>
        <w:t>.</w:t>
      </w:r>
      <w:r w:rsidRPr="005124BF">
        <w:rPr>
          <w:i/>
          <w:iCs/>
        </w:rPr>
        <w:t>”</w:t>
      </w:r>
    </w:p>
    <w:p w14:paraId="09AF0490" w14:textId="38292C15" w:rsidR="0026796A" w:rsidRDefault="005124BF" w:rsidP="005124BF">
      <w:pPr>
        <w:pStyle w:val="ABSectionText"/>
        <w:ind w:left="720"/>
      </w:pPr>
      <w:proofErr w:type="gramStart"/>
      <w:r>
        <w:t>Facilitator</w:t>
      </w:r>
      <w:proofErr w:type="gramEnd"/>
      <w:r>
        <w:t xml:space="preserve"> should cluster responses to reveal common themes, like trust, funding, leadership, voice, or system redesign.</w:t>
      </w:r>
    </w:p>
    <w:p w14:paraId="5B1D1377" w14:textId="1C7BEE42" w:rsidR="0003606A" w:rsidRDefault="00272EF0" w:rsidP="0003606A">
      <w:pPr>
        <w:pStyle w:val="Heading4"/>
        <w:ind w:hanging="1800"/>
      </w:pPr>
      <w:r w:rsidRPr="00272EF0">
        <w:t xml:space="preserve">Adaptations for </w:t>
      </w:r>
      <w:r>
        <w:t>l</w:t>
      </w:r>
      <w:r w:rsidRPr="00272EF0">
        <w:t>ow-</w:t>
      </w:r>
      <w:r>
        <w:t>t</w:t>
      </w:r>
      <w:r w:rsidRPr="00272EF0">
        <w:t xml:space="preserve">rust </w:t>
      </w:r>
      <w:r>
        <w:t>s</w:t>
      </w:r>
      <w:r w:rsidRPr="00272EF0">
        <w:t xml:space="preserve">ettings or </w:t>
      </w:r>
      <w:r>
        <w:t>l</w:t>
      </w:r>
      <w:r w:rsidRPr="00272EF0">
        <w:t xml:space="preserve">ess </w:t>
      </w:r>
      <w:r>
        <w:t>f</w:t>
      </w:r>
      <w:r w:rsidRPr="00272EF0">
        <w:t xml:space="preserve">amiliar </w:t>
      </w:r>
      <w:r>
        <w:t>g</w:t>
      </w:r>
      <w:r w:rsidRPr="00272EF0">
        <w:t>roups</w:t>
      </w:r>
    </w:p>
    <w:p w14:paraId="46C49A6C" w14:textId="6D5DD37D" w:rsidR="006507A1" w:rsidRDefault="006507A1" w:rsidP="006507A1">
      <w:pPr>
        <w:pStyle w:val="ABSectionBullets"/>
        <w:ind w:left="1260" w:hanging="180"/>
      </w:pPr>
      <w:r>
        <w:t>Begin with individual written reflections before sharing aloud.</w:t>
      </w:r>
    </w:p>
    <w:p w14:paraId="7F64FA3F" w14:textId="417CDAC1" w:rsidR="006507A1" w:rsidRDefault="006507A1" w:rsidP="006507A1">
      <w:pPr>
        <w:pStyle w:val="ABSectionBullets"/>
        <w:ind w:left="1260" w:hanging="180"/>
      </w:pPr>
      <w:r>
        <w:t>Normalize that there are no “right” answers</w:t>
      </w:r>
      <w:r w:rsidR="00130389">
        <w:t>.</w:t>
      </w:r>
      <w:r>
        <w:t xml:space="preserve"> </w:t>
      </w:r>
      <w:r w:rsidR="00130389">
        <w:t>T</w:t>
      </w:r>
      <w:r>
        <w:t>hese are exploratory</w:t>
      </w:r>
      <w:r w:rsidR="00130389">
        <w:t xml:space="preserve"> questions</w:t>
      </w:r>
      <w:r>
        <w:t>.</w:t>
      </w:r>
    </w:p>
    <w:p w14:paraId="1A745D11" w14:textId="0940A13C" w:rsidR="009032B9" w:rsidRDefault="006507A1" w:rsidP="006507A1">
      <w:pPr>
        <w:pStyle w:val="ABSectionBullets"/>
        <w:ind w:left="1260" w:hanging="180"/>
      </w:pPr>
      <w:r>
        <w:t>Use visual icons or story cards for participants with low literacy or language barriers.</w:t>
      </w:r>
    </w:p>
    <w:p w14:paraId="47A1D737" w14:textId="77777777" w:rsidR="009032B9" w:rsidRDefault="009032B9" w:rsidP="00B554F7">
      <w:pPr>
        <w:pStyle w:val="Heading1"/>
      </w:pPr>
    </w:p>
    <w:p w14:paraId="2B60A659" w14:textId="66D255BD" w:rsidR="00E776A6" w:rsidRDefault="00E776A6" w:rsidP="00E776A6">
      <w:pPr>
        <w:pStyle w:val="ABHeading3NotLinked"/>
        <w:ind w:hanging="1800"/>
      </w:pPr>
      <w:r>
        <w:t xml:space="preserve">Step </w:t>
      </w:r>
      <w:r w:rsidR="009703A9">
        <w:t>3</w:t>
      </w:r>
      <w:r>
        <w:t xml:space="preserve">. </w:t>
      </w:r>
      <w:r w:rsidR="005A6F93">
        <w:t>Causal</w:t>
      </w:r>
      <w:r w:rsidR="00397A6A">
        <w:t xml:space="preserve"> </w:t>
      </w:r>
      <w:r w:rsidR="009703A9">
        <w:t>pathway mapping</w:t>
      </w:r>
    </w:p>
    <w:p w14:paraId="350F7F58" w14:textId="09BBB72F" w:rsidR="009032B9" w:rsidRDefault="005A6F93" w:rsidP="00B554F7">
      <w:pPr>
        <w:pStyle w:val="Heading1"/>
      </w:pPr>
      <w:r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Casual</w:t>
      </w:r>
      <w:r w:rsidR="006442A1" w:rsidRPr="006442A1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 pathway mapping helps teams visually trace how change happens</w:t>
      </w:r>
      <w:r w:rsidR="006442A1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, </w:t>
      </w:r>
      <w:r w:rsidR="006442A1" w:rsidRPr="006442A1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step by step</w:t>
      </w:r>
      <w:r w:rsidR="006442A1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, </w:t>
      </w:r>
      <w:r w:rsidR="006442A1" w:rsidRPr="006442A1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from a core condition or problem to a long-term impact. This does not focus on documenting predefined actions</w:t>
      </w:r>
      <w:r w:rsidR="006442A1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. R</w:t>
      </w:r>
      <w:r w:rsidR="006442A1" w:rsidRPr="006442A1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ather</w:t>
      </w:r>
      <w:r w:rsidR="006442A1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,</w:t>
      </w:r>
      <w:r w:rsidR="006442A1" w:rsidRPr="006442A1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 it is an exploratory exercise that supports reflections, collaboration, and strategic alignment. By mapping </w:t>
      </w:r>
      <w:r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causal</w:t>
      </w:r>
      <w:r w:rsidR="006442A1" w:rsidRPr="006442A1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 pathways, teams can:</w:t>
      </w:r>
    </w:p>
    <w:p w14:paraId="31FF3AEF" w14:textId="2BE93AA9" w:rsidR="001B60C7" w:rsidRDefault="001B60C7" w:rsidP="001B60C7">
      <w:pPr>
        <w:pStyle w:val="ABSectionBullets"/>
        <w:ind w:left="1260" w:hanging="180"/>
      </w:pPr>
      <w:r>
        <w:t>Visualize necessary preconditions for success</w:t>
      </w:r>
    </w:p>
    <w:p w14:paraId="2784B22D" w14:textId="77777777" w:rsidR="001B60C7" w:rsidRDefault="001B60C7" w:rsidP="001B60C7">
      <w:pPr>
        <w:pStyle w:val="ABSectionBullets"/>
        <w:ind w:left="1260" w:hanging="180"/>
      </w:pPr>
      <w:r>
        <w:t>Surface assumptions that might otherwise go unspoken</w:t>
      </w:r>
    </w:p>
    <w:p w14:paraId="28B42989" w14:textId="4E097819" w:rsidR="001B60C7" w:rsidRDefault="001B60C7" w:rsidP="001B60C7">
      <w:pPr>
        <w:pStyle w:val="ABSectionBullets"/>
        <w:ind w:left="1260" w:hanging="180"/>
      </w:pPr>
      <w:r>
        <w:t xml:space="preserve">Clarify sequencing </w:t>
      </w:r>
      <w:r w:rsidR="00EC38FD">
        <w:t xml:space="preserve">— </w:t>
      </w:r>
      <w:r>
        <w:t>what must happen first, and what builds on it</w:t>
      </w:r>
    </w:p>
    <w:p w14:paraId="28AEB7DC" w14:textId="4A5BCDC9" w:rsidR="009032B9" w:rsidRDefault="001B60C7" w:rsidP="001B60C7">
      <w:pPr>
        <w:pStyle w:val="ABSectionBullets"/>
        <w:ind w:left="1260" w:hanging="180"/>
      </w:pPr>
      <w:r>
        <w:t>Create shared understanding before selecting specific strategies</w:t>
      </w:r>
    </w:p>
    <w:p w14:paraId="07F34712" w14:textId="3F59B41C" w:rsidR="001B60C7" w:rsidRDefault="001B60C7" w:rsidP="001B60C7">
      <w:pPr>
        <w:pStyle w:val="Heading4"/>
        <w:ind w:hanging="1800"/>
      </w:pPr>
      <w:r>
        <w:t>Instructions</w:t>
      </w:r>
    </w:p>
    <w:p w14:paraId="63397829" w14:textId="6670790C" w:rsidR="007B5A0B" w:rsidRDefault="007B5A0B" w:rsidP="00FD7E7C">
      <w:pPr>
        <w:pStyle w:val="ABSectionNumbers"/>
        <w:numPr>
          <w:ilvl w:val="0"/>
          <w:numId w:val="5"/>
        </w:numPr>
        <w:ind w:left="1350" w:hanging="270"/>
      </w:pPr>
      <w:r w:rsidRPr="007B5A0B">
        <w:rPr>
          <w:b/>
          <w:bCs/>
        </w:rPr>
        <w:t xml:space="preserve">Choose a starting point. </w:t>
      </w:r>
      <w:r>
        <w:t xml:space="preserve">Begin with a problem statement or condition you want to change. This could be high emergency </w:t>
      </w:r>
      <w:r w:rsidR="00EC38FD">
        <w:t xml:space="preserve">department </w:t>
      </w:r>
      <w:r>
        <w:t>utilization, low vaccination rates, housing instability, etc.</w:t>
      </w:r>
    </w:p>
    <w:p w14:paraId="2EC39BAE" w14:textId="7F68DB5E" w:rsidR="007B5A0B" w:rsidRDefault="007B5A0B" w:rsidP="00FD7E7C">
      <w:pPr>
        <w:pStyle w:val="ABSectionNumbers"/>
        <w:numPr>
          <w:ilvl w:val="0"/>
          <w:numId w:val="5"/>
        </w:numPr>
        <w:ind w:left="1350" w:hanging="270"/>
      </w:pPr>
      <w:r w:rsidRPr="007B5A0B">
        <w:rPr>
          <w:b/>
          <w:bCs/>
        </w:rPr>
        <w:t xml:space="preserve">Identify your long-term impact goal. </w:t>
      </w:r>
      <w:r>
        <w:t>What’s the ultimate difference you want to see (e.g., “</w:t>
      </w:r>
      <w:r w:rsidR="001E7B8D">
        <w:t>p</w:t>
      </w:r>
      <w:r>
        <w:t>eople in X community experience better chronic disease management” or “</w:t>
      </w:r>
      <w:r w:rsidR="001E7B8D">
        <w:t>y</w:t>
      </w:r>
      <w:r>
        <w:t>outh have stable hosing by age 18”)</w:t>
      </w:r>
      <w:r w:rsidR="001E7B8D">
        <w:t>?</w:t>
      </w:r>
    </w:p>
    <w:p w14:paraId="68772428" w14:textId="3EF6C864" w:rsidR="00BA287E" w:rsidRDefault="007B5A0B" w:rsidP="00FD7E7C">
      <w:pPr>
        <w:pStyle w:val="ABSectionNumbers"/>
        <w:numPr>
          <w:ilvl w:val="0"/>
          <w:numId w:val="5"/>
        </w:numPr>
        <w:ind w:left="1350" w:hanging="270"/>
      </w:pPr>
      <w:r w:rsidRPr="001E7B8D">
        <w:rPr>
          <w:b/>
          <w:bCs/>
        </w:rPr>
        <w:t xml:space="preserve">Work </w:t>
      </w:r>
      <w:r w:rsidR="001E7B8D" w:rsidRPr="001E7B8D">
        <w:rPr>
          <w:b/>
          <w:bCs/>
        </w:rPr>
        <w:t>b</w:t>
      </w:r>
      <w:r w:rsidRPr="001E7B8D">
        <w:rPr>
          <w:b/>
          <w:bCs/>
        </w:rPr>
        <w:t xml:space="preserve">ackward from </w:t>
      </w:r>
      <w:r w:rsidR="001E7B8D" w:rsidRPr="001E7B8D">
        <w:rPr>
          <w:b/>
          <w:bCs/>
        </w:rPr>
        <w:t>i</w:t>
      </w:r>
      <w:r w:rsidRPr="001E7B8D">
        <w:rPr>
          <w:b/>
          <w:bCs/>
        </w:rPr>
        <w:t xml:space="preserve">mpact to </w:t>
      </w:r>
      <w:r w:rsidR="001E7B8D" w:rsidRPr="001E7B8D">
        <w:rPr>
          <w:b/>
          <w:bCs/>
        </w:rPr>
        <w:t>r</w:t>
      </w:r>
      <w:r w:rsidRPr="001E7B8D">
        <w:rPr>
          <w:b/>
          <w:bCs/>
        </w:rPr>
        <w:t xml:space="preserve">oot </w:t>
      </w:r>
      <w:r w:rsidR="001E7B8D" w:rsidRPr="001E7B8D">
        <w:rPr>
          <w:b/>
          <w:bCs/>
        </w:rPr>
        <w:t>c</w:t>
      </w:r>
      <w:r w:rsidRPr="001E7B8D">
        <w:rPr>
          <w:b/>
          <w:bCs/>
        </w:rPr>
        <w:t>auses</w:t>
      </w:r>
      <w:r w:rsidR="001E7B8D" w:rsidRPr="001E7B8D">
        <w:rPr>
          <w:b/>
          <w:bCs/>
        </w:rPr>
        <w:t>.</w:t>
      </w:r>
      <w:r>
        <w:t xml:space="preserve"> Map out what must be true before that long-term </w:t>
      </w:r>
      <w:r w:rsidR="00EC38FD">
        <w:t xml:space="preserve">impact goal </w:t>
      </w:r>
      <w:r>
        <w:t xml:space="preserve">can </w:t>
      </w:r>
      <w:r w:rsidR="00EC38FD">
        <w:t>be achieved</w:t>
      </w:r>
      <w:r>
        <w:t>. Ask</w:t>
      </w:r>
      <w:r w:rsidR="00EC38FD">
        <w:t>:</w:t>
      </w:r>
      <w:r w:rsidR="001E7B8D">
        <w:t xml:space="preserve"> “What must happen first?</w:t>
      </w:r>
      <w:r w:rsidR="00BA287E">
        <w:t xml:space="preserve">” “What behaviors, supports, policies, or conditions are needed?” “What gaps or barriers exist now?” </w:t>
      </w:r>
    </w:p>
    <w:p w14:paraId="70ED8FA0" w14:textId="7BA86674" w:rsidR="009F72A6" w:rsidRDefault="0098300B" w:rsidP="009F72A6">
      <w:pPr>
        <w:pStyle w:val="Heading1"/>
      </w:pPr>
      <w:r w:rsidRPr="0098300B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Use sticky notes or editable blocks so the group can move ideas around as the pathway evolves. Use arrows or lines to show </w:t>
      </w:r>
      <w:r w:rsidR="005A6F93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causal</w:t>
      </w:r>
      <w:r w:rsidRPr="0098300B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 links between each level.</w:t>
      </w:r>
    </w:p>
    <w:tbl>
      <w:tblPr>
        <w:tblStyle w:val="ListTable6Colorful-Accent3"/>
        <w:tblW w:w="9630" w:type="dxa"/>
        <w:tblInd w:w="720" w:type="dxa"/>
        <w:tblLook w:val="04A0" w:firstRow="1" w:lastRow="0" w:firstColumn="1" w:lastColumn="0" w:noHBand="0" w:noVBand="1"/>
      </w:tblPr>
      <w:tblGrid>
        <w:gridCol w:w="2407"/>
        <w:gridCol w:w="2408"/>
        <w:gridCol w:w="2407"/>
        <w:gridCol w:w="2408"/>
      </w:tblGrid>
      <w:tr w:rsidR="001E370E" w14:paraId="75063711" w14:textId="473329D8" w:rsidTr="001E37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5A2C080F" w14:textId="69CB6736" w:rsidR="001E370E" w:rsidRDefault="001E370E" w:rsidP="001E370E">
            <w:pPr>
              <w:pStyle w:val="ABTableColumnHeader"/>
            </w:pPr>
            <w:r w:rsidRPr="00E53C12">
              <w:t>Impact (</w:t>
            </w:r>
            <w:r>
              <w:t>l</w:t>
            </w:r>
            <w:r w:rsidRPr="00E53C12">
              <w:t>ong-</w:t>
            </w:r>
            <w:r>
              <w:t>t</w:t>
            </w:r>
            <w:r w:rsidRPr="00E53C12">
              <w:t xml:space="preserve">erm </w:t>
            </w:r>
            <w:r>
              <w:t>c</w:t>
            </w:r>
            <w:r w:rsidRPr="00E53C12">
              <w:t>hange)</w:t>
            </w:r>
          </w:p>
        </w:tc>
        <w:tc>
          <w:tcPr>
            <w:tcW w:w="2408" w:type="dxa"/>
          </w:tcPr>
          <w:p w14:paraId="663E09AE" w14:textId="3B6AF2B5" w:rsidR="001E370E" w:rsidRDefault="001E370E" w:rsidP="001E370E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53C12">
              <w:t xml:space="preserve">Intermediate </w:t>
            </w:r>
            <w:r>
              <w:t>o</w:t>
            </w:r>
            <w:r w:rsidRPr="00E53C12">
              <w:t>utcomes (</w:t>
            </w:r>
            <w:r>
              <w:t>m</w:t>
            </w:r>
            <w:r w:rsidRPr="00E53C12">
              <w:t xml:space="preserve">idpoint </w:t>
            </w:r>
            <w:r>
              <w:t>m</w:t>
            </w:r>
            <w:r w:rsidRPr="00E53C12">
              <w:t>arkers)</w:t>
            </w:r>
          </w:p>
        </w:tc>
        <w:tc>
          <w:tcPr>
            <w:tcW w:w="2407" w:type="dxa"/>
          </w:tcPr>
          <w:p w14:paraId="535EE996" w14:textId="3DE43C4B" w:rsidR="001E370E" w:rsidRPr="00C31649" w:rsidRDefault="001E370E" w:rsidP="001E370E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53C12">
              <w:t>Preconditions/</w:t>
            </w:r>
            <w:r w:rsidR="00181B56">
              <w:br/>
            </w:r>
            <w:r>
              <w:t>e</w:t>
            </w:r>
            <w:r w:rsidRPr="00E53C12">
              <w:t xml:space="preserve">arly </w:t>
            </w:r>
            <w:r>
              <w:t>s</w:t>
            </w:r>
            <w:r w:rsidRPr="00E53C12">
              <w:t>hifts</w:t>
            </w:r>
          </w:p>
        </w:tc>
        <w:tc>
          <w:tcPr>
            <w:tcW w:w="2408" w:type="dxa"/>
          </w:tcPr>
          <w:p w14:paraId="10D90DF3" w14:textId="64AE76ED" w:rsidR="001E370E" w:rsidRPr="00C31649" w:rsidRDefault="001E370E" w:rsidP="001E370E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53C12">
              <w:t xml:space="preserve">Starting </w:t>
            </w:r>
            <w:r>
              <w:t>c</w:t>
            </w:r>
            <w:r w:rsidRPr="00E53C12">
              <w:t>hallenges/</w:t>
            </w:r>
            <w:r w:rsidR="00181B56">
              <w:br/>
            </w:r>
            <w:r>
              <w:t>r</w:t>
            </w:r>
            <w:r w:rsidRPr="00E53C12">
              <w:t xml:space="preserve">oot </w:t>
            </w:r>
            <w:r>
              <w:t>c</w:t>
            </w:r>
            <w:r w:rsidRPr="00E53C12">
              <w:t>auses</w:t>
            </w:r>
          </w:p>
        </w:tc>
      </w:tr>
      <w:tr w:rsidR="001E370E" w14:paraId="30193B50" w14:textId="01514C95" w:rsidTr="001E3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0A7B85BC" w14:textId="635678AF" w:rsidR="001E370E" w:rsidRPr="001E370E" w:rsidRDefault="001E370E" w:rsidP="001E370E">
            <w:pPr>
              <w:pStyle w:val="ABTableRowHeader"/>
              <w:rPr>
                <w:b w:val="0"/>
                <w:bCs w:val="0"/>
              </w:rPr>
            </w:pPr>
            <w:r w:rsidRPr="001E370E">
              <w:rPr>
                <w:b w:val="0"/>
                <w:bCs w:val="0"/>
              </w:rPr>
              <w:t>Ex: Reduced E</w:t>
            </w:r>
            <w:r w:rsidR="00EC38FD">
              <w:rPr>
                <w:b w:val="0"/>
                <w:bCs w:val="0"/>
              </w:rPr>
              <w:t>D</w:t>
            </w:r>
            <w:r w:rsidRPr="001E370E">
              <w:rPr>
                <w:b w:val="0"/>
                <w:bCs w:val="0"/>
              </w:rPr>
              <w:t xml:space="preserve"> visits</w:t>
            </w:r>
          </w:p>
        </w:tc>
        <w:tc>
          <w:tcPr>
            <w:tcW w:w="2408" w:type="dxa"/>
          </w:tcPr>
          <w:p w14:paraId="3FC628D5" w14:textId="4609EF55" w:rsidR="001E370E" w:rsidRDefault="001E370E" w:rsidP="001E370E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53C12">
              <w:t>More residents using primary care</w:t>
            </w:r>
          </w:p>
        </w:tc>
        <w:tc>
          <w:tcPr>
            <w:tcW w:w="2407" w:type="dxa"/>
          </w:tcPr>
          <w:p w14:paraId="19E44DEA" w14:textId="062F6321" w:rsidR="001E370E" w:rsidRPr="00C31649" w:rsidRDefault="001E370E" w:rsidP="001E370E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53C12">
              <w:t>Better access, trust in clinics</w:t>
            </w:r>
          </w:p>
        </w:tc>
        <w:tc>
          <w:tcPr>
            <w:tcW w:w="2408" w:type="dxa"/>
          </w:tcPr>
          <w:p w14:paraId="26F38EA0" w14:textId="62FA94E5" w:rsidR="001E370E" w:rsidRPr="00C31649" w:rsidRDefault="001E370E" w:rsidP="001E370E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53C12">
              <w:t>Transportation, medical distrust</w:t>
            </w:r>
          </w:p>
        </w:tc>
      </w:tr>
      <w:tr w:rsidR="00FF3537" w14:paraId="3BE89D3C" w14:textId="73C30909" w:rsidTr="001E37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53052DEC" w14:textId="562D7A3B" w:rsidR="00FF3537" w:rsidRPr="00226021" w:rsidRDefault="00FF3537" w:rsidP="003935D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2408" w:type="dxa"/>
          </w:tcPr>
          <w:p w14:paraId="08BFA9FA" w14:textId="0563868D" w:rsidR="00FF3537" w:rsidRDefault="00FF3537" w:rsidP="003935D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407" w:type="dxa"/>
          </w:tcPr>
          <w:p w14:paraId="3A6EA9C0" w14:textId="77777777" w:rsidR="00FF3537" w:rsidRPr="00C31649" w:rsidRDefault="00FF3537" w:rsidP="003935D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408" w:type="dxa"/>
          </w:tcPr>
          <w:p w14:paraId="1C3E9C14" w14:textId="18601E14" w:rsidR="00FF3537" w:rsidRPr="00C31649" w:rsidRDefault="00FF3537" w:rsidP="003935D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FF3537" w14:paraId="42C1ADCD" w14:textId="1DAC3F5E" w:rsidTr="001E3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65E4D03A" w14:textId="6E8694C5" w:rsidR="00FF3537" w:rsidRPr="00226021" w:rsidRDefault="00FF3537" w:rsidP="003935D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2408" w:type="dxa"/>
          </w:tcPr>
          <w:p w14:paraId="16151B36" w14:textId="29B70D51" w:rsidR="00FF3537" w:rsidRDefault="00FF3537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7" w:type="dxa"/>
          </w:tcPr>
          <w:p w14:paraId="7B726C93" w14:textId="77777777" w:rsidR="00FF3537" w:rsidRPr="00C31649" w:rsidRDefault="00FF3537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8" w:type="dxa"/>
          </w:tcPr>
          <w:p w14:paraId="7407C2E0" w14:textId="1AEFC557" w:rsidR="00FF3537" w:rsidRPr="00C31649" w:rsidRDefault="00FF3537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75C7137" w14:textId="292B2903" w:rsidR="001E370E" w:rsidRDefault="001E370E" w:rsidP="001E370E">
      <w:pPr>
        <w:pStyle w:val="Heading4"/>
        <w:ind w:hanging="1800"/>
      </w:pPr>
      <w:r>
        <w:t>Workshop prompts</w:t>
      </w:r>
    </w:p>
    <w:p w14:paraId="73BADE23" w14:textId="022723BF" w:rsidR="001A5D5A" w:rsidRDefault="001A5D5A" w:rsidP="001A5D5A">
      <w:pPr>
        <w:pStyle w:val="ABSectionBullets"/>
        <w:ind w:left="1260" w:hanging="180"/>
      </w:pPr>
      <w:r>
        <w:t>If this is our end goal, what absolutely must be in place before that’s possible?</w:t>
      </w:r>
    </w:p>
    <w:p w14:paraId="62E8DF39" w14:textId="77777777" w:rsidR="001A5D5A" w:rsidRDefault="001A5D5A" w:rsidP="001A5D5A">
      <w:pPr>
        <w:pStyle w:val="ABSectionBullets"/>
        <w:ind w:left="1260" w:hanging="180"/>
      </w:pPr>
      <w:r>
        <w:t>What conditions or behaviors would signal progress along the way?</w:t>
      </w:r>
    </w:p>
    <w:p w14:paraId="1AC866F3" w14:textId="77777777" w:rsidR="001A5D5A" w:rsidRDefault="001A5D5A" w:rsidP="001A5D5A">
      <w:pPr>
        <w:pStyle w:val="ABSectionBullets"/>
        <w:ind w:left="1260" w:hanging="180"/>
      </w:pPr>
      <w:r>
        <w:t>What do we know is currently preventing this from happening?</w:t>
      </w:r>
    </w:p>
    <w:p w14:paraId="2BD1B567" w14:textId="534BF693" w:rsidR="009032B9" w:rsidRDefault="001A5D5A" w:rsidP="001A5D5A">
      <w:pPr>
        <w:pStyle w:val="ABSectionBullets"/>
        <w:ind w:left="1260" w:hanging="180"/>
      </w:pPr>
      <w:r>
        <w:t>What assumptions are we making — about people, systems, or resources?</w:t>
      </w:r>
    </w:p>
    <w:p w14:paraId="5D37BB9E" w14:textId="520150EF" w:rsidR="001A5D5A" w:rsidRDefault="001A5D5A" w:rsidP="001A5D5A">
      <w:pPr>
        <w:pStyle w:val="ABHeading3NotLinked"/>
        <w:ind w:hanging="1800"/>
      </w:pPr>
      <w:r>
        <w:t>Step 4. Forming success indicators</w:t>
      </w:r>
    </w:p>
    <w:p w14:paraId="3E257CAF" w14:textId="711D1095" w:rsidR="001A5D5A" w:rsidRDefault="003C66FF" w:rsidP="001A5D5A">
      <w:pPr>
        <w:pStyle w:val="Heading1"/>
      </w:pPr>
      <w:r w:rsidRPr="003C66FF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Define what success looks like at each stage of the </w:t>
      </w:r>
      <w:r w:rsidR="005A6F93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causal</w:t>
      </w:r>
      <w:r w:rsidRPr="003C66FF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 pathway</w:t>
      </w:r>
      <w:r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 — </w:t>
      </w:r>
      <w:r w:rsidRPr="003C66FF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and how to recognize progress along the way. Indicators ensure your ToC is trackable and actionable. Without</w:t>
      </w:r>
      <w:r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 </w:t>
      </w:r>
      <w:r w:rsidR="00181B56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success indicators</w:t>
      </w:r>
      <w:r w:rsidRPr="003C66FF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, even the most thoughtful </w:t>
      </w:r>
      <w:r w:rsidR="005A6F93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causal</w:t>
      </w:r>
      <w:r w:rsidRPr="003C66FF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 maps can become too abstract to guide strategy or evaluation. This section is not about building a full evaluation framework but rather linking your </w:t>
      </w:r>
      <w:r w:rsidR="005A6F93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causal</w:t>
      </w:r>
      <w:r w:rsidRPr="003C66FF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 pathway to clear signals of progress. Strong indicators:</w:t>
      </w:r>
    </w:p>
    <w:p w14:paraId="79C709AE" w14:textId="325EEB84" w:rsidR="003F4775" w:rsidRDefault="003F4775" w:rsidP="003F4775">
      <w:pPr>
        <w:pStyle w:val="ABSectionBullets"/>
        <w:ind w:left="1260" w:hanging="180"/>
      </w:pPr>
      <w:r>
        <w:lastRenderedPageBreak/>
        <w:t>Align with intended outcomes or necessary preconditions</w:t>
      </w:r>
    </w:p>
    <w:p w14:paraId="63CB629A" w14:textId="34E8025D" w:rsidR="003F4775" w:rsidRDefault="003F4775" w:rsidP="003F4775">
      <w:pPr>
        <w:pStyle w:val="ABSectionBullets"/>
        <w:ind w:left="1260" w:hanging="180"/>
      </w:pPr>
      <w:r w:rsidRPr="008C67AE">
        <w:t>Can</w:t>
      </w:r>
      <w:r>
        <w:t xml:space="preserve"> </w:t>
      </w:r>
      <w:r w:rsidR="008C67AE">
        <w:t xml:space="preserve">be </w:t>
      </w:r>
      <w:r>
        <w:t>qualitative, quantitative, or proxy measures</w:t>
      </w:r>
    </w:p>
    <w:p w14:paraId="0C929AAB" w14:textId="77777777" w:rsidR="003F4775" w:rsidRDefault="003F4775" w:rsidP="003F4775">
      <w:pPr>
        <w:pStyle w:val="ABSectionBullets"/>
        <w:ind w:left="1260" w:hanging="180"/>
      </w:pPr>
      <w:r>
        <w:t>Reflect what matters to both communities and systems</w:t>
      </w:r>
    </w:p>
    <w:p w14:paraId="2D7A9061" w14:textId="5F8A8C68" w:rsidR="001A5D5A" w:rsidRDefault="003F4775" w:rsidP="003F4775">
      <w:pPr>
        <w:pStyle w:val="ABSectionBullets"/>
        <w:ind w:left="1260" w:hanging="180"/>
      </w:pPr>
      <w:r>
        <w:t xml:space="preserve">Vary by stage (early indicators vs. </w:t>
      </w:r>
      <w:r w:rsidR="00614E35">
        <w:t>l</w:t>
      </w:r>
      <w:r>
        <w:t xml:space="preserve">ong-term outcomes) </w:t>
      </w:r>
    </w:p>
    <w:p w14:paraId="26D55137" w14:textId="012AD83E" w:rsidR="001A5D5A" w:rsidRDefault="006635E9" w:rsidP="00614E35">
      <w:pPr>
        <w:pStyle w:val="Heading3"/>
        <w:ind w:left="720"/>
      </w:pPr>
      <w:r w:rsidRPr="006635E9">
        <w:rPr>
          <w:rFonts w:asciiTheme="minorHAnsi" w:eastAsiaTheme="minorHAnsi" w:hAnsiTheme="minorHAnsi" w:cstheme="minorBidi"/>
          <w:noProof/>
          <w:sz w:val="20"/>
          <w:szCs w:val="20"/>
        </w:rPr>
        <w:t>Once strategies are selected and interventions are defined, many of the indicators identified in this section will directly populate your logic model. The ToC helps generate a broad set of meaningful measures; the logical model then translates these into a focused plan for measurement, tracking, and accountability.</w:t>
      </w:r>
    </w:p>
    <w:p w14:paraId="63E05291" w14:textId="77777777" w:rsidR="006635E9" w:rsidRDefault="006635E9" w:rsidP="006635E9">
      <w:pPr>
        <w:pStyle w:val="Heading4"/>
        <w:ind w:hanging="1800"/>
      </w:pPr>
      <w:r>
        <w:t>Instructions</w:t>
      </w:r>
    </w:p>
    <w:p w14:paraId="2FCC7824" w14:textId="754A2DDB" w:rsidR="006635E9" w:rsidRDefault="000B13DA" w:rsidP="00FD7E7C">
      <w:pPr>
        <w:pStyle w:val="ABSectionNumbers"/>
        <w:numPr>
          <w:ilvl w:val="0"/>
          <w:numId w:val="10"/>
        </w:numPr>
        <w:ind w:left="1350" w:hanging="270"/>
      </w:pPr>
      <w:r w:rsidRPr="000B13DA">
        <w:t xml:space="preserve">Pick 1-2 priority outcomes from your </w:t>
      </w:r>
      <w:r w:rsidR="008C67AE">
        <w:t>causal</w:t>
      </w:r>
      <w:r w:rsidRPr="000B13DA">
        <w:t xml:space="preserve"> pathway. For each answer</w:t>
      </w:r>
      <w:r>
        <w:t>:</w:t>
      </w:r>
    </w:p>
    <w:p w14:paraId="6A28C452" w14:textId="2A03C538" w:rsidR="00D01134" w:rsidRDefault="00D01134" w:rsidP="00A20F5B">
      <w:pPr>
        <w:pStyle w:val="ABSectionBullets"/>
        <w:ind w:left="1800"/>
      </w:pPr>
      <w:r>
        <w:t>What would it look like if these outcomes were starting to happen?</w:t>
      </w:r>
    </w:p>
    <w:p w14:paraId="39005ED2" w14:textId="77777777" w:rsidR="00D01134" w:rsidRDefault="00D01134" w:rsidP="00A20F5B">
      <w:pPr>
        <w:pStyle w:val="ABSectionBullets"/>
        <w:ind w:left="1800"/>
      </w:pPr>
      <w:r>
        <w:t>How would we know? (What could be observed, measured, or reported?)</w:t>
      </w:r>
    </w:p>
    <w:p w14:paraId="7CC7423D" w14:textId="354461CD" w:rsidR="000B13DA" w:rsidRPr="000B13DA" w:rsidRDefault="00D01134" w:rsidP="00A20F5B">
      <w:pPr>
        <w:pStyle w:val="ABSectionBullets"/>
        <w:ind w:left="1800"/>
      </w:pPr>
      <w:r>
        <w:t>Who should help define this success?</w:t>
      </w:r>
    </w:p>
    <w:p w14:paraId="5229D365" w14:textId="21DAFCD7" w:rsidR="006635E9" w:rsidRPr="00D01134" w:rsidRDefault="00D01134" w:rsidP="00FD7E7C">
      <w:pPr>
        <w:pStyle w:val="ABSectionNumbers"/>
        <w:numPr>
          <w:ilvl w:val="0"/>
          <w:numId w:val="5"/>
        </w:numPr>
        <w:ind w:left="1350" w:hanging="270"/>
      </w:pPr>
      <w:r w:rsidRPr="00D01134">
        <w:t xml:space="preserve">Document: </w:t>
      </w:r>
      <w:r>
        <w:br/>
      </w:r>
    </w:p>
    <w:tbl>
      <w:tblPr>
        <w:tblStyle w:val="ListTable6Colorful-Accent3"/>
        <w:tblW w:w="9630" w:type="dxa"/>
        <w:tblInd w:w="720" w:type="dxa"/>
        <w:tblLook w:val="04A0" w:firstRow="1" w:lastRow="0" w:firstColumn="1" w:lastColumn="0" w:noHBand="0" w:noVBand="1"/>
      </w:tblPr>
      <w:tblGrid>
        <w:gridCol w:w="2407"/>
        <w:gridCol w:w="2408"/>
        <w:gridCol w:w="2407"/>
        <w:gridCol w:w="2408"/>
      </w:tblGrid>
      <w:tr w:rsidR="00D01134" w:rsidRPr="00C31649" w14:paraId="4E1E5C8D" w14:textId="77777777" w:rsidTr="003935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6424F48A" w14:textId="6175F83E" w:rsidR="00D01134" w:rsidRDefault="00D01134" w:rsidP="003935D7">
            <w:pPr>
              <w:pStyle w:val="ABTableColumnHeader"/>
            </w:pPr>
            <w:r>
              <w:t>Outcome/condition</w:t>
            </w:r>
          </w:p>
        </w:tc>
        <w:tc>
          <w:tcPr>
            <w:tcW w:w="2408" w:type="dxa"/>
          </w:tcPr>
          <w:p w14:paraId="78C63CAD" w14:textId="572A6C8C" w:rsidR="00D01134" w:rsidRDefault="00D01134" w:rsidP="003935D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Indicator metric</w:t>
            </w:r>
          </w:p>
        </w:tc>
        <w:tc>
          <w:tcPr>
            <w:tcW w:w="2407" w:type="dxa"/>
          </w:tcPr>
          <w:p w14:paraId="6812C449" w14:textId="13213FB6" w:rsidR="00D01134" w:rsidRPr="00C31649" w:rsidRDefault="00D01134" w:rsidP="003935D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Type (quantitative or qualitative)</w:t>
            </w:r>
          </w:p>
        </w:tc>
        <w:tc>
          <w:tcPr>
            <w:tcW w:w="2408" w:type="dxa"/>
          </w:tcPr>
          <w:p w14:paraId="33012612" w14:textId="6B478272" w:rsidR="00D01134" w:rsidRPr="00C31649" w:rsidRDefault="00D01134" w:rsidP="003935D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Who defines it?</w:t>
            </w:r>
          </w:p>
        </w:tc>
      </w:tr>
      <w:tr w:rsidR="00D01134" w:rsidRPr="00C31649" w14:paraId="18E54507" w14:textId="77777777" w:rsidTr="00393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7DD16928" w14:textId="236CC513" w:rsidR="00D01134" w:rsidRPr="001E370E" w:rsidRDefault="00D01134" w:rsidP="003935D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2408" w:type="dxa"/>
          </w:tcPr>
          <w:p w14:paraId="65BC1EDC" w14:textId="2BEFA3D4" w:rsidR="00D01134" w:rsidRDefault="00D01134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7" w:type="dxa"/>
          </w:tcPr>
          <w:p w14:paraId="7CF8DD85" w14:textId="6D9C9AE8" w:rsidR="00D01134" w:rsidRPr="00C31649" w:rsidRDefault="00D01134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8" w:type="dxa"/>
          </w:tcPr>
          <w:p w14:paraId="72574454" w14:textId="69228D88" w:rsidR="00D01134" w:rsidRPr="00C31649" w:rsidRDefault="00D01134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01134" w:rsidRPr="00C31649" w14:paraId="55D63BD4" w14:textId="77777777" w:rsidTr="003935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2E95D06C" w14:textId="77777777" w:rsidR="00D01134" w:rsidRPr="00226021" w:rsidRDefault="00D01134" w:rsidP="003935D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2408" w:type="dxa"/>
          </w:tcPr>
          <w:p w14:paraId="44697F86" w14:textId="77777777" w:rsidR="00D01134" w:rsidRDefault="00D01134" w:rsidP="003935D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407" w:type="dxa"/>
          </w:tcPr>
          <w:p w14:paraId="1E4E0BAD" w14:textId="77777777" w:rsidR="00D01134" w:rsidRPr="00C31649" w:rsidRDefault="00D01134" w:rsidP="003935D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408" w:type="dxa"/>
          </w:tcPr>
          <w:p w14:paraId="3322B714" w14:textId="77777777" w:rsidR="00D01134" w:rsidRPr="00C31649" w:rsidRDefault="00D01134" w:rsidP="003935D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01134" w:rsidRPr="00C31649" w14:paraId="1E78F851" w14:textId="77777777" w:rsidTr="00393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16C20B63" w14:textId="77777777" w:rsidR="00D01134" w:rsidRPr="00226021" w:rsidRDefault="00D01134" w:rsidP="003935D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2408" w:type="dxa"/>
          </w:tcPr>
          <w:p w14:paraId="2D3B8080" w14:textId="77777777" w:rsidR="00D01134" w:rsidRDefault="00D01134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7" w:type="dxa"/>
          </w:tcPr>
          <w:p w14:paraId="5EBD766E" w14:textId="77777777" w:rsidR="00D01134" w:rsidRPr="00C31649" w:rsidRDefault="00D01134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8" w:type="dxa"/>
          </w:tcPr>
          <w:p w14:paraId="25754230" w14:textId="77777777" w:rsidR="00D01134" w:rsidRPr="00C31649" w:rsidRDefault="00D01134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F65B640" w14:textId="0419E0DA" w:rsidR="009C04B0" w:rsidRDefault="009C04B0" w:rsidP="009C04B0">
      <w:pPr>
        <w:pStyle w:val="ABHeading3NotLinked"/>
        <w:ind w:hanging="1800"/>
      </w:pPr>
      <w:r>
        <w:t>Step 5. Strategy prioritization</w:t>
      </w:r>
    </w:p>
    <w:p w14:paraId="6C0D8E43" w14:textId="5EDB318B" w:rsidR="009C04B0" w:rsidRDefault="00CB312F" w:rsidP="009C04B0">
      <w:pPr>
        <w:pStyle w:val="Heading1"/>
      </w:pPr>
      <w:r w:rsidRPr="00CB312F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A </w:t>
      </w:r>
      <w:r w:rsidR="008C67AE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causal</w:t>
      </w:r>
      <w:r w:rsidRPr="00CB312F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 pathway can generate dozens of ideas, but implementation requires clarity and prioritization. Not all strategies are equally feasible, community-aligned, or impactful. Strategy prioritization narrows your ToC into the few strategies that will be formalized in your logic models and implementation plan by assessing which strategies</w:t>
      </w:r>
      <w:r w:rsidR="009C04B0" w:rsidRPr="003C66FF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:</w:t>
      </w:r>
    </w:p>
    <w:p w14:paraId="04640472" w14:textId="7559B005" w:rsidR="0053627B" w:rsidRDefault="0053627B" w:rsidP="0053627B">
      <w:pPr>
        <w:pStyle w:val="ABSectionBullets"/>
        <w:ind w:left="1260" w:hanging="180"/>
      </w:pPr>
      <w:r>
        <w:t>Have the greatest potential for impact</w:t>
      </w:r>
    </w:p>
    <w:p w14:paraId="0C0B419D" w14:textId="77777777" w:rsidR="0053627B" w:rsidRDefault="0053627B" w:rsidP="0053627B">
      <w:pPr>
        <w:pStyle w:val="ABSectionBullets"/>
        <w:ind w:left="1260" w:hanging="180"/>
      </w:pPr>
      <w:r>
        <w:t>Are feasible given current resources and partnerships</w:t>
      </w:r>
    </w:p>
    <w:p w14:paraId="26E0E05B" w14:textId="77777777" w:rsidR="0053627B" w:rsidRDefault="0053627B" w:rsidP="0053627B">
      <w:pPr>
        <w:pStyle w:val="ABSectionBullets"/>
        <w:ind w:left="1260" w:hanging="180"/>
      </w:pPr>
      <w:r>
        <w:t>Are most aligned with community priorities and values</w:t>
      </w:r>
    </w:p>
    <w:p w14:paraId="1C0BBF01" w14:textId="77777777" w:rsidR="0053627B" w:rsidRDefault="0053627B" w:rsidP="0053627B">
      <w:pPr>
        <w:pStyle w:val="ABSectionBullets"/>
        <w:ind w:left="1260" w:hanging="180"/>
      </w:pPr>
      <w:r>
        <w:t>Can address multiple preconditions or act as leverage points.</w:t>
      </w:r>
    </w:p>
    <w:p w14:paraId="2518472A" w14:textId="77777777" w:rsidR="009C04B0" w:rsidRDefault="009C04B0" w:rsidP="009C04B0">
      <w:pPr>
        <w:pStyle w:val="Heading4"/>
        <w:ind w:hanging="1800"/>
      </w:pPr>
      <w:r>
        <w:t>Instructions</w:t>
      </w:r>
    </w:p>
    <w:p w14:paraId="785239F6" w14:textId="4A2B5201" w:rsidR="00811CC9" w:rsidRDefault="00811CC9" w:rsidP="00FD7E7C">
      <w:pPr>
        <w:pStyle w:val="ABSectionNumbers"/>
        <w:numPr>
          <w:ilvl w:val="0"/>
          <w:numId w:val="9"/>
        </w:numPr>
        <w:ind w:left="1350" w:hanging="270"/>
      </w:pPr>
      <w:r w:rsidRPr="00811CC9">
        <w:t>Use this scoring table to evaluate proposed strategies. Use a 1-3 scale where 1</w:t>
      </w:r>
      <w:r w:rsidR="00B77F0F">
        <w:t xml:space="preserve"> is </w:t>
      </w:r>
      <w:r w:rsidRPr="00811CC9">
        <w:t>low, 2</w:t>
      </w:r>
      <w:r w:rsidR="00B77F0F">
        <w:t xml:space="preserve"> is </w:t>
      </w:r>
      <w:r w:rsidRPr="00811CC9">
        <w:t>medium, and 3</w:t>
      </w:r>
      <w:r w:rsidR="00B77F0F">
        <w:t xml:space="preserve"> is </w:t>
      </w:r>
      <w:r w:rsidRPr="00811CC9">
        <w:t>high. Sum the total or use color-coding to visually compare. Consider co-scoring with community partners or stakeholder</w:t>
      </w:r>
      <w:r w:rsidR="00181B56">
        <w:t>s</w:t>
      </w:r>
      <w:r w:rsidRPr="00811CC9">
        <w:t xml:space="preserve"> to ensure </w:t>
      </w:r>
      <w:r w:rsidR="00181B56">
        <w:t xml:space="preserve">that </w:t>
      </w:r>
      <w:r w:rsidRPr="00811CC9">
        <w:t>diverse perspectives shape prioritization.</w:t>
      </w:r>
    </w:p>
    <w:p w14:paraId="567D1E94" w14:textId="77777777" w:rsidR="00B77F0F" w:rsidRDefault="00B77F0F" w:rsidP="00465A71">
      <w:pPr>
        <w:pStyle w:val="ABSectionNumbers"/>
        <w:numPr>
          <w:ilvl w:val="0"/>
          <w:numId w:val="0"/>
        </w:numPr>
        <w:ind w:left="3067" w:hanging="360"/>
      </w:pPr>
    </w:p>
    <w:tbl>
      <w:tblPr>
        <w:tblStyle w:val="ListTable6Colorful-Accent3"/>
        <w:tblW w:w="9540" w:type="dxa"/>
        <w:tblInd w:w="720" w:type="dxa"/>
        <w:tblLook w:val="04A0" w:firstRow="1" w:lastRow="0" w:firstColumn="1" w:lastColumn="0" w:noHBand="0" w:noVBand="1"/>
      </w:tblPr>
      <w:tblGrid>
        <w:gridCol w:w="1590"/>
        <w:gridCol w:w="1590"/>
        <w:gridCol w:w="1590"/>
        <w:gridCol w:w="1590"/>
        <w:gridCol w:w="1590"/>
        <w:gridCol w:w="1590"/>
      </w:tblGrid>
      <w:tr w:rsidR="00465A71" w:rsidRPr="00C31649" w14:paraId="2602928E" w14:textId="77777777" w:rsidTr="00465A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</w:tcPr>
          <w:p w14:paraId="2A3DC9DE" w14:textId="67F0FA7E" w:rsidR="00465A71" w:rsidRDefault="00465A71" w:rsidP="003935D7">
            <w:pPr>
              <w:pStyle w:val="ABTableColumnHeader"/>
            </w:pPr>
            <w:r>
              <w:t>Proposed intervention strategy</w:t>
            </w:r>
          </w:p>
        </w:tc>
        <w:tc>
          <w:tcPr>
            <w:tcW w:w="1590" w:type="dxa"/>
          </w:tcPr>
          <w:p w14:paraId="1F7610D5" w14:textId="74BAC83B" w:rsidR="00465A71" w:rsidRDefault="00465A71" w:rsidP="003935D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Community alignment</w:t>
            </w:r>
          </w:p>
        </w:tc>
        <w:tc>
          <w:tcPr>
            <w:tcW w:w="1590" w:type="dxa"/>
          </w:tcPr>
          <w:p w14:paraId="0F70844A" w14:textId="62E42308" w:rsidR="00465A71" w:rsidRPr="00C31649" w:rsidRDefault="00465A71" w:rsidP="003935D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Feasibility</w:t>
            </w:r>
          </w:p>
        </w:tc>
        <w:tc>
          <w:tcPr>
            <w:tcW w:w="1590" w:type="dxa"/>
          </w:tcPr>
          <w:p w14:paraId="1BF3139F" w14:textId="07CE60BE" w:rsidR="00465A71" w:rsidRDefault="00465A71" w:rsidP="003935D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Potential impact</w:t>
            </w:r>
          </w:p>
        </w:tc>
        <w:tc>
          <w:tcPr>
            <w:tcW w:w="1590" w:type="dxa"/>
          </w:tcPr>
          <w:p w14:paraId="5540D48A" w14:textId="1EFF4946" w:rsidR="00465A71" w:rsidRDefault="00465A71" w:rsidP="003935D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Cross-cutting benefit</w:t>
            </w:r>
          </w:p>
        </w:tc>
        <w:tc>
          <w:tcPr>
            <w:tcW w:w="1590" w:type="dxa"/>
          </w:tcPr>
          <w:p w14:paraId="6A8FB43E" w14:textId="69D3A30D" w:rsidR="00465A71" w:rsidRPr="00C31649" w:rsidRDefault="00465A71" w:rsidP="003935D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Total score</w:t>
            </w:r>
          </w:p>
        </w:tc>
      </w:tr>
      <w:tr w:rsidR="00465A71" w:rsidRPr="00C31649" w14:paraId="2C620A61" w14:textId="77777777" w:rsidTr="0046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</w:tcPr>
          <w:p w14:paraId="4BBD17DE" w14:textId="77777777" w:rsidR="00465A71" w:rsidRPr="001E370E" w:rsidRDefault="00465A71" w:rsidP="003935D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1590" w:type="dxa"/>
          </w:tcPr>
          <w:p w14:paraId="30498806" w14:textId="77777777" w:rsidR="00465A71" w:rsidRDefault="00465A71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0" w:type="dxa"/>
          </w:tcPr>
          <w:p w14:paraId="0FF428FF" w14:textId="77777777" w:rsidR="00465A71" w:rsidRPr="00C31649" w:rsidRDefault="00465A71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0" w:type="dxa"/>
          </w:tcPr>
          <w:p w14:paraId="3C365B25" w14:textId="77777777" w:rsidR="00465A71" w:rsidRPr="00C31649" w:rsidRDefault="00465A71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0" w:type="dxa"/>
          </w:tcPr>
          <w:p w14:paraId="6C0F454A" w14:textId="77777777" w:rsidR="00465A71" w:rsidRPr="00C31649" w:rsidRDefault="00465A71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0" w:type="dxa"/>
          </w:tcPr>
          <w:p w14:paraId="24D577CF" w14:textId="6ED492C3" w:rsidR="00465A71" w:rsidRPr="00C31649" w:rsidRDefault="00465A71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65A71" w:rsidRPr="00C31649" w14:paraId="209CC8D2" w14:textId="77777777" w:rsidTr="00465A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</w:tcPr>
          <w:p w14:paraId="4834FE55" w14:textId="77777777" w:rsidR="00465A71" w:rsidRPr="00226021" w:rsidRDefault="00465A71" w:rsidP="003935D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1590" w:type="dxa"/>
          </w:tcPr>
          <w:p w14:paraId="340DED94" w14:textId="77777777" w:rsidR="00465A71" w:rsidRDefault="00465A71" w:rsidP="003935D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0" w:type="dxa"/>
          </w:tcPr>
          <w:p w14:paraId="1560136C" w14:textId="77777777" w:rsidR="00465A71" w:rsidRPr="00C31649" w:rsidRDefault="00465A71" w:rsidP="003935D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0" w:type="dxa"/>
          </w:tcPr>
          <w:p w14:paraId="5C636712" w14:textId="77777777" w:rsidR="00465A71" w:rsidRPr="00C31649" w:rsidRDefault="00465A71" w:rsidP="003935D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0" w:type="dxa"/>
          </w:tcPr>
          <w:p w14:paraId="240F6ED8" w14:textId="77777777" w:rsidR="00465A71" w:rsidRPr="00C31649" w:rsidRDefault="00465A71" w:rsidP="003935D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0" w:type="dxa"/>
          </w:tcPr>
          <w:p w14:paraId="21D5C2BE" w14:textId="7625D2A8" w:rsidR="00465A71" w:rsidRPr="00C31649" w:rsidRDefault="00465A71" w:rsidP="003935D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465A71" w:rsidRPr="00C31649" w14:paraId="4A9BCCBB" w14:textId="77777777" w:rsidTr="0046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</w:tcPr>
          <w:p w14:paraId="39D0D2F1" w14:textId="77777777" w:rsidR="00465A71" w:rsidRPr="00226021" w:rsidRDefault="00465A71" w:rsidP="003935D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1590" w:type="dxa"/>
          </w:tcPr>
          <w:p w14:paraId="1B39394D" w14:textId="77777777" w:rsidR="00465A71" w:rsidRDefault="00465A71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0" w:type="dxa"/>
          </w:tcPr>
          <w:p w14:paraId="7D57F8F7" w14:textId="77777777" w:rsidR="00465A71" w:rsidRPr="00C31649" w:rsidRDefault="00465A71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0" w:type="dxa"/>
          </w:tcPr>
          <w:p w14:paraId="6BADB5F3" w14:textId="77777777" w:rsidR="00465A71" w:rsidRPr="00C31649" w:rsidRDefault="00465A71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0" w:type="dxa"/>
          </w:tcPr>
          <w:p w14:paraId="0C61A161" w14:textId="77777777" w:rsidR="00465A71" w:rsidRPr="00C31649" w:rsidRDefault="00465A71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0" w:type="dxa"/>
          </w:tcPr>
          <w:p w14:paraId="32F70C33" w14:textId="32F8C31B" w:rsidR="00465A71" w:rsidRPr="00C31649" w:rsidRDefault="00465A71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92C5939" w14:textId="77777777" w:rsidR="00811CC9" w:rsidRPr="00811CC9" w:rsidRDefault="00811CC9" w:rsidP="00465A71">
      <w:pPr>
        <w:pStyle w:val="ABSectionNumbers"/>
        <w:numPr>
          <w:ilvl w:val="0"/>
          <w:numId w:val="0"/>
        </w:numPr>
      </w:pPr>
    </w:p>
    <w:p w14:paraId="2F6ED80C" w14:textId="5F7BE095" w:rsidR="009C04B0" w:rsidRDefault="004139C8" w:rsidP="009C04B0">
      <w:pPr>
        <w:pStyle w:val="ABSectionNumbers"/>
        <w:ind w:left="1350" w:hanging="270"/>
      </w:pPr>
      <w:r>
        <w:t xml:space="preserve">Discussion prompts (optional): </w:t>
      </w:r>
    </w:p>
    <w:p w14:paraId="5AF316A3" w14:textId="5AE22DE6" w:rsidR="003C6F9B" w:rsidRDefault="003C6F9B" w:rsidP="00FD7E7C">
      <w:pPr>
        <w:pStyle w:val="ABSectionNumbers"/>
        <w:numPr>
          <w:ilvl w:val="1"/>
          <w:numId w:val="7"/>
        </w:numPr>
        <w:ind w:left="1620" w:hanging="270"/>
      </w:pPr>
      <w:r>
        <w:t>Which strategies do stakeholders care most about</w:t>
      </w:r>
      <w:r w:rsidR="00181B56">
        <w:t xml:space="preserve"> — </w:t>
      </w:r>
      <w:r>
        <w:t>and why?</w:t>
      </w:r>
    </w:p>
    <w:p w14:paraId="3AB8402F" w14:textId="77777777" w:rsidR="003C6F9B" w:rsidRDefault="003C6F9B" w:rsidP="00FD7E7C">
      <w:pPr>
        <w:pStyle w:val="ABSectionNumbers"/>
        <w:numPr>
          <w:ilvl w:val="1"/>
          <w:numId w:val="7"/>
        </w:numPr>
        <w:ind w:left="1620" w:hanging="270"/>
      </w:pPr>
      <w:r>
        <w:t>Are we addressing root causes or just symptoms?</w:t>
      </w:r>
    </w:p>
    <w:p w14:paraId="4983242A" w14:textId="77777777" w:rsidR="003C6F9B" w:rsidRDefault="003C6F9B" w:rsidP="00FD7E7C">
      <w:pPr>
        <w:pStyle w:val="ABSectionNumbers"/>
        <w:numPr>
          <w:ilvl w:val="1"/>
          <w:numId w:val="7"/>
        </w:numPr>
        <w:ind w:left="1620" w:hanging="270"/>
      </w:pPr>
      <w:r>
        <w:t>Can any of these strategies serve as early wins?</w:t>
      </w:r>
    </w:p>
    <w:p w14:paraId="08CF05BC" w14:textId="40D6A72C" w:rsidR="001A5D5A" w:rsidRDefault="003C6F9B" w:rsidP="00FD7E7C">
      <w:pPr>
        <w:pStyle w:val="ABSectionNumbers"/>
        <w:numPr>
          <w:ilvl w:val="1"/>
          <w:numId w:val="7"/>
        </w:numPr>
        <w:ind w:left="1620" w:hanging="270"/>
      </w:pPr>
      <w:r>
        <w:t>What dependencies or risk should we name now?</w:t>
      </w:r>
    </w:p>
    <w:p w14:paraId="6431D8A5" w14:textId="260ECBBC" w:rsidR="003C6F9B" w:rsidRDefault="003C6F9B" w:rsidP="003C6F9B">
      <w:pPr>
        <w:pStyle w:val="ABHeading3NotLinked"/>
        <w:ind w:hanging="1800"/>
      </w:pPr>
      <w:r>
        <w:t xml:space="preserve">Step 6. Accountability planning </w:t>
      </w:r>
    </w:p>
    <w:p w14:paraId="675110A6" w14:textId="0A8F6690" w:rsidR="003C6F9B" w:rsidRDefault="00D82F68" w:rsidP="003C6F9B">
      <w:pPr>
        <w:pStyle w:val="Heading1"/>
      </w:pPr>
      <w:r w:rsidRPr="00D82F68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Create a structure for ownership, t</w:t>
      </w:r>
      <w:r w:rsidR="00181B56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r</w:t>
      </w:r>
      <w:r w:rsidRPr="00D82F68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ansparency</w:t>
      </w:r>
      <w:r w:rsidR="00181B56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,</w:t>
      </w:r>
      <w:r w:rsidRPr="00D82F68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 and continuous alignment with community needs and system realities. Even the best-designed strategies will fall short without clear accountability. Revisiting the ToC regularly enables</w:t>
      </w:r>
      <w:r w:rsidR="003C6F9B" w:rsidRPr="003C66FF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:</w:t>
      </w:r>
    </w:p>
    <w:p w14:paraId="46D41CEE" w14:textId="70547A7B" w:rsidR="001D1A88" w:rsidRDefault="001D1A88" w:rsidP="001D1A88">
      <w:pPr>
        <w:pStyle w:val="ABSectionBullets"/>
        <w:ind w:left="1260" w:hanging="180"/>
      </w:pPr>
      <w:r>
        <w:t>Adaptation when conditions change</w:t>
      </w:r>
    </w:p>
    <w:p w14:paraId="5266C3EE" w14:textId="7A56EBD6" w:rsidR="001D1A88" w:rsidRDefault="001D1A88" w:rsidP="001D1A88">
      <w:pPr>
        <w:pStyle w:val="ABSectionBullets"/>
        <w:ind w:left="1260" w:hanging="180"/>
      </w:pPr>
      <w:r>
        <w:t>Transparent updates to stakeholders</w:t>
      </w:r>
    </w:p>
    <w:p w14:paraId="4B7769C3" w14:textId="406AAE85" w:rsidR="001D1A88" w:rsidRDefault="001D1A88" w:rsidP="001D1A88">
      <w:pPr>
        <w:pStyle w:val="ABSectionBullets"/>
        <w:ind w:left="1260" w:hanging="180"/>
      </w:pPr>
      <w:r>
        <w:t>Realignment with emerging data or priorities</w:t>
      </w:r>
    </w:p>
    <w:p w14:paraId="3F2131AF" w14:textId="6D09E5F2" w:rsidR="001D1A88" w:rsidRDefault="001D1A88" w:rsidP="001D1A88">
      <w:pPr>
        <w:pStyle w:val="ABSectionBullets"/>
        <w:ind w:left="1260" w:hanging="180"/>
      </w:pPr>
      <w:r>
        <w:t xml:space="preserve">Shared ownership across implementing teams and partners </w:t>
      </w:r>
    </w:p>
    <w:p w14:paraId="583F9F94" w14:textId="3D85D2A0" w:rsidR="001D1A88" w:rsidRDefault="001D1A88" w:rsidP="001D1A88">
      <w:pPr>
        <w:pStyle w:val="Heading4"/>
        <w:ind w:hanging="1800"/>
      </w:pPr>
      <w:r>
        <w:t>Instructions</w:t>
      </w:r>
    </w:p>
    <w:p w14:paraId="49C2E2B5" w14:textId="336E2F9E" w:rsidR="003C6F9B" w:rsidRDefault="00F73793" w:rsidP="00F84F5D">
      <w:pPr>
        <w:pStyle w:val="ABSectionNumbers"/>
        <w:numPr>
          <w:ilvl w:val="0"/>
          <w:numId w:val="18"/>
        </w:numPr>
        <w:ind w:left="1350"/>
      </w:pPr>
      <w:r w:rsidRPr="00F73793">
        <w:t>Keep tracker in a shared team space or project dashboard. Build in regular time to revisit progress and align where needed.</w:t>
      </w:r>
    </w:p>
    <w:p w14:paraId="54801504" w14:textId="77777777" w:rsidR="003C6F9B" w:rsidRDefault="003C6F9B" w:rsidP="003C6F9B">
      <w:pPr>
        <w:pStyle w:val="ABSectionNumbers"/>
        <w:numPr>
          <w:ilvl w:val="0"/>
          <w:numId w:val="0"/>
        </w:numPr>
        <w:ind w:left="3067" w:hanging="360"/>
      </w:pPr>
    </w:p>
    <w:tbl>
      <w:tblPr>
        <w:tblStyle w:val="ListTable6Colorful-Accent3"/>
        <w:tblW w:w="9540" w:type="dxa"/>
        <w:tblInd w:w="720" w:type="dxa"/>
        <w:tblLook w:val="04A0" w:firstRow="1" w:lastRow="0" w:firstColumn="1" w:lastColumn="0" w:noHBand="0" w:noVBand="1"/>
      </w:tblPr>
      <w:tblGrid>
        <w:gridCol w:w="1908"/>
        <w:gridCol w:w="1908"/>
        <w:gridCol w:w="1908"/>
        <w:gridCol w:w="1908"/>
        <w:gridCol w:w="1908"/>
      </w:tblGrid>
      <w:tr w:rsidR="00DC2ED2" w:rsidRPr="00C31649" w14:paraId="431882EC" w14:textId="77777777" w:rsidTr="00DC2E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</w:tcPr>
          <w:p w14:paraId="50B31D6F" w14:textId="79A07C22" w:rsidR="00DC2ED2" w:rsidRDefault="00DC2ED2" w:rsidP="003935D7">
            <w:pPr>
              <w:pStyle w:val="ABTableColumnHeader"/>
            </w:pPr>
            <w:r>
              <w:t>Milestone</w:t>
            </w:r>
          </w:p>
        </w:tc>
        <w:tc>
          <w:tcPr>
            <w:tcW w:w="1908" w:type="dxa"/>
          </w:tcPr>
          <w:p w14:paraId="027D0325" w14:textId="1277F0E1" w:rsidR="00DC2ED2" w:rsidRDefault="00DC2ED2" w:rsidP="003935D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Lead person/group</w:t>
            </w:r>
          </w:p>
        </w:tc>
        <w:tc>
          <w:tcPr>
            <w:tcW w:w="1908" w:type="dxa"/>
          </w:tcPr>
          <w:p w14:paraId="10EE516D" w14:textId="28EE22D7" w:rsidR="00DC2ED2" w:rsidRPr="00C31649" w:rsidRDefault="00DC2ED2" w:rsidP="003935D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Review date</w:t>
            </w:r>
          </w:p>
        </w:tc>
        <w:tc>
          <w:tcPr>
            <w:tcW w:w="1908" w:type="dxa"/>
          </w:tcPr>
          <w:p w14:paraId="21B671CF" w14:textId="0B017294" w:rsidR="00DC2ED2" w:rsidRDefault="00DC2ED2" w:rsidP="003935D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Feedback loop (who, how?) </w:t>
            </w:r>
          </w:p>
        </w:tc>
        <w:tc>
          <w:tcPr>
            <w:tcW w:w="1908" w:type="dxa"/>
          </w:tcPr>
          <w:p w14:paraId="6F38C6F2" w14:textId="42E9F108" w:rsidR="00DC2ED2" w:rsidRDefault="00DC2ED2" w:rsidP="003935D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Notes and updates</w:t>
            </w:r>
          </w:p>
        </w:tc>
      </w:tr>
      <w:tr w:rsidR="00DC2ED2" w:rsidRPr="00C31649" w14:paraId="1F24732E" w14:textId="77777777" w:rsidTr="00DC2E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</w:tcPr>
          <w:p w14:paraId="1E637360" w14:textId="77777777" w:rsidR="00DC2ED2" w:rsidRPr="001E370E" w:rsidRDefault="00DC2ED2" w:rsidP="003935D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1908" w:type="dxa"/>
          </w:tcPr>
          <w:p w14:paraId="684DE2F8" w14:textId="77777777" w:rsidR="00DC2ED2" w:rsidRDefault="00DC2ED2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08" w:type="dxa"/>
          </w:tcPr>
          <w:p w14:paraId="0F092DAC" w14:textId="77777777" w:rsidR="00DC2ED2" w:rsidRPr="00C31649" w:rsidRDefault="00DC2ED2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08" w:type="dxa"/>
          </w:tcPr>
          <w:p w14:paraId="6E29D056" w14:textId="77777777" w:rsidR="00DC2ED2" w:rsidRPr="00C31649" w:rsidRDefault="00DC2ED2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08" w:type="dxa"/>
          </w:tcPr>
          <w:p w14:paraId="552A5D91" w14:textId="77777777" w:rsidR="00DC2ED2" w:rsidRPr="00C31649" w:rsidRDefault="00DC2ED2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2ED2" w:rsidRPr="00C31649" w14:paraId="17720E52" w14:textId="77777777" w:rsidTr="00DC2E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</w:tcPr>
          <w:p w14:paraId="54637B82" w14:textId="77777777" w:rsidR="00DC2ED2" w:rsidRPr="00226021" w:rsidRDefault="00DC2ED2" w:rsidP="003935D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1908" w:type="dxa"/>
          </w:tcPr>
          <w:p w14:paraId="0786153A" w14:textId="77777777" w:rsidR="00DC2ED2" w:rsidRDefault="00DC2ED2" w:rsidP="003935D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08" w:type="dxa"/>
          </w:tcPr>
          <w:p w14:paraId="3DE9143C" w14:textId="77777777" w:rsidR="00DC2ED2" w:rsidRPr="00C31649" w:rsidRDefault="00DC2ED2" w:rsidP="003935D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08" w:type="dxa"/>
          </w:tcPr>
          <w:p w14:paraId="31BA042F" w14:textId="77777777" w:rsidR="00DC2ED2" w:rsidRPr="00C31649" w:rsidRDefault="00DC2ED2" w:rsidP="003935D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08" w:type="dxa"/>
          </w:tcPr>
          <w:p w14:paraId="483F565E" w14:textId="77777777" w:rsidR="00DC2ED2" w:rsidRPr="00C31649" w:rsidRDefault="00DC2ED2" w:rsidP="003935D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C2ED2" w:rsidRPr="00C31649" w14:paraId="6BEDABF3" w14:textId="77777777" w:rsidTr="00DC2E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</w:tcPr>
          <w:p w14:paraId="0D9C2148" w14:textId="77777777" w:rsidR="00DC2ED2" w:rsidRPr="00226021" w:rsidRDefault="00DC2ED2" w:rsidP="003935D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1908" w:type="dxa"/>
          </w:tcPr>
          <w:p w14:paraId="39B57131" w14:textId="77777777" w:rsidR="00DC2ED2" w:rsidRDefault="00DC2ED2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08" w:type="dxa"/>
          </w:tcPr>
          <w:p w14:paraId="00C43AD3" w14:textId="77777777" w:rsidR="00DC2ED2" w:rsidRPr="00C31649" w:rsidRDefault="00DC2ED2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08" w:type="dxa"/>
          </w:tcPr>
          <w:p w14:paraId="031151DA" w14:textId="77777777" w:rsidR="00DC2ED2" w:rsidRPr="00C31649" w:rsidRDefault="00DC2ED2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08" w:type="dxa"/>
          </w:tcPr>
          <w:p w14:paraId="4A7DB737" w14:textId="77777777" w:rsidR="00DC2ED2" w:rsidRPr="00C31649" w:rsidRDefault="00DC2ED2" w:rsidP="003935D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7EA8476" w14:textId="77777777" w:rsidR="003C6F9B" w:rsidRPr="00811CC9" w:rsidRDefault="003C6F9B" w:rsidP="003C6F9B">
      <w:pPr>
        <w:pStyle w:val="ABSectionNumbers"/>
        <w:numPr>
          <w:ilvl w:val="0"/>
          <w:numId w:val="0"/>
        </w:numPr>
      </w:pPr>
    </w:p>
    <w:p w14:paraId="1AE86E06" w14:textId="77777777" w:rsidR="003C6F9B" w:rsidRDefault="003C6F9B" w:rsidP="003C6F9B">
      <w:pPr>
        <w:pStyle w:val="ABSectionNumbers"/>
        <w:ind w:left="1350" w:hanging="270"/>
      </w:pPr>
      <w:r>
        <w:t xml:space="preserve">Discussion prompts (optional): </w:t>
      </w:r>
    </w:p>
    <w:p w14:paraId="696233A4" w14:textId="1E5E7E68" w:rsidR="005B7392" w:rsidRDefault="005B7392" w:rsidP="00A20F5B">
      <w:pPr>
        <w:pStyle w:val="ABSectionBullets"/>
        <w:ind w:left="1710"/>
      </w:pPr>
      <w:r>
        <w:t>Who will monitor progress and how often?</w:t>
      </w:r>
    </w:p>
    <w:p w14:paraId="77640C9E" w14:textId="77777777" w:rsidR="005B7392" w:rsidRDefault="005B7392" w:rsidP="00A20F5B">
      <w:pPr>
        <w:pStyle w:val="ABSectionBullets"/>
        <w:ind w:left="1710"/>
      </w:pPr>
      <w:r>
        <w:t>How will the community be kept informed and involved?</w:t>
      </w:r>
    </w:p>
    <w:p w14:paraId="5444F4C5" w14:textId="77777777" w:rsidR="005B7392" w:rsidRDefault="005B7392" w:rsidP="00A20F5B">
      <w:pPr>
        <w:pStyle w:val="ABSectionBullets"/>
        <w:ind w:left="1710"/>
      </w:pPr>
      <w:r>
        <w:t>What indicators or outcomes will trigger course correction?</w:t>
      </w:r>
    </w:p>
    <w:p w14:paraId="05CC93F1" w14:textId="0E98FC7B" w:rsidR="001A5D5A" w:rsidRDefault="005B7392" w:rsidP="00A20F5B">
      <w:pPr>
        <w:pStyle w:val="ABSectionBullets"/>
        <w:ind w:left="1710"/>
      </w:pPr>
      <w:r>
        <w:t>How will lessons learned be captured and shared?</w:t>
      </w:r>
    </w:p>
    <w:p w14:paraId="7F690587" w14:textId="77777777" w:rsidR="001A5D5A" w:rsidRDefault="001A5D5A" w:rsidP="001A5D5A">
      <w:pPr>
        <w:pStyle w:val="Heading3"/>
      </w:pPr>
    </w:p>
    <w:p w14:paraId="71A0EFCF" w14:textId="77777777" w:rsidR="003C6F9B" w:rsidRDefault="003C6F9B" w:rsidP="001A5D5A">
      <w:pPr>
        <w:pStyle w:val="Heading3"/>
      </w:pPr>
    </w:p>
    <w:p w14:paraId="579EC784" w14:textId="77777777" w:rsidR="003C6F9B" w:rsidRDefault="003C6F9B" w:rsidP="001A5D5A">
      <w:pPr>
        <w:pStyle w:val="Heading3"/>
      </w:pPr>
    </w:p>
    <w:p w14:paraId="4EAE74D1" w14:textId="77777777" w:rsidR="003C6F9B" w:rsidRDefault="003C6F9B" w:rsidP="001A5D5A">
      <w:pPr>
        <w:pStyle w:val="Heading3"/>
      </w:pPr>
    </w:p>
    <w:p w14:paraId="2A96286A" w14:textId="77777777" w:rsidR="003C6F9B" w:rsidRDefault="003C6F9B" w:rsidP="001A5D5A">
      <w:pPr>
        <w:pStyle w:val="Heading3"/>
      </w:pPr>
    </w:p>
    <w:p w14:paraId="7F78F073" w14:textId="33931F1A" w:rsidR="00DB3A73" w:rsidRDefault="00DB3A73" w:rsidP="00DB3A73">
      <w:pPr>
        <w:pStyle w:val="Heading1"/>
      </w:pPr>
      <w:r>
        <w:t>Theory of change strategic overview</w:t>
      </w:r>
    </w:p>
    <w:p w14:paraId="5DAD78CA" w14:textId="1A04EDBC" w:rsidR="00DB3A73" w:rsidRDefault="00DB3A73" w:rsidP="00DB3A73">
      <w:pPr>
        <w:pStyle w:val="ABSectionText"/>
        <w:ind w:left="720"/>
      </w:pPr>
      <w:r>
        <w:t xml:space="preserve">After following the </w:t>
      </w:r>
      <w:proofErr w:type="spellStart"/>
      <w:r>
        <w:t>ToC</w:t>
      </w:r>
      <w:proofErr w:type="spellEnd"/>
      <w:r>
        <w:t xml:space="preserve"> process outlined in this tool, create a strategic overview. Th</w:t>
      </w:r>
      <w:r w:rsidR="00792860">
        <w:t>e strategic overview</w:t>
      </w:r>
      <w:r>
        <w:t xml:space="preserve"> </w:t>
      </w:r>
      <w:r w:rsidRPr="005F6942">
        <w:t>compiles key elements</w:t>
      </w:r>
      <w:r>
        <w:t xml:space="preserve"> — i</w:t>
      </w:r>
      <w:r w:rsidRPr="005F6942">
        <w:t xml:space="preserve">ncluding context, assumptions, </w:t>
      </w:r>
      <w:r>
        <w:t>causal</w:t>
      </w:r>
      <w:r w:rsidRPr="005F6942">
        <w:t xml:space="preserve"> pathways, preconditions, success indicators, prioritized strategies, and accountability plans</w:t>
      </w:r>
      <w:r>
        <w:t xml:space="preserve"> — i</w:t>
      </w:r>
      <w:r w:rsidRPr="005F6942">
        <w:t>nto a single, visual narrative. The strategic overview supports communication across stakeholders and serves as a reference point throughout implementation. It should be revisited periodically</w:t>
      </w:r>
      <w:r w:rsidR="00140CF7">
        <w:t xml:space="preserve">, </w:t>
      </w:r>
      <w:r w:rsidRPr="005F6942">
        <w:t>when new data, community input, or shifts in strategy emerge</w:t>
      </w:r>
      <w:r w:rsidR="00140CF7">
        <w:t xml:space="preserve">, </w:t>
      </w:r>
      <w:r w:rsidRPr="005F6942">
        <w:t>to ensure continued relevance and shared accountability.</w:t>
      </w:r>
    </w:p>
    <w:p w14:paraId="62FFD7E4" w14:textId="77777777" w:rsidR="00DB3A73" w:rsidRDefault="00DB3A73" w:rsidP="00DB3A73">
      <w:pPr>
        <w:pStyle w:val="ABHeading3NotLinked"/>
        <w:ind w:hanging="1800"/>
      </w:pPr>
      <w:r>
        <w:t>Strategic overview outline</w:t>
      </w:r>
    </w:p>
    <w:p w14:paraId="0C0A1EFF" w14:textId="77777777" w:rsidR="00DB3A73" w:rsidRDefault="00DB3A73" w:rsidP="00DB3A73">
      <w:pPr>
        <w:pStyle w:val="ABSectionNumbers"/>
        <w:numPr>
          <w:ilvl w:val="0"/>
          <w:numId w:val="19"/>
        </w:numPr>
        <w:ind w:left="1350" w:hanging="270"/>
      </w:pPr>
      <w:r w:rsidRPr="00DB3A73">
        <w:rPr>
          <w:b/>
          <w:bCs/>
        </w:rPr>
        <w:t>Initiative name and date.</w:t>
      </w:r>
      <w:r>
        <w:t xml:space="preserve"> Briefly name the initiative and provide the date the </w:t>
      </w:r>
      <w:proofErr w:type="spellStart"/>
      <w:r>
        <w:t>ToC</w:t>
      </w:r>
      <w:proofErr w:type="spellEnd"/>
      <w:r>
        <w:t xml:space="preserve"> was developed. </w:t>
      </w:r>
    </w:p>
    <w:p w14:paraId="7B53D5F4" w14:textId="77777777" w:rsidR="00DB3A73" w:rsidRDefault="00DB3A73" w:rsidP="00DB3A73">
      <w:pPr>
        <w:pStyle w:val="ABSectionNumbers"/>
        <w:ind w:left="1350" w:hanging="270"/>
      </w:pPr>
      <w:r w:rsidRPr="008E4E6D">
        <w:rPr>
          <w:b/>
          <w:bCs/>
        </w:rPr>
        <w:t>Context and problem statement.</w:t>
      </w:r>
      <w:r>
        <w:t xml:space="preserve"> </w:t>
      </w:r>
      <w:r w:rsidRPr="008E4E6D">
        <w:t>What is the core issue or opportunity being addressed? Include supporting data, lived experiences, or relevant background.</w:t>
      </w:r>
    </w:p>
    <w:p w14:paraId="5A43F01E" w14:textId="5CA4A32A" w:rsidR="00DB3A73" w:rsidRDefault="00DB3A73" w:rsidP="00DB3A73">
      <w:pPr>
        <w:pStyle w:val="ABSectionNumbers"/>
        <w:ind w:left="1350" w:hanging="270"/>
      </w:pPr>
      <w:r w:rsidRPr="008E4E6D">
        <w:rPr>
          <w:b/>
          <w:bCs/>
        </w:rPr>
        <w:t>Desired long-term impact.</w:t>
      </w:r>
      <w:r>
        <w:t xml:space="preserve"> </w:t>
      </w:r>
      <w:r w:rsidRPr="008E4E6D">
        <w:t xml:space="preserve">Describe the long-term change ultimately being worked toward. This is the </w:t>
      </w:r>
      <w:r w:rsidR="00181B56">
        <w:t>“</w:t>
      </w:r>
      <w:r w:rsidRPr="008E4E6D">
        <w:t>north</w:t>
      </w:r>
      <w:r w:rsidR="00181B56">
        <w:t xml:space="preserve"> </w:t>
      </w:r>
      <w:r w:rsidRPr="008E4E6D">
        <w:t>star</w:t>
      </w:r>
      <w:r w:rsidR="00181B56">
        <w:t>” —</w:t>
      </w:r>
      <w:r>
        <w:t xml:space="preserve"> </w:t>
      </w:r>
      <w:r w:rsidRPr="008E4E6D">
        <w:t>system-level impact not just program results.</w:t>
      </w:r>
    </w:p>
    <w:p w14:paraId="7B5FA01D" w14:textId="77777777" w:rsidR="00DB3A73" w:rsidRDefault="00DB3A73" w:rsidP="00DB3A73">
      <w:pPr>
        <w:pStyle w:val="ABSectionNumbers"/>
        <w:ind w:left="1350" w:hanging="270"/>
      </w:pPr>
      <w:r w:rsidRPr="008E4E6D">
        <w:rPr>
          <w:b/>
          <w:bCs/>
        </w:rPr>
        <w:t>Guiding principles or assumptions.</w:t>
      </w:r>
      <w:r>
        <w:t xml:space="preserve"> </w:t>
      </w:r>
      <w:r w:rsidRPr="008E4E6D">
        <w:t>List any key values, assumptions, or commitments that will shape the change process (e.g., equity, cultural humility, lived experience, sustainability).</w:t>
      </w:r>
    </w:p>
    <w:p w14:paraId="1E8E63FC" w14:textId="1FB2E30C" w:rsidR="00DB3A73" w:rsidRDefault="00DB3A73" w:rsidP="00DB3A73">
      <w:pPr>
        <w:pStyle w:val="ABSectionNumbers"/>
        <w:ind w:left="1350" w:hanging="270"/>
      </w:pPr>
      <w:r>
        <w:rPr>
          <w:b/>
          <w:bCs/>
        </w:rPr>
        <w:t>Causal</w:t>
      </w:r>
      <w:r w:rsidRPr="008E4E6D">
        <w:rPr>
          <w:b/>
          <w:bCs/>
        </w:rPr>
        <w:t xml:space="preserve"> pathway map (text summary). </w:t>
      </w:r>
      <w:r>
        <w:t xml:space="preserve">Describe the “chain of change” </w:t>
      </w:r>
      <w:r w:rsidR="00181B56">
        <w:t xml:space="preserve">— </w:t>
      </w:r>
      <w:r>
        <w:t xml:space="preserve">the sequence of necessary shifts that must happen from current conditions to long-term impact. (Attach visual diagram separately if available.) </w:t>
      </w:r>
      <w:r>
        <w:br/>
      </w:r>
      <w:r>
        <w:br/>
      </w:r>
      <w:r w:rsidRPr="008E4E6D">
        <w:rPr>
          <w:i/>
          <w:iCs/>
        </w:rPr>
        <w:t xml:space="preserve">Example: “To reduce maternal mortality, we must first increase respectful care practices → which requires training </w:t>
      </w:r>
      <w:r>
        <w:rPr>
          <w:i/>
          <w:iCs/>
        </w:rPr>
        <w:t xml:space="preserve">and </w:t>
      </w:r>
      <w:r w:rsidRPr="008E4E6D">
        <w:rPr>
          <w:i/>
          <w:iCs/>
        </w:rPr>
        <w:t xml:space="preserve">patient advocacy → which depends on stakeholder trust </w:t>
      </w:r>
      <w:r>
        <w:rPr>
          <w:i/>
          <w:iCs/>
        </w:rPr>
        <w:t>and</w:t>
      </w:r>
      <w:r w:rsidRPr="008E4E6D">
        <w:rPr>
          <w:i/>
          <w:iCs/>
        </w:rPr>
        <w:t xml:space="preserve"> sustained funding</w:t>
      </w:r>
      <w:r>
        <w:rPr>
          <w:i/>
          <w:iCs/>
        </w:rPr>
        <w:t>.</w:t>
      </w:r>
      <w:r w:rsidRPr="008E4E6D">
        <w:rPr>
          <w:i/>
          <w:iCs/>
        </w:rPr>
        <w:t>”</w:t>
      </w:r>
    </w:p>
    <w:p w14:paraId="579E804E" w14:textId="77777777" w:rsidR="00DB3A73" w:rsidRDefault="00DB3A73" w:rsidP="00DB3A73">
      <w:pPr>
        <w:pStyle w:val="ABSectionNumbers"/>
        <w:ind w:left="1350" w:hanging="270"/>
      </w:pPr>
      <w:r w:rsidRPr="008E4E6D">
        <w:rPr>
          <w:b/>
          <w:bCs/>
        </w:rPr>
        <w:t>Intermediate outcomes.</w:t>
      </w:r>
      <w:r>
        <w:t xml:space="preserve"> </w:t>
      </w:r>
      <w:r w:rsidRPr="008E4E6D">
        <w:t>What changes do you expect to see along the way (short- and mid-term)? These should be measurable shifts in behavior, capacity, access, or systems.</w:t>
      </w:r>
    </w:p>
    <w:p w14:paraId="76AD0E4B" w14:textId="6F436653" w:rsidR="00DB3A73" w:rsidRDefault="00DB3A73" w:rsidP="00DB3A73">
      <w:pPr>
        <w:pStyle w:val="ABSectionNumbers"/>
        <w:ind w:left="1350" w:hanging="270"/>
      </w:pPr>
      <w:r w:rsidRPr="008E4E6D">
        <w:rPr>
          <w:b/>
          <w:bCs/>
        </w:rPr>
        <w:t>Success indicators.</w:t>
      </w:r>
      <w:r>
        <w:t xml:space="preserve"> </w:t>
      </w:r>
      <w:r w:rsidRPr="008E4E6D">
        <w:t>How will you know if each outcome is happening? These are measurable signs o</w:t>
      </w:r>
      <w:r w:rsidR="00D32B6E">
        <w:t>f</w:t>
      </w:r>
      <w:r w:rsidRPr="008E4E6D">
        <w:t xml:space="preserve"> progress (quantitative or qualitative).</w:t>
      </w:r>
    </w:p>
    <w:p w14:paraId="680A4AE8" w14:textId="77777777" w:rsidR="00DB3A73" w:rsidRDefault="00DB3A73" w:rsidP="00DB3A73">
      <w:pPr>
        <w:pStyle w:val="ABSectionNumbers"/>
        <w:numPr>
          <w:ilvl w:val="0"/>
          <w:numId w:val="0"/>
        </w:numPr>
        <w:ind w:left="3067"/>
      </w:pPr>
    </w:p>
    <w:tbl>
      <w:tblPr>
        <w:tblStyle w:val="ListTable6Colorful-Accent3"/>
        <w:tblW w:w="9270" w:type="dxa"/>
        <w:tblInd w:w="1080" w:type="dxa"/>
        <w:tblLook w:val="04A0" w:firstRow="1" w:lastRow="0" w:firstColumn="1" w:lastColumn="0" w:noHBand="0" w:noVBand="1"/>
      </w:tblPr>
      <w:tblGrid>
        <w:gridCol w:w="3090"/>
        <w:gridCol w:w="3090"/>
        <w:gridCol w:w="3090"/>
      </w:tblGrid>
      <w:tr w:rsidR="00DB3A73" w14:paraId="37E21CB9" w14:textId="77777777" w:rsidTr="007B53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0" w:type="dxa"/>
          </w:tcPr>
          <w:p w14:paraId="6DE88344" w14:textId="77777777" w:rsidR="00DB3A73" w:rsidRDefault="00DB3A73" w:rsidP="007B53E5">
            <w:pPr>
              <w:pStyle w:val="ABTableColumnHeader"/>
            </w:pPr>
            <w:r>
              <w:t>Outcome</w:t>
            </w:r>
          </w:p>
        </w:tc>
        <w:tc>
          <w:tcPr>
            <w:tcW w:w="3090" w:type="dxa"/>
          </w:tcPr>
          <w:p w14:paraId="0C00B181" w14:textId="77777777" w:rsidR="00DB3A73" w:rsidRDefault="00DB3A73" w:rsidP="007B53E5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Indicator</w:t>
            </w:r>
          </w:p>
        </w:tc>
        <w:tc>
          <w:tcPr>
            <w:tcW w:w="3090" w:type="dxa"/>
          </w:tcPr>
          <w:p w14:paraId="11A667A0" w14:textId="77777777" w:rsidR="00DB3A73" w:rsidRDefault="00DB3A73" w:rsidP="007B53E5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Method of measurement</w:t>
            </w:r>
          </w:p>
        </w:tc>
      </w:tr>
      <w:tr w:rsidR="00DB3A73" w14:paraId="749E9FB7" w14:textId="77777777" w:rsidTr="007B53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0" w:type="dxa"/>
          </w:tcPr>
          <w:p w14:paraId="7874B680" w14:textId="77777777" w:rsidR="00DB3A73" w:rsidRPr="008E4E6D" w:rsidRDefault="00DB3A73" w:rsidP="007B53E5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3090" w:type="dxa"/>
          </w:tcPr>
          <w:p w14:paraId="308A4FC7" w14:textId="77777777" w:rsidR="00DB3A73" w:rsidRDefault="00DB3A73" w:rsidP="007B53E5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90" w:type="dxa"/>
          </w:tcPr>
          <w:p w14:paraId="452341C3" w14:textId="77777777" w:rsidR="00DB3A73" w:rsidRDefault="00DB3A73" w:rsidP="007B53E5">
            <w:pPr>
              <w:pStyle w:val="ABGraphicTableBullets"/>
              <w:numPr>
                <w:ilvl w:val="0"/>
                <w:numId w:val="0"/>
              </w:numPr>
              <w:ind w:left="187" w:hanging="18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B3A73" w14:paraId="35C3F60C" w14:textId="77777777" w:rsidTr="007B53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0" w:type="dxa"/>
          </w:tcPr>
          <w:p w14:paraId="0462336F" w14:textId="77777777" w:rsidR="00DB3A73" w:rsidRPr="008E4E6D" w:rsidRDefault="00DB3A73" w:rsidP="007B53E5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3090" w:type="dxa"/>
          </w:tcPr>
          <w:p w14:paraId="465BD7DB" w14:textId="77777777" w:rsidR="00DB3A73" w:rsidRDefault="00DB3A73" w:rsidP="007B53E5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3090" w:type="dxa"/>
          </w:tcPr>
          <w:p w14:paraId="4C74BEAE" w14:textId="77777777" w:rsidR="00DB3A73" w:rsidRDefault="00DB3A73" w:rsidP="007B53E5">
            <w:pPr>
              <w:pStyle w:val="ABGraphicTableBullets"/>
              <w:numPr>
                <w:ilvl w:val="0"/>
                <w:numId w:val="0"/>
              </w:numPr>
              <w:ind w:left="187" w:hanging="18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B3A73" w14:paraId="05599E13" w14:textId="77777777" w:rsidTr="007B53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0" w:type="dxa"/>
          </w:tcPr>
          <w:p w14:paraId="39C30639" w14:textId="77777777" w:rsidR="00DB3A73" w:rsidRPr="008E4E6D" w:rsidRDefault="00DB3A73" w:rsidP="007B53E5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3090" w:type="dxa"/>
          </w:tcPr>
          <w:p w14:paraId="09D286B6" w14:textId="77777777" w:rsidR="00DB3A73" w:rsidRDefault="00DB3A73" w:rsidP="007B53E5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90" w:type="dxa"/>
          </w:tcPr>
          <w:p w14:paraId="6C86AAF6" w14:textId="77777777" w:rsidR="00DB3A73" w:rsidRDefault="00DB3A73" w:rsidP="007B53E5">
            <w:pPr>
              <w:pStyle w:val="ABGraphicTableBullets"/>
              <w:numPr>
                <w:ilvl w:val="0"/>
                <w:numId w:val="0"/>
              </w:numPr>
              <w:ind w:left="187" w:hanging="18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A11F85F" w14:textId="77777777" w:rsidR="00DB3A73" w:rsidRDefault="00DB3A73" w:rsidP="00DB3A73">
      <w:pPr>
        <w:pStyle w:val="ABSectionNumbers"/>
        <w:numPr>
          <w:ilvl w:val="0"/>
          <w:numId w:val="0"/>
        </w:numPr>
        <w:ind w:left="3067" w:hanging="360"/>
      </w:pPr>
    </w:p>
    <w:p w14:paraId="60F9322C" w14:textId="77777777" w:rsidR="00792860" w:rsidRDefault="00792860" w:rsidP="00DB3A73">
      <w:pPr>
        <w:pStyle w:val="ABSectionNumbers"/>
        <w:numPr>
          <w:ilvl w:val="0"/>
          <w:numId w:val="0"/>
        </w:numPr>
        <w:ind w:left="3067" w:hanging="360"/>
      </w:pPr>
    </w:p>
    <w:p w14:paraId="431596FA" w14:textId="77777777" w:rsidR="00792860" w:rsidRDefault="00792860" w:rsidP="00DB3A73">
      <w:pPr>
        <w:pStyle w:val="ABSectionNumbers"/>
        <w:numPr>
          <w:ilvl w:val="0"/>
          <w:numId w:val="0"/>
        </w:numPr>
        <w:ind w:left="3067" w:hanging="360"/>
      </w:pPr>
    </w:p>
    <w:p w14:paraId="76F5DDFB" w14:textId="77777777" w:rsidR="00792860" w:rsidRDefault="00792860" w:rsidP="00DB3A73">
      <w:pPr>
        <w:pStyle w:val="ABSectionNumbers"/>
        <w:numPr>
          <w:ilvl w:val="0"/>
          <w:numId w:val="0"/>
        </w:numPr>
        <w:ind w:left="3067" w:hanging="360"/>
      </w:pPr>
    </w:p>
    <w:p w14:paraId="4DF4B63A" w14:textId="77777777" w:rsidR="00792860" w:rsidRDefault="00792860" w:rsidP="00DB3A73">
      <w:pPr>
        <w:pStyle w:val="ABSectionNumbers"/>
        <w:numPr>
          <w:ilvl w:val="0"/>
          <w:numId w:val="0"/>
        </w:numPr>
        <w:ind w:left="3067" w:hanging="360"/>
      </w:pPr>
    </w:p>
    <w:p w14:paraId="51723C9D" w14:textId="77777777" w:rsidR="00792860" w:rsidRDefault="00792860" w:rsidP="00DB3A73">
      <w:pPr>
        <w:pStyle w:val="ABSectionNumbers"/>
        <w:numPr>
          <w:ilvl w:val="0"/>
          <w:numId w:val="0"/>
        </w:numPr>
        <w:ind w:left="3067" w:hanging="360"/>
      </w:pPr>
    </w:p>
    <w:p w14:paraId="6AB0BE66" w14:textId="77777777" w:rsidR="00792860" w:rsidRDefault="00792860" w:rsidP="00DB3A73">
      <w:pPr>
        <w:pStyle w:val="ABSectionNumbers"/>
        <w:numPr>
          <w:ilvl w:val="0"/>
          <w:numId w:val="0"/>
        </w:numPr>
        <w:ind w:left="3067" w:hanging="360"/>
      </w:pPr>
    </w:p>
    <w:p w14:paraId="2716ACFE" w14:textId="77777777" w:rsidR="00792860" w:rsidRDefault="00792860" w:rsidP="00DB3A73">
      <w:pPr>
        <w:pStyle w:val="ABSectionNumbers"/>
        <w:numPr>
          <w:ilvl w:val="0"/>
          <w:numId w:val="0"/>
        </w:numPr>
        <w:ind w:left="3067" w:hanging="360"/>
      </w:pPr>
    </w:p>
    <w:p w14:paraId="7E723A90" w14:textId="77777777" w:rsidR="00DB3A73" w:rsidRDefault="00DB3A73" w:rsidP="00DB3A73">
      <w:pPr>
        <w:pStyle w:val="ABSectionNumbers"/>
        <w:ind w:left="1440"/>
      </w:pPr>
      <w:r w:rsidRPr="008E4E6D">
        <w:rPr>
          <w:b/>
          <w:bCs/>
        </w:rPr>
        <w:t>Strategies and activities.</w:t>
      </w:r>
      <w:r>
        <w:t xml:space="preserve"> </w:t>
      </w:r>
      <w:r w:rsidRPr="008E4E6D">
        <w:t>What are the key strategies or interventions that will activate this pathway?</w:t>
      </w:r>
    </w:p>
    <w:p w14:paraId="7F3D8F49" w14:textId="77777777" w:rsidR="00DB3A73" w:rsidRDefault="00DB3A73" w:rsidP="00DB3A73">
      <w:pPr>
        <w:pStyle w:val="ABSectionNumbers"/>
        <w:numPr>
          <w:ilvl w:val="0"/>
          <w:numId w:val="0"/>
        </w:numPr>
      </w:pPr>
    </w:p>
    <w:tbl>
      <w:tblPr>
        <w:tblStyle w:val="ListTable6Colorful-Accent3"/>
        <w:tblW w:w="9270" w:type="dxa"/>
        <w:tblInd w:w="1080" w:type="dxa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250"/>
      </w:tblGrid>
      <w:tr w:rsidR="00DB3A73" w14:paraId="6DCE99AC" w14:textId="77777777" w:rsidTr="007B53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77AECFCA" w14:textId="77777777" w:rsidR="00DB3A73" w:rsidRDefault="00DB3A73" w:rsidP="007B53E5">
            <w:pPr>
              <w:pStyle w:val="ABTableColumnHeader"/>
            </w:pPr>
            <w:r>
              <w:t>Strategy</w:t>
            </w:r>
          </w:p>
        </w:tc>
        <w:tc>
          <w:tcPr>
            <w:tcW w:w="2340" w:type="dxa"/>
          </w:tcPr>
          <w:p w14:paraId="0866645C" w14:textId="77777777" w:rsidR="00DB3A73" w:rsidRDefault="00DB3A73" w:rsidP="007B53E5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  <w:tc>
          <w:tcPr>
            <w:tcW w:w="2340" w:type="dxa"/>
          </w:tcPr>
          <w:p w14:paraId="5B24C728" w14:textId="77777777" w:rsidR="00DB3A73" w:rsidRDefault="00DB3A73" w:rsidP="007B53E5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Linked outcomes</w:t>
            </w:r>
          </w:p>
        </w:tc>
        <w:tc>
          <w:tcPr>
            <w:tcW w:w="2250" w:type="dxa"/>
          </w:tcPr>
          <w:p w14:paraId="2CF92A0A" w14:textId="77777777" w:rsidR="00DB3A73" w:rsidRDefault="00DB3A73" w:rsidP="007B53E5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Lead actors</w:t>
            </w:r>
          </w:p>
        </w:tc>
      </w:tr>
      <w:tr w:rsidR="00DB3A73" w14:paraId="620F1AAC" w14:textId="77777777" w:rsidTr="007B53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29EA45BC" w14:textId="77777777" w:rsidR="00DB3A73" w:rsidRPr="008E4E6D" w:rsidRDefault="00DB3A73" w:rsidP="007B53E5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2340" w:type="dxa"/>
          </w:tcPr>
          <w:p w14:paraId="1B8206A7" w14:textId="77777777" w:rsidR="00DB3A73" w:rsidRDefault="00DB3A73" w:rsidP="007B53E5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40" w:type="dxa"/>
          </w:tcPr>
          <w:p w14:paraId="664607D6" w14:textId="77777777" w:rsidR="00DB3A73" w:rsidRDefault="00DB3A73" w:rsidP="007B53E5">
            <w:pPr>
              <w:pStyle w:val="ABGraphicTableBullets"/>
              <w:numPr>
                <w:ilvl w:val="0"/>
                <w:numId w:val="0"/>
              </w:numPr>
              <w:ind w:left="187" w:hanging="18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50" w:type="dxa"/>
          </w:tcPr>
          <w:p w14:paraId="27A78E69" w14:textId="77777777" w:rsidR="00DB3A73" w:rsidRDefault="00DB3A73" w:rsidP="007B53E5">
            <w:pPr>
              <w:pStyle w:val="ABGraphicTableBullets"/>
              <w:numPr>
                <w:ilvl w:val="0"/>
                <w:numId w:val="0"/>
              </w:numPr>
              <w:ind w:left="187" w:hanging="18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B3A73" w14:paraId="334331B2" w14:textId="77777777" w:rsidTr="007B53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787F3217" w14:textId="77777777" w:rsidR="00DB3A73" w:rsidRPr="008E4E6D" w:rsidRDefault="00DB3A73" w:rsidP="007B53E5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2340" w:type="dxa"/>
          </w:tcPr>
          <w:p w14:paraId="42B194FD" w14:textId="77777777" w:rsidR="00DB3A73" w:rsidRDefault="00DB3A73" w:rsidP="007B53E5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340" w:type="dxa"/>
          </w:tcPr>
          <w:p w14:paraId="31AD98D6" w14:textId="77777777" w:rsidR="00DB3A73" w:rsidRDefault="00DB3A73" w:rsidP="007B53E5">
            <w:pPr>
              <w:pStyle w:val="ABGraphicTableBullets"/>
              <w:numPr>
                <w:ilvl w:val="0"/>
                <w:numId w:val="0"/>
              </w:numPr>
              <w:ind w:left="187" w:hanging="18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250" w:type="dxa"/>
          </w:tcPr>
          <w:p w14:paraId="6BCD04EF" w14:textId="77777777" w:rsidR="00DB3A73" w:rsidRDefault="00DB3A73" w:rsidP="007B53E5">
            <w:pPr>
              <w:pStyle w:val="ABGraphicTableBullets"/>
              <w:numPr>
                <w:ilvl w:val="0"/>
                <w:numId w:val="0"/>
              </w:numPr>
              <w:ind w:left="187" w:hanging="18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B3A73" w14:paraId="7AA769FD" w14:textId="77777777" w:rsidTr="007B53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33D650A8" w14:textId="77777777" w:rsidR="00DB3A73" w:rsidRPr="008E4E6D" w:rsidRDefault="00DB3A73" w:rsidP="007B53E5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2340" w:type="dxa"/>
          </w:tcPr>
          <w:p w14:paraId="3FE11273" w14:textId="77777777" w:rsidR="00DB3A73" w:rsidRDefault="00DB3A73" w:rsidP="007B53E5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40" w:type="dxa"/>
          </w:tcPr>
          <w:p w14:paraId="388DA251" w14:textId="77777777" w:rsidR="00DB3A73" w:rsidRDefault="00DB3A73" w:rsidP="007B53E5">
            <w:pPr>
              <w:pStyle w:val="ABGraphicTableBullets"/>
              <w:numPr>
                <w:ilvl w:val="0"/>
                <w:numId w:val="0"/>
              </w:numPr>
              <w:ind w:left="187" w:hanging="18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50" w:type="dxa"/>
          </w:tcPr>
          <w:p w14:paraId="2C98BD6B" w14:textId="77777777" w:rsidR="00DB3A73" w:rsidRDefault="00DB3A73" w:rsidP="007B53E5">
            <w:pPr>
              <w:pStyle w:val="ABGraphicTableBullets"/>
              <w:numPr>
                <w:ilvl w:val="0"/>
                <w:numId w:val="0"/>
              </w:numPr>
              <w:ind w:left="187" w:hanging="18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39A10FD" w14:textId="77777777" w:rsidR="00DB3A73" w:rsidRDefault="00DB3A73" w:rsidP="00DB3A73">
      <w:pPr>
        <w:pStyle w:val="ABSectionNumbers"/>
        <w:numPr>
          <w:ilvl w:val="0"/>
          <w:numId w:val="0"/>
        </w:numPr>
        <w:ind w:left="3067" w:hanging="360"/>
      </w:pPr>
    </w:p>
    <w:p w14:paraId="488A79F9" w14:textId="77777777" w:rsidR="00DB3A73" w:rsidRDefault="00DB3A73" w:rsidP="00DB3A73">
      <w:pPr>
        <w:pStyle w:val="ABSectionNumbers"/>
        <w:ind w:left="1440"/>
      </w:pPr>
      <w:r w:rsidRPr="00BD5BF8">
        <w:rPr>
          <w:b/>
          <w:bCs/>
        </w:rPr>
        <w:t>Assumptions and external factors.</w:t>
      </w:r>
      <w:r>
        <w:t xml:space="preserve"> </w:t>
      </w:r>
      <w:r w:rsidRPr="00BD5BF8">
        <w:t xml:space="preserve">What conditions must </w:t>
      </w:r>
      <w:proofErr w:type="gramStart"/>
      <w:r w:rsidRPr="00BD5BF8">
        <w:t>hold</w:t>
      </w:r>
      <w:proofErr w:type="gramEnd"/>
      <w:r w:rsidRPr="00BD5BF8">
        <w:t xml:space="preserve"> for this </w:t>
      </w:r>
      <w:proofErr w:type="spellStart"/>
      <w:r w:rsidRPr="00BD5BF8">
        <w:t>ToC</w:t>
      </w:r>
      <w:proofErr w:type="spellEnd"/>
      <w:r w:rsidRPr="00BD5BF8">
        <w:t xml:space="preserve"> to succeed? What risks or dependencies should be tracked?</w:t>
      </w:r>
    </w:p>
    <w:p w14:paraId="349CECB6" w14:textId="3D7D0AFC" w:rsidR="00CE660E" w:rsidRDefault="00DB3A73" w:rsidP="00871A1C">
      <w:pPr>
        <w:pStyle w:val="ABSectionNumbers"/>
        <w:ind w:left="1440"/>
      </w:pPr>
      <w:r w:rsidRPr="00F25E1E">
        <w:rPr>
          <w:b/>
          <w:bCs/>
        </w:rPr>
        <w:t>Accountability plan.</w:t>
      </w:r>
      <w:r>
        <w:t xml:space="preserve"> </w:t>
      </w:r>
      <w:r w:rsidRPr="00BD5BF8">
        <w:t xml:space="preserve">How will this </w:t>
      </w:r>
      <w:proofErr w:type="spellStart"/>
      <w:r w:rsidRPr="00BD5BF8">
        <w:t>ToC</w:t>
      </w:r>
      <w:proofErr w:type="spellEnd"/>
      <w:r w:rsidRPr="00BD5BF8">
        <w:t xml:space="preserve"> be updated? Who is responsible? What are the check-in timelines? (Attach table or supporting documents</w:t>
      </w:r>
      <w:r>
        <w:t>.</w:t>
      </w:r>
      <w:r w:rsidRPr="00BD5BF8">
        <w:t>)</w:t>
      </w:r>
      <w:bookmarkEnd w:id="0"/>
      <w:bookmarkEnd w:id="1"/>
      <w:bookmarkEnd w:id="2"/>
      <w:bookmarkEnd w:id="3"/>
      <w:bookmarkEnd w:id="4"/>
      <w:bookmarkEnd w:id="5"/>
    </w:p>
    <w:p w14:paraId="1DF72784" w14:textId="441A21AB" w:rsidR="00CE660E" w:rsidRDefault="00871A1C" w:rsidP="00CE660E">
      <w:pPr>
        <w:pStyle w:val="ABSectionNumbers"/>
        <w:numPr>
          <w:ilvl w:val="0"/>
          <w:numId w:val="0"/>
        </w:numPr>
      </w:pPr>
      <w:r w:rsidRPr="00871A1C">
        <w:rPr>
          <w:noProof/>
        </w:rPr>
        <w:drawing>
          <wp:anchor distT="0" distB="0" distL="114300" distR="114300" simplePos="0" relativeHeight="251661323" behindDoc="0" locked="0" layoutInCell="1" allowOverlap="1" wp14:anchorId="365A0F22" wp14:editId="12EF9280">
            <wp:simplePos x="596900" y="3270250"/>
            <wp:positionH relativeFrom="margin">
              <wp:align>center</wp:align>
            </wp:positionH>
            <wp:positionV relativeFrom="margin">
              <wp:align>bottom</wp:align>
            </wp:positionV>
            <wp:extent cx="6583680" cy="1954530"/>
            <wp:effectExtent l="0" t="0" r="0" b="7620"/>
            <wp:wrapSquare wrapText="bothSides"/>
            <wp:docPr id="1815570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195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CE660E" w:rsidSect="00EB56E6">
      <w:footerReference w:type="default" r:id="rId16"/>
      <w:pgSz w:w="12240" w:h="15840"/>
      <w:pgMar w:top="720" w:right="936" w:bottom="432" w:left="936" w:header="576" w:footer="5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E3B43" w14:textId="77777777" w:rsidR="007E06D7" w:rsidRDefault="007E06D7" w:rsidP="00A26657">
      <w:r>
        <w:separator/>
      </w:r>
    </w:p>
    <w:p w14:paraId="1A744A1D" w14:textId="77777777" w:rsidR="007E06D7" w:rsidRDefault="007E06D7"/>
  </w:endnote>
  <w:endnote w:type="continuationSeparator" w:id="0">
    <w:p w14:paraId="529CC538" w14:textId="77777777" w:rsidR="007E06D7" w:rsidRDefault="007E06D7" w:rsidP="00A26657">
      <w:r>
        <w:continuationSeparator/>
      </w:r>
    </w:p>
    <w:p w14:paraId="6346E2F6" w14:textId="77777777" w:rsidR="007E06D7" w:rsidRDefault="007E06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30605" w14:textId="1BD45462" w:rsidR="006126E0" w:rsidRPr="00FC085D" w:rsidRDefault="006126E0" w:rsidP="00FC085D">
    <w:pPr>
      <w:pStyle w:val="Footer"/>
      <w:tabs>
        <w:tab w:val="clear" w:pos="4680"/>
        <w:tab w:val="clear" w:pos="9360"/>
        <w:tab w:val="right" w:pos="10350"/>
      </w:tabs>
      <w:spacing w:before="160"/>
      <w:rPr>
        <w:rFonts w:asciiTheme="majorHAnsi" w:hAnsiTheme="majorHAnsi" w:cstheme="majorHAnsi"/>
        <w:bCs/>
        <w:sz w:val="16"/>
        <w:szCs w:val="16"/>
      </w:rPr>
    </w:pPr>
    <w:r w:rsidRPr="00FC085D">
      <w:rPr>
        <w:rFonts w:asciiTheme="majorHAnsi" w:hAnsiTheme="majorHAnsi" w:cstheme="majorHAnsi"/>
        <w:sz w:val="12"/>
        <w:szCs w:val="12"/>
      </w:rPr>
      <w:t xml:space="preserve">© </w:t>
    </w:r>
    <w:r w:rsidR="002955B7">
      <w:rPr>
        <w:rFonts w:asciiTheme="majorHAnsi" w:hAnsiTheme="majorHAnsi" w:cstheme="majorHAnsi"/>
        <w:sz w:val="12"/>
        <w:szCs w:val="12"/>
      </w:rPr>
      <w:t>202</w:t>
    </w:r>
    <w:r w:rsidR="00086812">
      <w:rPr>
        <w:rFonts w:asciiTheme="majorHAnsi" w:hAnsiTheme="majorHAnsi" w:cstheme="majorHAnsi"/>
        <w:sz w:val="12"/>
        <w:szCs w:val="12"/>
      </w:rPr>
      <w:t>6</w:t>
    </w:r>
    <w:r w:rsidRPr="00FC085D">
      <w:rPr>
        <w:rFonts w:asciiTheme="majorHAnsi" w:hAnsiTheme="majorHAnsi" w:cstheme="majorHAnsi"/>
        <w:sz w:val="12"/>
        <w:szCs w:val="12"/>
      </w:rPr>
      <w:t xml:space="preserve"> Advisory Board • All rights reserved • </w:t>
    </w:r>
    <w:hyperlink r:id="rId1" w:history="1">
      <w:r w:rsidRPr="00FC085D">
        <w:rPr>
          <w:rStyle w:val="Hyperlink"/>
          <w:rFonts w:asciiTheme="majorHAnsi" w:hAnsiTheme="majorHAnsi" w:cstheme="majorHAnsi"/>
          <w:b/>
          <w:noProof/>
          <w:color w:val="323E48" w:themeColor="text1"/>
          <w:sz w:val="12"/>
          <w:szCs w:val="12"/>
          <w:u w:val="none"/>
        </w:rPr>
        <w:t>advisory.com</w:t>
      </w:r>
    </w:hyperlink>
    <w:r>
      <w:rPr>
        <w:rStyle w:val="Hyperlink"/>
        <w:rFonts w:asciiTheme="majorHAnsi" w:hAnsiTheme="majorHAnsi" w:cstheme="majorHAnsi"/>
        <w:bCs/>
        <w:noProof/>
        <w:color w:val="323E48" w:themeColor="text1"/>
        <w:sz w:val="12"/>
        <w:szCs w:val="12"/>
        <w:u w:val="none"/>
      </w:rPr>
      <w:tab/>
    </w:r>
    <w:r w:rsidRPr="00FC085D">
      <w:rPr>
        <w:rStyle w:val="Hyperlink"/>
        <w:rFonts w:asciiTheme="majorHAnsi" w:hAnsiTheme="majorHAnsi" w:cstheme="majorHAnsi"/>
        <w:bCs/>
        <w:noProof/>
        <w:color w:val="323E48" w:themeColor="text1"/>
        <w:sz w:val="16"/>
        <w:szCs w:val="16"/>
        <w:u w:val="none"/>
      </w:rPr>
      <w:t xml:space="preserve">pg. </w:t>
    </w:r>
    <w:r w:rsidRPr="00FC085D">
      <w:rPr>
        <w:rStyle w:val="Hyperlink"/>
        <w:rFonts w:asciiTheme="majorHAnsi" w:hAnsiTheme="majorHAnsi" w:cstheme="majorHAnsi"/>
        <w:bCs/>
        <w:noProof/>
        <w:color w:val="323E48" w:themeColor="text1"/>
        <w:sz w:val="16"/>
        <w:szCs w:val="16"/>
        <w:u w:val="none"/>
      </w:rPr>
      <w:fldChar w:fldCharType="begin"/>
    </w:r>
    <w:r w:rsidRPr="00FC085D">
      <w:rPr>
        <w:rStyle w:val="Hyperlink"/>
        <w:rFonts w:asciiTheme="majorHAnsi" w:hAnsiTheme="majorHAnsi" w:cstheme="majorHAnsi"/>
        <w:bCs/>
        <w:noProof/>
        <w:color w:val="323E48" w:themeColor="text1"/>
        <w:sz w:val="16"/>
        <w:szCs w:val="16"/>
        <w:u w:val="none"/>
      </w:rPr>
      <w:instrText xml:space="preserve"> PAGE   \* MERGEFORMAT </w:instrText>
    </w:r>
    <w:r w:rsidRPr="00FC085D">
      <w:rPr>
        <w:rStyle w:val="Hyperlink"/>
        <w:rFonts w:asciiTheme="majorHAnsi" w:hAnsiTheme="majorHAnsi" w:cstheme="majorHAnsi"/>
        <w:bCs/>
        <w:noProof/>
        <w:color w:val="323E48" w:themeColor="text1"/>
        <w:sz w:val="16"/>
        <w:szCs w:val="16"/>
        <w:u w:val="none"/>
      </w:rPr>
      <w:fldChar w:fldCharType="separate"/>
    </w:r>
    <w:r w:rsidRPr="00FC085D">
      <w:rPr>
        <w:rStyle w:val="Hyperlink"/>
        <w:rFonts w:asciiTheme="majorHAnsi" w:hAnsiTheme="majorHAnsi" w:cstheme="majorHAnsi"/>
        <w:bCs/>
        <w:noProof/>
        <w:color w:val="323E48" w:themeColor="text1"/>
        <w:sz w:val="16"/>
        <w:szCs w:val="16"/>
        <w:u w:val="none"/>
      </w:rPr>
      <w:t>1</w:t>
    </w:r>
    <w:r w:rsidRPr="00FC085D">
      <w:rPr>
        <w:rStyle w:val="Hyperlink"/>
        <w:rFonts w:asciiTheme="majorHAnsi" w:hAnsiTheme="majorHAnsi" w:cstheme="majorHAnsi"/>
        <w:bCs/>
        <w:noProof/>
        <w:color w:val="323E48" w:themeColor="text1"/>
        <w:sz w:val="16"/>
        <w:szCs w:val="16"/>
        <w:u w:val="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6F729" w14:textId="77777777" w:rsidR="007E06D7" w:rsidRPr="00BB1529" w:rsidRDefault="007E06D7" w:rsidP="00BB1529">
      <w:pPr>
        <w:pStyle w:val="ABNormal"/>
        <w:rPr>
          <w:sz w:val="14"/>
          <w:szCs w:val="14"/>
        </w:rPr>
      </w:pPr>
    </w:p>
  </w:footnote>
  <w:footnote w:type="continuationSeparator" w:id="0">
    <w:p w14:paraId="7F083B2F" w14:textId="77777777" w:rsidR="007E06D7" w:rsidRDefault="007E06D7" w:rsidP="00A26657">
      <w:r>
        <w:continuationSeparator/>
      </w:r>
    </w:p>
    <w:p w14:paraId="79D3898F" w14:textId="77777777" w:rsidR="007E06D7" w:rsidRDefault="007E06D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36E5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1D75FD"/>
    <w:multiLevelType w:val="multilevel"/>
    <w:tmpl w:val="6EB47B6A"/>
    <w:lvl w:ilvl="0">
      <w:start w:val="1"/>
      <w:numFmt w:val="bullet"/>
      <w:pStyle w:val="ABSectionBullets"/>
      <w:lvlText w:val="•"/>
      <w:lvlJc w:val="left"/>
      <w:pPr>
        <w:ind w:left="2894" w:hanging="187"/>
      </w:pPr>
      <w:rPr>
        <w:rFonts w:ascii="Arial" w:hAnsi="Arial" w:hint="default"/>
        <w:color w:val="CE0E2D" w:themeColor="accent6"/>
      </w:rPr>
    </w:lvl>
    <w:lvl w:ilvl="1">
      <w:start w:val="1"/>
      <w:numFmt w:val="bullet"/>
      <w:lvlText w:val="–"/>
      <w:lvlJc w:val="left"/>
      <w:pPr>
        <w:ind w:left="3081" w:hanging="187"/>
      </w:pPr>
      <w:rPr>
        <w:rFonts w:ascii="Arial" w:hAnsi="Arial" w:hint="default"/>
        <w:color w:val="CE0E2D" w:themeColor="accent6"/>
      </w:rPr>
    </w:lvl>
    <w:lvl w:ilvl="2">
      <w:start w:val="1"/>
      <w:numFmt w:val="bullet"/>
      <w:lvlText w:val="•"/>
      <w:lvlJc w:val="left"/>
      <w:pPr>
        <w:ind w:left="3268" w:hanging="187"/>
      </w:pPr>
      <w:rPr>
        <w:rFonts w:ascii="Arial" w:hAnsi="Arial" w:hint="default"/>
        <w:color w:val="CE0E2D" w:themeColor="accent6"/>
      </w:rPr>
    </w:lvl>
    <w:lvl w:ilvl="3">
      <w:start w:val="1"/>
      <w:numFmt w:val="bullet"/>
      <w:lvlText w:val="–"/>
      <w:lvlJc w:val="left"/>
      <w:pPr>
        <w:ind w:left="3455" w:hanging="187"/>
      </w:pPr>
      <w:rPr>
        <w:rFonts w:ascii="Arial" w:hAnsi="Arial" w:hint="default"/>
        <w:color w:val="CE0E2D" w:themeColor="accent6"/>
      </w:rPr>
    </w:lvl>
    <w:lvl w:ilvl="4">
      <w:start w:val="1"/>
      <w:numFmt w:val="bullet"/>
      <w:lvlText w:val="•"/>
      <w:lvlJc w:val="left"/>
      <w:pPr>
        <w:ind w:left="3642" w:hanging="187"/>
      </w:pPr>
      <w:rPr>
        <w:rFonts w:ascii="Arial" w:hAnsi="Arial" w:hint="default"/>
        <w:color w:val="CE0E2D" w:themeColor="accent6"/>
      </w:rPr>
    </w:lvl>
    <w:lvl w:ilvl="5">
      <w:start w:val="1"/>
      <w:numFmt w:val="bullet"/>
      <w:lvlText w:val="–"/>
      <w:lvlJc w:val="left"/>
      <w:pPr>
        <w:ind w:left="3829" w:hanging="187"/>
      </w:pPr>
      <w:rPr>
        <w:rFonts w:ascii="Arial" w:hAnsi="Arial" w:hint="default"/>
        <w:color w:val="CE0E2D" w:themeColor="accent6"/>
      </w:rPr>
    </w:lvl>
    <w:lvl w:ilvl="6">
      <w:start w:val="1"/>
      <w:numFmt w:val="bullet"/>
      <w:lvlText w:val="•"/>
      <w:lvlJc w:val="left"/>
      <w:pPr>
        <w:ind w:left="4016" w:hanging="187"/>
      </w:pPr>
      <w:rPr>
        <w:rFonts w:ascii="Arial" w:hAnsi="Arial" w:hint="default"/>
        <w:color w:val="CE0E2D" w:themeColor="accent6"/>
      </w:rPr>
    </w:lvl>
    <w:lvl w:ilvl="7">
      <w:start w:val="1"/>
      <w:numFmt w:val="bullet"/>
      <w:lvlText w:val="–"/>
      <w:lvlJc w:val="left"/>
      <w:pPr>
        <w:ind w:left="4203" w:hanging="187"/>
      </w:pPr>
      <w:rPr>
        <w:rFonts w:ascii="Arial" w:hAnsi="Arial" w:hint="default"/>
        <w:color w:val="CE0E2D" w:themeColor="accent6"/>
      </w:rPr>
    </w:lvl>
    <w:lvl w:ilvl="8">
      <w:start w:val="1"/>
      <w:numFmt w:val="bullet"/>
      <w:lvlText w:val="•"/>
      <w:lvlJc w:val="left"/>
      <w:pPr>
        <w:ind w:left="4390" w:hanging="187"/>
      </w:pPr>
      <w:rPr>
        <w:rFonts w:ascii="Arial" w:hAnsi="Arial" w:hint="default"/>
        <w:color w:val="CE0E2D" w:themeColor="accent6"/>
      </w:rPr>
    </w:lvl>
  </w:abstractNum>
  <w:abstractNum w:abstractNumId="2" w15:restartNumberingAfterBreak="0">
    <w:nsid w:val="33806610"/>
    <w:multiLevelType w:val="hybridMultilevel"/>
    <w:tmpl w:val="29922AE2"/>
    <w:lvl w:ilvl="0" w:tplc="927285AA">
      <w:start w:val="1"/>
      <w:numFmt w:val="decimal"/>
      <w:pStyle w:val="FootnoteText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252DD4"/>
    <w:multiLevelType w:val="hybridMultilevel"/>
    <w:tmpl w:val="96443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0E33B0"/>
    <w:multiLevelType w:val="multilevel"/>
    <w:tmpl w:val="EF48549C"/>
    <w:lvl w:ilvl="0">
      <w:start w:val="1"/>
      <w:numFmt w:val="decimal"/>
      <w:pStyle w:val="ABSectionNumbers"/>
      <w:lvlText w:val="%1."/>
      <w:lvlJc w:val="left"/>
      <w:pPr>
        <w:ind w:left="3067" w:hanging="360"/>
      </w:pPr>
      <w:rPr>
        <w:rFonts w:asciiTheme="minorHAnsi" w:hAnsiTheme="minorHAnsi" w:hint="default"/>
        <w:color w:val="CE0E2D" w:themeColor="accent6"/>
      </w:rPr>
    </w:lvl>
    <w:lvl w:ilvl="1">
      <w:start w:val="1"/>
      <w:numFmt w:val="lowerLetter"/>
      <w:lvlText w:val="%2."/>
      <w:lvlJc w:val="left"/>
      <w:pPr>
        <w:ind w:left="3427" w:hanging="360"/>
      </w:pPr>
      <w:rPr>
        <w:rFonts w:hint="default"/>
        <w:color w:val="CE0E2D" w:themeColor="accent6"/>
      </w:rPr>
    </w:lvl>
    <w:lvl w:ilvl="2">
      <w:start w:val="1"/>
      <w:numFmt w:val="lowerRoman"/>
      <w:lvlText w:val="%3."/>
      <w:lvlJc w:val="left"/>
      <w:pPr>
        <w:ind w:left="3787" w:hanging="360"/>
      </w:pPr>
      <w:rPr>
        <w:rFonts w:hint="default"/>
        <w:color w:val="CE0E2D" w:themeColor="accent6"/>
      </w:rPr>
    </w:lvl>
    <w:lvl w:ilvl="3">
      <w:start w:val="1"/>
      <w:numFmt w:val="upperLetter"/>
      <w:lvlText w:val="%4."/>
      <w:lvlJc w:val="left"/>
      <w:pPr>
        <w:ind w:left="4147" w:hanging="360"/>
      </w:pPr>
      <w:rPr>
        <w:rFonts w:hint="default"/>
        <w:color w:val="CE0E2D" w:themeColor="accent6"/>
      </w:rPr>
    </w:lvl>
    <w:lvl w:ilvl="4">
      <w:start w:val="1"/>
      <w:numFmt w:val="lowerLetter"/>
      <w:lvlText w:val="%5."/>
      <w:lvlJc w:val="left"/>
      <w:pPr>
        <w:ind w:left="4507" w:hanging="360"/>
      </w:pPr>
      <w:rPr>
        <w:rFonts w:hint="default"/>
        <w:color w:val="CE0E2D" w:themeColor="accent6"/>
      </w:rPr>
    </w:lvl>
    <w:lvl w:ilvl="5">
      <w:start w:val="1"/>
      <w:numFmt w:val="lowerRoman"/>
      <w:lvlText w:val="%6."/>
      <w:lvlJc w:val="right"/>
      <w:pPr>
        <w:ind w:left="4867" w:hanging="360"/>
      </w:pPr>
      <w:rPr>
        <w:rFonts w:hint="default"/>
        <w:color w:val="CE0E2D" w:themeColor="accent6"/>
      </w:rPr>
    </w:lvl>
    <w:lvl w:ilvl="6">
      <w:start w:val="1"/>
      <w:numFmt w:val="decimal"/>
      <w:lvlText w:val="%7."/>
      <w:lvlJc w:val="left"/>
      <w:pPr>
        <w:ind w:left="5227" w:hanging="360"/>
      </w:pPr>
      <w:rPr>
        <w:rFonts w:hint="default"/>
        <w:color w:val="CE0E2D" w:themeColor="accent6"/>
      </w:rPr>
    </w:lvl>
    <w:lvl w:ilvl="7">
      <w:start w:val="1"/>
      <w:numFmt w:val="lowerLetter"/>
      <w:lvlText w:val="%8."/>
      <w:lvlJc w:val="left"/>
      <w:pPr>
        <w:ind w:left="5587" w:hanging="360"/>
      </w:pPr>
      <w:rPr>
        <w:rFonts w:hint="default"/>
        <w:color w:val="CE0E2D" w:themeColor="accent6"/>
      </w:rPr>
    </w:lvl>
    <w:lvl w:ilvl="8">
      <w:start w:val="1"/>
      <w:numFmt w:val="lowerRoman"/>
      <w:lvlText w:val="%9."/>
      <w:lvlJc w:val="right"/>
      <w:pPr>
        <w:ind w:left="5947" w:hanging="360"/>
      </w:pPr>
      <w:rPr>
        <w:rFonts w:hint="default"/>
        <w:color w:val="CE0E2D" w:themeColor="accent6"/>
      </w:rPr>
    </w:lvl>
  </w:abstractNum>
  <w:abstractNum w:abstractNumId="5" w15:restartNumberingAfterBreak="0">
    <w:nsid w:val="67AE427A"/>
    <w:multiLevelType w:val="multilevel"/>
    <w:tmpl w:val="EB5481F0"/>
    <w:lvl w:ilvl="0">
      <w:start w:val="1"/>
      <w:numFmt w:val="decimal"/>
      <w:lvlText w:val="%1."/>
      <w:lvlJc w:val="left"/>
      <w:pPr>
        <w:ind w:left="3067" w:hanging="360"/>
      </w:pPr>
      <w:rPr>
        <w:rFonts w:asciiTheme="minorHAnsi" w:hAnsiTheme="minorHAnsi" w:hint="default"/>
        <w:color w:val="CE0E2D" w:themeColor="accent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E0E2D" w:themeColor="accent6"/>
      </w:rPr>
    </w:lvl>
    <w:lvl w:ilvl="2">
      <w:start w:val="1"/>
      <w:numFmt w:val="lowerRoman"/>
      <w:lvlText w:val="%3."/>
      <w:lvlJc w:val="left"/>
      <w:pPr>
        <w:ind w:left="3787" w:hanging="360"/>
      </w:pPr>
      <w:rPr>
        <w:rFonts w:hint="default"/>
        <w:color w:val="CE0E2D" w:themeColor="accent6"/>
      </w:rPr>
    </w:lvl>
    <w:lvl w:ilvl="3">
      <w:start w:val="1"/>
      <w:numFmt w:val="upperLetter"/>
      <w:lvlText w:val="%4."/>
      <w:lvlJc w:val="left"/>
      <w:pPr>
        <w:ind w:left="4147" w:hanging="360"/>
      </w:pPr>
      <w:rPr>
        <w:rFonts w:hint="default"/>
        <w:color w:val="CE0E2D" w:themeColor="accent6"/>
      </w:rPr>
    </w:lvl>
    <w:lvl w:ilvl="4">
      <w:start w:val="1"/>
      <w:numFmt w:val="lowerLetter"/>
      <w:lvlText w:val="%5."/>
      <w:lvlJc w:val="left"/>
      <w:pPr>
        <w:ind w:left="4507" w:hanging="360"/>
      </w:pPr>
      <w:rPr>
        <w:rFonts w:hint="default"/>
        <w:color w:val="CE0E2D" w:themeColor="accent6"/>
      </w:rPr>
    </w:lvl>
    <w:lvl w:ilvl="5">
      <w:start w:val="1"/>
      <w:numFmt w:val="lowerRoman"/>
      <w:lvlText w:val="%6."/>
      <w:lvlJc w:val="right"/>
      <w:pPr>
        <w:ind w:left="4867" w:hanging="360"/>
      </w:pPr>
      <w:rPr>
        <w:rFonts w:hint="default"/>
        <w:color w:val="CE0E2D" w:themeColor="accent6"/>
      </w:rPr>
    </w:lvl>
    <w:lvl w:ilvl="6">
      <w:start w:val="1"/>
      <w:numFmt w:val="decimal"/>
      <w:lvlText w:val="%7."/>
      <w:lvlJc w:val="left"/>
      <w:pPr>
        <w:ind w:left="5227" w:hanging="360"/>
      </w:pPr>
      <w:rPr>
        <w:rFonts w:hint="default"/>
        <w:color w:val="CE0E2D" w:themeColor="accent6"/>
      </w:rPr>
    </w:lvl>
    <w:lvl w:ilvl="7">
      <w:start w:val="1"/>
      <w:numFmt w:val="lowerLetter"/>
      <w:lvlText w:val="%8."/>
      <w:lvlJc w:val="left"/>
      <w:pPr>
        <w:ind w:left="5587" w:hanging="360"/>
      </w:pPr>
      <w:rPr>
        <w:rFonts w:hint="default"/>
        <w:color w:val="CE0E2D" w:themeColor="accent6"/>
      </w:rPr>
    </w:lvl>
    <w:lvl w:ilvl="8">
      <w:start w:val="1"/>
      <w:numFmt w:val="lowerRoman"/>
      <w:lvlText w:val="%9."/>
      <w:lvlJc w:val="right"/>
      <w:pPr>
        <w:ind w:left="5947" w:hanging="360"/>
      </w:pPr>
      <w:rPr>
        <w:rFonts w:hint="default"/>
        <w:color w:val="CE0E2D" w:themeColor="accent6"/>
      </w:rPr>
    </w:lvl>
  </w:abstractNum>
  <w:abstractNum w:abstractNumId="6" w15:restartNumberingAfterBreak="0">
    <w:nsid w:val="72B25479"/>
    <w:multiLevelType w:val="multilevel"/>
    <w:tmpl w:val="2F6495EE"/>
    <w:lvl w:ilvl="0">
      <w:start w:val="1"/>
      <w:numFmt w:val="bullet"/>
      <w:pStyle w:val="ABGraphicTableBullets"/>
      <w:lvlText w:val="•"/>
      <w:lvlJc w:val="left"/>
      <w:pPr>
        <w:ind w:left="187" w:hanging="187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374" w:hanging="187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561" w:hanging="18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748" w:hanging="187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35" w:hanging="187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1122" w:hanging="187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9" w:hanging="18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1496" w:hanging="187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83" w:hanging="187"/>
      </w:pPr>
      <w:rPr>
        <w:rFonts w:ascii="Arial" w:hAnsi="Arial" w:hint="default"/>
      </w:rPr>
    </w:lvl>
  </w:abstractNum>
  <w:num w:numId="1" w16cid:durableId="870337572">
    <w:abstractNumId w:val="1"/>
  </w:num>
  <w:num w:numId="2" w16cid:durableId="478421492">
    <w:abstractNumId w:val="0"/>
  </w:num>
  <w:num w:numId="3" w16cid:durableId="1684817369">
    <w:abstractNumId w:val="6"/>
  </w:num>
  <w:num w:numId="4" w16cid:durableId="190724987">
    <w:abstractNumId w:val="2"/>
  </w:num>
  <w:num w:numId="5" w16cid:durableId="9417679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7436798">
    <w:abstractNumId w:val="3"/>
  </w:num>
  <w:num w:numId="7" w16cid:durableId="1173687236">
    <w:abstractNumId w:val="4"/>
  </w:num>
  <w:num w:numId="8" w16cid:durableId="736631408">
    <w:abstractNumId w:val="4"/>
  </w:num>
  <w:num w:numId="9" w16cid:durableId="15601690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72802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080646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95790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336980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90426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75202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495811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63410684">
    <w:abstractNumId w:val="5"/>
  </w:num>
  <w:num w:numId="18" w16cid:durableId="13016188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351205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942"/>
    <w:rsid w:val="00005364"/>
    <w:rsid w:val="00005FC3"/>
    <w:rsid w:val="0000650A"/>
    <w:rsid w:val="000206A7"/>
    <w:rsid w:val="0003606A"/>
    <w:rsid w:val="00036B27"/>
    <w:rsid w:val="0004176C"/>
    <w:rsid w:val="0004455E"/>
    <w:rsid w:val="0004598E"/>
    <w:rsid w:val="0004672E"/>
    <w:rsid w:val="000517DE"/>
    <w:rsid w:val="00060A17"/>
    <w:rsid w:val="00065F78"/>
    <w:rsid w:val="0006734B"/>
    <w:rsid w:val="00067EFC"/>
    <w:rsid w:val="000812B5"/>
    <w:rsid w:val="00084247"/>
    <w:rsid w:val="00085025"/>
    <w:rsid w:val="00086812"/>
    <w:rsid w:val="00087B85"/>
    <w:rsid w:val="0009271B"/>
    <w:rsid w:val="00093ED0"/>
    <w:rsid w:val="00097BAD"/>
    <w:rsid w:val="000A48DF"/>
    <w:rsid w:val="000A5632"/>
    <w:rsid w:val="000A7EC4"/>
    <w:rsid w:val="000B13DA"/>
    <w:rsid w:val="000B21B5"/>
    <w:rsid w:val="000C0ACD"/>
    <w:rsid w:val="000C21E6"/>
    <w:rsid w:val="000D0148"/>
    <w:rsid w:val="000D6C0E"/>
    <w:rsid w:val="000D7588"/>
    <w:rsid w:val="000F1445"/>
    <w:rsid w:val="000F5A9B"/>
    <w:rsid w:val="00102042"/>
    <w:rsid w:val="0010340E"/>
    <w:rsid w:val="00110A41"/>
    <w:rsid w:val="001138EB"/>
    <w:rsid w:val="00130389"/>
    <w:rsid w:val="001351D0"/>
    <w:rsid w:val="00136699"/>
    <w:rsid w:val="0014001D"/>
    <w:rsid w:val="00140CF7"/>
    <w:rsid w:val="0015030E"/>
    <w:rsid w:val="00164BDF"/>
    <w:rsid w:val="00167E29"/>
    <w:rsid w:val="001739D4"/>
    <w:rsid w:val="00174868"/>
    <w:rsid w:val="00181B56"/>
    <w:rsid w:val="00182711"/>
    <w:rsid w:val="001861D9"/>
    <w:rsid w:val="001865CF"/>
    <w:rsid w:val="00190A02"/>
    <w:rsid w:val="00194229"/>
    <w:rsid w:val="00195255"/>
    <w:rsid w:val="001A2779"/>
    <w:rsid w:val="001A5D5A"/>
    <w:rsid w:val="001A6432"/>
    <w:rsid w:val="001A6C63"/>
    <w:rsid w:val="001B1602"/>
    <w:rsid w:val="001B4E6B"/>
    <w:rsid w:val="001B58F0"/>
    <w:rsid w:val="001B60C7"/>
    <w:rsid w:val="001C4B91"/>
    <w:rsid w:val="001D1A88"/>
    <w:rsid w:val="001D1F35"/>
    <w:rsid w:val="001D6D63"/>
    <w:rsid w:val="001E1749"/>
    <w:rsid w:val="001E370E"/>
    <w:rsid w:val="001E3FF4"/>
    <w:rsid w:val="001E7B8D"/>
    <w:rsid w:val="002026C7"/>
    <w:rsid w:val="00202EDA"/>
    <w:rsid w:val="00205BC5"/>
    <w:rsid w:val="00206566"/>
    <w:rsid w:val="00210A15"/>
    <w:rsid w:val="0021464A"/>
    <w:rsid w:val="002159CE"/>
    <w:rsid w:val="00220220"/>
    <w:rsid w:val="00220749"/>
    <w:rsid w:val="0022216A"/>
    <w:rsid w:val="00225825"/>
    <w:rsid w:val="00226021"/>
    <w:rsid w:val="00230E11"/>
    <w:rsid w:val="0023124A"/>
    <w:rsid w:val="0025521E"/>
    <w:rsid w:val="00262ED9"/>
    <w:rsid w:val="0026796A"/>
    <w:rsid w:val="00272EF0"/>
    <w:rsid w:val="002807E9"/>
    <w:rsid w:val="00280F43"/>
    <w:rsid w:val="00281E7B"/>
    <w:rsid w:val="00285C40"/>
    <w:rsid w:val="00285E7B"/>
    <w:rsid w:val="002955B7"/>
    <w:rsid w:val="002957AD"/>
    <w:rsid w:val="00295CE8"/>
    <w:rsid w:val="002A38AC"/>
    <w:rsid w:val="002B46A1"/>
    <w:rsid w:val="002B6A12"/>
    <w:rsid w:val="002D29F1"/>
    <w:rsid w:val="002D5255"/>
    <w:rsid w:val="002E379B"/>
    <w:rsid w:val="002E5DE8"/>
    <w:rsid w:val="002E78C4"/>
    <w:rsid w:val="002F48A3"/>
    <w:rsid w:val="003007DA"/>
    <w:rsid w:val="00311722"/>
    <w:rsid w:val="00314092"/>
    <w:rsid w:val="003161BF"/>
    <w:rsid w:val="003253E4"/>
    <w:rsid w:val="00334220"/>
    <w:rsid w:val="00334806"/>
    <w:rsid w:val="003362B5"/>
    <w:rsid w:val="00336BD7"/>
    <w:rsid w:val="003415B4"/>
    <w:rsid w:val="00351FAC"/>
    <w:rsid w:val="003567FD"/>
    <w:rsid w:val="0037425B"/>
    <w:rsid w:val="003804A3"/>
    <w:rsid w:val="00383042"/>
    <w:rsid w:val="00393717"/>
    <w:rsid w:val="003975A8"/>
    <w:rsid w:val="00397A6A"/>
    <w:rsid w:val="003A2FBF"/>
    <w:rsid w:val="003A540F"/>
    <w:rsid w:val="003A63E0"/>
    <w:rsid w:val="003B2B3C"/>
    <w:rsid w:val="003B4E90"/>
    <w:rsid w:val="003C18CA"/>
    <w:rsid w:val="003C29FE"/>
    <w:rsid w:val="003C37EF"/>
    <w:rsid w:val="003C66FF"/>
    <w:rsid w:val="003C6F9B"/>
    <w:rsid w:val="003D374F"/>
    <w:rsid w:val="003D5BBA"/>
    <w:rsid w:val="003E02A8"/>
    <w:rsid w:val="003E0AB1"/>
    <w:rsid w:val="003E1385"/>
    <w:rsid w:val="003E48DC"/>
    <w:rsid w:val="003F4775"/>
    <w:rsid w:val="003F59F3"/>
    <w:rsid w:val="00401919"/>
    <w:rsid w:val="004055E5"/>
    <w:rsid w:val="004139C8"/>
    <w:rsid w:val="004152AE"/>
    <w:rsid w:val="00416384"/>
    <w:rsid w:val="00416FD5"/>
    <w:rsid w:val="00433762"/>
    <w:rsid w:val="0045595D"/>
    <w:rsid w:val="00465A71"/>
    <w:rsid w:val="0047067A"/>
    <w:rsid w:val="00477613"/>
    <w:rsid w:val="00487B53"/>
    <w:rsid w:val="004913E9"/>
    <w:rsid w:val="004939CC"/>
    <w:rsid w:val="004957FB"/>
    <w:rsid w:val="004A2E10"/>
    <w:rsid w:val="004B6B65"/>
    <w:rsid w:val="004B7A04"/>
    <w:rsid w:val="004C153D"/>
    <w:rsid w:val="004D1F63"/>
    <w:rsid w:val="004E0164"/>
    <w:rsid w:val="004E0F35"/>
    <w:rsid w:val="004E6227"/>
    <w:rsid w:val="004F081B"/>
    <w:rsid w:val="005014DE"/>
    <w:rsid w:val="00507B4E"/>
    <w:rsid w:val="005124BF"/>
    <w:rsid w:val="00522506"/>
    <w:rsid w:val="00533ECD"/>
    <w:rsid w:val="00534465"/>
    <w:rsid w:val="0053627B"/>
    <w:rsid w:val="005373EF"/>
    <w:rsid w:val="005419CF"/>
    <w:rsid w:val="005552E8"/>
    <w:rsid w:val="00566EEF"/>
    <w:rsid w:val="00580B18"/>
    <w:rsid w:val="00583D79"/>
    <w:rsid w:val="005854D9"/>
    <w:rsid w:val="005867BD"/>
    <w:rsid w:val="00587AA3"/>
    <w:rsid w:val="00591AC5"/>
    <w:rsid w:val="00591D97"/>
    <w:rsid w:val="00592945"/>
    <w:rsid w:val="00594DC2"/>
    <w:rsid w:val="005A04DF"/>
    <w:rsid w:val="005A6F93"/>
    <w:rsid w:val="005B1DB2"/>
    <w:rsid w:val="005B2C70"/>
    <w:rsid w:val="005B7392"/>
    <w:rsid w:val="005C1D96"/>
    <w:rsid w:val="005C2B26"/>
    <w:rsid w:val="005C6F15"/>
    <w:rsid w:val="005D54EA"/>
    <w:rsid w:val="005E5E8D"/>
    <w:rsid w:val="005F6942"/>
    <w:rsid w:val="005F69F4"/>
    <w:rsid w:val="00604B72"/>
    <w:rsid w:val="00611761"/>
    <w:rsid w:val="006126E0"/>
    <w:rsid w:val="00614E35"/>
    <w:rsid w:val="00616942"/>
    <w:rsid w:val="00617E5B"/>
    <w:rsid w:val="00625F42"/>
    <w:rsid w:val="006442A1"/>
    <w:rsid w:val="00645EDD"/>
    <w:rsid w:val="00645FB7"/>
    <w:rsid w:val="00647956"/>
    <w:rsid w:val="006507A1"/>
    <w:rsid w:val="00650F83"/>
    <w:rsid w:val="00652128"/>
    <w:rsid w:val="00653B9C"/>
    <w:rsid w:val="00654B22"/>
    <w:rsid w:val="00657D40"/>
    <w:rsid w:val="0066102A"/>
    <w:rsid w:val="006635E9"/>
    <w:rsid w:val="006713F6"/>
    <w:rsid w:val="00671B14"/>
    <w:rsid w:val="0067307C"/>
    <w:rsid w:val="006733DF"/>
    <w:rsid w:val="006740F9"/>
    <w:rsid w:val="00683F84"/>
    <w:rsid w:val="0068488A"/>
    <w:rsid w:val="00690CF9"/>
    <w:rsid w:val="00692195"/>
    <w:rsid w:val="00697666"/>
    <w:rsid w:val="006A39FE"/>
    <w:rsid w:val="006A3B1F"/>
    <w:rsid w:val="006B0E3F"/>
    <w:rsid w:val="006B7305"/>
    <w:rsid w:val="006C4227"/>
    <w:rsid w:val="006C455A"/>
    <w:rsid w:val="006D2377"/>
    <w:rsid w:val="006D252C"/>
    <w:rsid w:val="006E0D67"/>
    <w:rsid w:val="006E33D8"/>
    <w:rsid w:val="006E61DE"/>
    <w:rsid w:val="006F505F"/>
    <w:rsid w:val="006F6748"/>
    <w:rsid w:val="00704DCE"/>
    <w:rsid w:val="00713164"/>
    <w:rsid w:val="00715EE5"/>
    <w:rsid w:val="007166C3"/>
    <w:rsid w:val="00716BBC"/>
    <w:rsid w:val="007201A6"/>
    <w:rsid w:val="00720CDC"/>
    <w:rsid w:val="00745898"/>
    <w:rsid w:val="00760A5A"/>
    <w:rsid w:val="0077073D"/>
    <w:rsid w:val="00771B7C"/>
    <w:rsid w:val="00774FE9"/>
    <w:rsid w:val="00776723"/>
    <w:rsid w:val="00777818"/>
    <w:rsid w:val="00783491"/>
    <w:rsid w:val="00791875"/>
    <w:rsid w:val="00792196"/>
    <w:rsid w:val="00792860"/>
    <w:rsid w:val="00793E36"/>
    <w:rsid w:val="007A09D0"/>
    <w:rsid w:val="007A1343"/>
    <w:rsid w:val="007A2AF9"/>
    <w:rsid w:val="007B079F"/>
    <w:rsid w:val="007B208C"/>
    <w:rsid w:val="007B320D"/>
    <w:rsid w:val="007B5A0B"/>
    <w:rsid w:val="007B6CC2"/>
    <w:rsid w:val="007C238F"/>
    <w:rsid w:val="007D027F"/>
    <w:rsid w:val="007E06D7"/>
    <w:rsid w:val="007E448C"/>
    <w:rsid w:val="007E5638"/>
    <w:rsid w:val="007E61CF"/>
    <w:rsid w:val="007F4CA9"/>
    <w:rsid w:val="00811CC9"/>
    <w:rsid w:val="008123FE"/>
    <w:rsid w:val="00812823"/>
    <w:rsid w:val="008375BE"/>
    <w:rsid w:val="00850B42"/>
    <w:rsid w:val="00857838"/>
    <w:rsid w:val="00860B82"/>
    <w:rsid w:val="008708DA"/>
    <w:rsid w:val="00871218"/>
    <w:rsid w:val="00871A1C"/>
    <w:rsid w:val="008727DD"/>
    <w:rsid w:val="008778A6"/>
    <w:rsid w:val="00884634"/>
    <w:rsid w:val="00887F58"/>
    <w:rsid w:val="00895383"/>
    <w:rsid w:val="008A4081"/>
    <w:rsid w:val="008A6656"/>
    <w:rsid w:val="008A741E"/>
    <w:rsid w:val="008B3593"/>
    <w:rsid w:val="008B5506"/>
    <w:rsid w:val="008B7CD7"/>
    <w:rsid w:val="008C38ED"/>
    <w:rsid w:val="008C4E88"/>
    <w:rsid w:val="008C67AE"/>
    <w:rsid w:val="008C6D22"/>
    <w:rsid w:val="008E4E6D"/>
    <w:rsid w:val="008E6D29"/>
    <w:rsid w:val="009032B9"/>
    <w:rsid w:val="00912A0B"/>
    <w:rsid w:val="009322C5"/>
    <w:rsid w:val="00943C47"/>
    <w:rsid w:val="00953A05"/>
    <w:rsid w:val="00960A0A"/>
    <w:rsid w:val="00966B62"/>
    <w:rsid w:val="0096740C"/>
    <w:rsid w:val="009703A9"/>
    <w:rsid w:val="00980758"/>
    <w:rsid w:val="0098300B"/>
    <w:rsid w:val="00983881"/>
    <w:rsid w:val="0099490E"/>
    <w:rsid w:val="009A2619"/>
    <w:rsid w:val="009C04B0"/>
    <w:rsid w:val="009D4C60"/>
    <w:rsid w:val="009E21A6"/>
    <w:rsid w:val="009E22B3"/>
    <w:rsid w:val="009E2FBD"/>
    <w:rsid w:val="009F228C"/>
    <w:rsid w:val="009F3A8F"/>
    <w:rsid w:val="009F5529"/>
    <w:rsid w:val="009F6E0B"/>
    <w:rsid w:val="009F72A6"/>
    <w:rsid w:val="009F783D"/>
    <w:rsid w:val="00A02D94"/>
    <w:rsid w:val="00A045AA"/>
    <w:rsid w:val="00A16946"/>
    <w:rsid w:val="00A20F5B"/>
    <w:rsid w:val="00A21FC5"/>
    <w:rsid w:val="00A26657"/>
    <w:rsid w:val="00A41586"/>
    <w:rsid w:val="00A51842"/>
    <w:rsid w:val="00A558D4"/>
    <w:rsid w:val="00A57870"/>
    <w:rsid w:val="00A6768C"/>
    <w:rsid w:val="00A677AB"/>
    <w:rsid w:val="00A6786C"/>
    <w:rsid w:val="00A7441C"/>
    <w:rsid w:val="00A75484"/>
    <w:rsid w:val="00A80DED"/>
    <w:rsid w:val="00A823FA"/>
    <w:rsid w:val="00A83FAD"/>
    <w:rsid w:val="00A92501"/>
    <w:rsid w:val="00A95D97"/>
    <w:rsid w:val="00AA204B"/>
    <w:rsid w:val="00AA7440"/>
    <w:rsid w:val="00AB50C1"/>
    <w:rsid w:val="00AC5AC6"/>
    <w:rsid w:val="00AD0931"/>
    <w:rsid w:val="00AD635B"/>
    <w:rsid w:val="00AE10B9"/>
    <w:rsid w:val="00AE4024"/>
    <w:rsid w:val="00AF08AA"/>
    <w:rsid w:val="00AF2FEA"/>
    <w:rsid w:val="00B03441"/>
    <w:rsid w:val="00B03F48"/>
    <w:rsid w:val="00B21D07"/>
    <w:rsid w:val="00B50E52"/>
    <w:rsid w:val="00B51A53"/>
    <w:rsid w:val="00B554F7"/>
    <w:rsid w:val="00B55B52"/>
    <w:rsid w:val="00B55DD9"/>
    <w:rsid w:val="00B5693C"/>
    <w:rsid w:val="00B571B6"/>
    <w:rsid w:val="00B73866"/>
    <w:rsid w:val="00B77F0F"/>
    <w:rsid w:val="00B948A8"/>
    <w:rsid w:val="00B9670E"/>
    <w:rsid w:val="00BA287E"/>
    <w:rsid w:val="00BA3B60"/>
    <w:rsid w:val="00BB1529"/>
    <w:rsid w:val="00BB1FD0"/>
    <w:rsid w:val="00BB788C"/>
    <w:rsid w:val="00BC4081"/>
    <w:rsid w:val="00BD001D"/>
    <w:rsid w:val="00BD2AF7"/>
    <w:rsid w:val="00BD5BF8"/>
    <w:rsid w:val="00BE245F"/>
    <w:rsid w:val="00BE2D97"/>
    <w:rsid w:val="00BE2E71"/>
    <w:rsid w:val="00BE647E"/>
    <w:rsid w:val="00BE6E6B"/>
    <w:rsid w:val="00C07221"/>
    <w:rsid w:val="00C400E2"/>
    <w:rsid w:val="00C42E46"/>
    <w:rsid w:val="00C50A69"/>
    <w:rsid w:val="00C51805"/>
    <w:rsid w:val="00C558F7"/>
    <w:rsid w:val="00C60981"/>
    <w:rsid w:val="00C626D1"/>
    <w:rsid w:val="00C632DE"/>
    <w:rsid w:val="00C650EE"/>
    <w:rsid w:val="00C749C6"/>
    <w:rsid w:val="00C823B7"/>
    <w:rsid w:val="00C85ADA"/>
    <w:rsid w:val="00C9621F"/>
    <w:rsid w:val="00CA2E7B"/>
    <w:rsid w:val="00CA7A15"/>
    <w:rsid w:val="00CB312F"/>
    <w:rsid w:val="00CC174F"/>
    <w:rsid w:val="00CC3395"/>
    <w:rsid w:val="00CD0665"/>
    <w:rsid w:val="00CD4B60"/>
    <w:rsid w:val="00CE660E"/>
    <w:rsid w:val="00CE68ED"/>
    <w:rsid w:val="00CF4B7F"/>
    <w:rsid w:val="00CF6078"/>
    <w:rsid w:val="00D01134"/>
    <w:rsid w:val="00D0549C"/>
    <w:rsid w:val="00D06CC4"/>
    <w:rsid w:val="00D11EB7"/>
    <w:rsid w:val="00D15EBF"/>
    <w:rsid w:val="00D169EB"/>
    <w:rsid w:val="00D16A98"/>
    <w:rsid w:val="00D2146D"/>
    <w:rsid w:val="00D23E5E"/>
    <w:rsid w:val="00D25879"/>
    <w:rsid w:val="00D27827"/>
    <w:rsid w:val="00D30CCA"/>
    <w:rsid w:val="00D32B6E"/>
    <w:rsid w:val="00D3674D"/>
    <w:rsid w:val="00D47F1D"/>
    <w:rsid w:val="00D51EF3"/>
    <w:rsid w:val="00D627B5"/>
    <w:rsid w:val="00D6635D"/>
    <w:rsid w:val="00D776D1"/>
    <w:rsid w:val="00D806DC"/>
    <w:rsid w:val="00D82859"/>
    <w:rsid w:val="00D82F68"/>
    <w:rsid w:val="00D87A45"/>
    <w:rsid w:val="00DA4E81"/>
    <w:rsid w:val="00DB3A73"/>
    <w:rsid w:val="00DC0283"/>
    <w:rsid w:val="00DC2ED2"/>
    <w:rsid w:val="00DC3CDE"/>
    <w:rsid w:val="00DC4268"/>
    <w:rsid w:val="00DD07B1"/>
    <w:rsid w:val="00DD4A5A"/>
    <w:rsid w:val="00DF4251"/>
    <w:rsid w:val="00DF456D"/>
    <w:rsid w:val="00E00C2D"/>
    <w:rsid w:val="00E00D3B"/>
    <w:rsid w:val="00E06D0C"/>
    <w:rsid w:val="00E26254"/>
    <w:rsid w:val="00E312F9"/>
    <w:rsid w:val="00E34CA7"/>
    <w:rsid w:val="00E35472"/>
    <w:rsid w:val="00E452DD"/>
    <w:rsid w:val="00E462C1"/>
    <w:rsid w:val="00E46B5B"/>
    <w:rsid w:val="00E602B2"/>
    <w:rsid w:val="00E649C6"/>
    <w:rsid w:val="00E711EA"/>
    <w:rsid w:val="00E727F5"/>
    <w:rsid w:val="00E72C55"/>
    <w:rsid w:val="00E776A6"/>
    <w:rsid w:val="00E7788B"/>
    <w:rsid w:val="00E81E1B"/>
    <w:rsid w:val="00E8586F"/>
    <w:rsid w:val="00E9724B"/>
    <w:rsid w:val="00EA0DD7"/>
    <w:rsid w:val="00EA23A7"/>
    <w:rsid w:val="00EA7730"/>
    <w:rsid w:val="00EB56E6"/>
    <w:rsid w:val="00EB5C09"/>
    <w:rsid w:val="00EB694E"/>
    <w:rsid w:val="00EC13AC"/>
    <w:rsid w:val="00EC38FD"/>
    <w:rsid w:val="00EC49FC"/>
    <w:rsid w:val="00EC50B4"/>
    <w:rsid w:val="00ED32AE"/>
    <w:rsid w:val="00ED4DBC"/>
    <w:rsid w:val="00EE15EC"/>
    <w:rsid w:val="00EF0391"/>
    <w:rsid w:val="00EF3287"/>
    <w:rsid w:val="00EF7CF8"/>
    <w:rsid w:val="00F0257E"/>
    <w:rsid w:val="00F035FB"/>
    <w:rsid w:val="00F13212"/>
    <w:rsid w:val="00F16138"/>
    <w:rsid w:val="00F249E0"/>
    <w:rsid w:val="00F25E1E"/>
    <w:rsid w:val="00F35320"/>
    <w:rsid w:val="00F42186"/>
    <w:rsid w:val="00F56549"/>
    <w:rsid w:val="00F57A8D"/>
    <w:rsid w:val="00F64A9D"/>
    <w:rsid w:val="00F73793"/>
    <w:rsid w:val="00F74A60"/>
    <w:rsid w:val="00F77565"/>
    <w:rsid w:val="00F77F96"/>
    <w:rsid w:val="00F821D1"/>
    <w:rsid w:val="00F847CC"/>
    <w:rsid w:val="00F84F5D"/>
    <w:rsid w:val="00F93284"/>
    <w:rsid w:val="00FA1D2A"/>
    <w:rsid w:val="00FA5567"/>
    <w:rsid w:val="00FA5612"/>
    <w:rsid w:val="00FC085D"/>
    <w:rsid w:val="00FD4764"/>
    <w:rsid w:val="00FD5B34"/>
    <w:rsid w:val="00FD7E7C"/>
    <w:rsid w:val="00FE0EC1"/>
    <w:rsid w:val="00FE493A"/>
    <w:rsid w:val="00FE5F57"/>
    <w:rsid w:val="00FF0FE2"/>
    <w:rsid w:val="00FF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A72875"/>
  <w15:chartTrackingRefBased/>
  <w15:docId w15:val="{BDB1B66B-0398-4026-A9FA-A59E542E6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323E48" w:themeColor="text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1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nhideWhenUsed="1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nhideWhenUsed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 w:unhideWhenUsed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EC49FC"/>
  </w:style>
  <w:style w:type="paragraph" w:styleId="Heading1">
    <w:name w:val="heading 1"/>
    <w:aliases w:val="AB Heading 1 (Linked)"/>
    <w:basedOn w:val="Normal"/>
    <w:next w:val="Heading2"/>
    <w:link w:val="Heading1Char"/>
    <w:qFormat/>
    <w:rsid w:val="00D47F1D"/>
    <w:pPr>
      <w:suppressAutoHyphens/>
      <w:spacing w:before="240" w:after="120"/>
      <w:ind w:left="720"/>
      <w:outlineLvl w:val="0"/>
    </w:pPr>
    <w:rPr>
      <w:rFonts w:asciiTheme="majorHAnsi" w:eastAsiaTheme="majorEastAsia" w:hAnsiTheme="majorHAnsi" w:cstheme="majorBidi"/>
      <w:color w:val="222A30" w:themeColor="accent5"/>
      <w:sz w:val="50"/>
      <w:szCs w:val="40"/>
    </w:rPr>
  </w:style>
  <w:style w:type="paragraph" w:styleId="Heading2">
    <w:name w:val="heading 2"/>
    <w:aliases w:val="AB Heading 2 (Linked)"/>
    <w:basedOn w:val="Normal"/>
    <w:next w:val="Heading3"/>
    <w:link w:val="Heading2Char"/>
    <w:qFormat/>
    <w:rsid w:val="00D47F1D"/>
    <w:pPr>
      <w:suppressAutoHyphens/>
      <w:spacing w:after="240"/>
      <w:ind w:left="720"/>
      <w:outlineLvl w:val="1"/>
    </w:pPr>
    <w:rPr>
      <w:rFonts w:eastAsiaTheme="majorEastAsia" w:cstheme="majorBidi"/>
      <w:color w:val="70787E" w:themeColor="accent3"/>
      <w:sz w:val="28"/>
      <w:szCs w:val="30"/>
    </w:rPr>
  </w:style>
  <w:style w:type="paragraph" w:styleId="Heading3">
    <w:name w:val="heading 3"/>
    <w:aliases w:val="AB Heading 3 (Linked)"/>
    <w:basedOn w:val="Normal"/>
    <w:link w:val="Heading3Char"/>
    <w:qFormat/>
    <w:rsid w:val="00D47F1D"/>
    <w:pPr>
      <w:suppressAutoHyphens/>
      <w:spacing w:before="400"/>
      <w:ind w:left="2520"/>
      <w:outlineLvl w:val="2"/>
    </w:pPr>
    <w:rPr>
      <w:rFonts w:asciiTheme="majorHAnsi" w:eastAsiaTheme="majorEastAsia" w:hAnsiTheme="majorHAnsi" w:cstheme="majorBidi"/>
      <w:sz w:val="30"/>
      <w:szCs w:val="27"/>
    </w:rPr>
  </w:style>
  <w:style w:type="paragraph" w:styleId="Heading4">
    <w:name w:val="heading 4"/>
    <w:aliases w:val="AB Graphic Title / Heading 4"/>
    <w:basedOn w:val="Normal"/>
    <w:next w:val="Heading5"/>
    <w:link w:val="Heading4Char"/>
    <w:uiPriority w:val="1"/>
    <w:qFormat/>
    <w:rsid w:val="0021464A"/>
    <w:pPr>
      <w:suppressAutoHyphens/>
      <w:spacing w:before="360" w:after="60"/>
      <w:ind w:left="2520"/>
      <w:outlineLvl w:val="3"/>
    </w:pPr>
    <w:rPr>
      <w:rFonts w:eastAsiaTheme="majorEastAsia" w:cstheme="minorHAnsi"/>
      <w:b/>
      <w:iCs/>
      <w:sz w:val="22"/>
      <w:szCs w:val="22"/>
    </w:rPr>
  </w:style>
  <w:style w:type="paragraph" w:styleId="Heading5">
    <w:name w:val="heading 5"/>
    <w:aliases w:val="AB Graphic Subtitle"/>
    <w:basedOn w:val="Normal"/>
    <w:next w:val="Heading6"/>
    <w:link w:val="Heading5Char"/>
    <w:uiPriority w:val="2"/>
    <w:qFormat/>
    <w:rsid w:val="0021464A"/>
    <w:pPr>
      <w:suppressAutoHyphens/>
      <w:spacing w:before="60" w:after="60"/>
      <w:ind w:left="2520"/>
      <w:outlineLvl w:val="4"/>
    </w:pPr>
    <w:rPr>
      <w:rFonts w:eastAsiaTheme="majorEastAsia" w:cstheme="minorHAnsi"/>
      <w:i/>
    </w:rPr>
  </w:style>
  <w:style w:type="paragraph" w:styleId="Heading6">
    <w:name w:val="heading 6"/>
    <w:aliases w:val="AB n&amp;p Values"/>
    <w:basedOn w:val="Normal"/>
    <w:next w:val="ABSectionText"/>
    <w:link w:val="Heading6Char"/>
    <w:uiPriority w:val="2"/>
    <w:qFormat/>
    <w:rsid w:val="00FC085D"/>
    <w:pPr>
      <w:suppressAutoHyphens/>
      <w:spacing w:before="60" w:after="200"/>
      <w:ind w:left="2520"/>
      <w:outlineLvl w:val="5"/>
    </w:pPr>
    <w:rPr>
      <w:rFonts w:eastAsiaTheme="majorEastAsia" w:cstheme="majorBidi"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A266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7E29"/>
  </w:style>
  <w:style w:type="paragraph" w:styleId="Footer">
    <w:name w:val="footer"/>
    <w:basedOn w:val="Normal"/>
    <w:link w:val="FooterChar"/>
    <w:uiPriority w:val="99"/>
    <w:semiHidden/>
    <w:rsid w:val="00A266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7E29"/>
  </w:style>
  <w:style w:type="paragraph" w:customStyle="1" w:styleId="ABNormal">
    <w:name w:val="AB Normal"/>
    <w:uiPriority w:val="99"/>
    <w:qFormat/>
    <w:rsid w:val="00A26657"/>
  </w:style>
  <w:style w:type="table" w:styleId="TableGrid">
    <w:name w:val="Table Grid"/>
    <w:basedOn w:val="TableNormal"/>
    <w:uiPriority w:val="39"/>
    <w:rsid w:val="00A266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452DD"/>
    <w:rPr>
      <w:color w:val="808080"/>
    </w:rPr>
  </w:style>
  <w:style w:type="character" w:customStyle="1" w:styleId="Heading1Char">
    <w:name w:val="Heading 1 Char"/>
    <w:aliases w:val="AB Heading 1 (Linked) Char"/>
    <w:basedOn w:val="DefaultParagraphFont"/>
    <w:link w:val="Heading1"/>
    <w:rsid w:val="00D47F1D"/>
    <w:rPr>
      <w:rFonts w:asciiTheme="majorHAnsi" w:eastAsiaTheme="majorEastAsia" w:hAnsiTheme="majorHAnsi" w:cstheme="majorBidi"/>
      <w:color w:val="222A30" w:themeColor="accent5"/>
      <w:sz w:val="50"/>
      <w:szCs w:val="40"/>
    </w:rPr>
  </w:style>
  <w:style w:type="paragraph" w:styleId="BodyText">
    <w:name w:val="Body Text"/>
    <w:basedOn w:val="Normal"/>
    <w:link w:val="BodyTextChar"/>
    <w:uiPriority w:val="99"/>
    <w:semiHidden/>
    <w:rsid w:val="0079219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67E29"/>
  </w:style>
  <w:style w:type="paragraph" w:customStyle="1" w:styleId="ABHeading1NotLinked">
    <w:name w:val="AB Heading 1 (Not Linked)"/>
    <w:basedOn w:val="Heading1"/>
    <w:next w:val="ABHeading2NotLinked"/>
    <w:qFormat/>
    <w:rsid w:val="00792196"/>
  </w:style>
  <w:style w:type="character" w:customStyle="1" w:styleId="Heading2Char">
    <w:name w:val="Heading 2 Char"/>
    <w:aliases w:val="AB Heading 2 (Linked) Char"/>
    <w:basedOn w:val="DefaultParagraphFont"/>
    <w:link w:val="Heading2"/>
    <w:rsid w:val="00D47F1D"/>
    <w:rPr>
      <w:rFonts w:eastAsiaTheme="majorEastAsia" w:cstheme="majorBidi"/>
      <w:color w:val="70787E" w:themeColor="accent3"/>
      <w:sz w:val="28"/>
      <w:szCs w:val="30"/>
    </w:rPr>
  </w:style>
  <w:style w:type="character" w:customStyle="1" w:styleId="Heading3Char">
    <w:name w:val="Heading 3 Char"/>
    <w:aliases w:val="AB Heading 3 (Linked) Char"/>
    <w:basedOn w:val="DefaultParagraphFont"/>
    <w:link w:val="Heading3"/>
    <w:rsid w:val="00D47F1D"/>
    <w:rPr>
      <w:rFonts w:asciiTheme="majorHAnsi" w:eastAsiaTheme="majorEastAsia" w:hAnsiTheme="majorHAnsi" w:cstheme="majorBidi"/>
      <w:sz w:val="30"/>
      <w:szCs w:val="27"/>
    </w:rPr>
  </w:style>
  <w:style w:type="paragraph" w:customStyle="1" w:styleId="ABHeading2NotLinked">
    <w:name w:val="AB Heading 2 (Not Linked)"/>
    <w:basedOn w:val="Heading2"/>
    <w:next w:val="ABHeading3NotLinked"/>
    <w:qFormat/>
    <w:rsid w:val="00774FE9"/>
  </w:style>
  <w:style w:type="paragraph" w:customStyle="1" w:styleId="ABHeading3NotLinked">
    <w:name w:val="AB Heading 3 (Not Linked)"/>
    <w:basedOn w:val="Heading3"/>
    <w:qFormat/>
    <w:rsid w:val="00774FE9"/>
  </w:style>
  <w:style w:type="paragraph" w:customStyle="1" w:styleId="ABSectionText">
    <w:name w:val="AB Section Text"/>
    <w:basedOn w:val="BodyText"/>
    <w:uiPriority w:val="3"/>
    <w:qFormat/>
    <w:rsid w:val="00487B53"/>
    <w:pPr>
      <w:suppressAutoHyphens/>
      <w:spacing w:before="160" w:after="0" w:line="264" w:lineRule="auto"/>
      <w:ind w:left="2520"/>
    </w:pPr>
  </w:style>
  <w:style w:type="paragraph" w:customStyle="1" w:styleId="ABSectionBullets">
    <w:name w:val="AB Section Bullets"/>
    <w:basedOn w:val="ListBullet"/>
    <w:uiPriority w:val="4"/>
    <w:qFormat/>
    <w:rsid w:val="00487B53"/>
    <w:pPr>
      <w:numPr>
        <w:numId w:val="1"/>
      </w:numPr>
      <w:spacing w:before="100"/>
      <w:contextualSpacing w:val="0"/>
    </w:pPr>
  </w:style>
  <w:style w:type="paragraph" w:customStyle="1" w:styleId="ABSectionNumbers">
    <w:name w:val="AB Section Numbers"/>
    <w:basedOn w:val="ABSectionText"/>
    <w:uiPriority w:val="5"/>
    <w:qFormat/>
    <w:rsid w:val="00487B53"/>
    <w:pPr>
      <w:numPr>
        <w:numId w:val="8"/>
      </w:numPr>
      <w:spacing w:before="100"/>
    </w:pPr>
  </w:style>
  <w:style w:type="paragraph" w:styleId="ListBullet">
    <w:name w:val="List Bullet"/>
    <w:basedOn w:val="Normal"/>
    <w:uiPriority w:val="99"/>
    <w:semiHidden/>
    <w:rsid w:val="00487B53"/>
    <w:pPr>
      <w:numPr>
        <w:numId w:val="2"/>
      </w:numPr>
      <w:contextualSpacing/>
    </w:pPr>
  </w:style>
  <w:style w:type="character" w:customStyle="1" w:styleId="Heading4Char">
    <w:name w:val="Heading 4 Char"/>
    <w:aliases w:val="AB Graphic Title / Heading 4 Char"/>
    <w:basedOn w:val="DefaultParagraphFont"/>
    <w:link w:val="Heading4"/>
    <w:uiPriority w:val="1"/>
    <w:rsid w:val="0021464A"/>
    <w:rPr>
      <w:rFonts w:eastAsiaTheme="majorEastAsia" w:cstheme="minorHAnsi"/>
      <w:b/>
      <w:iCs/>
      <w:sz w:val="22"/>
      <w:szCs w:val="22"/>
    </w:rPr>
  </w:style>
  <w:style w:type="paragraph" w:styleId="TOCHeading">
    <w:name w:val="TOC Heading"/>
    <w:basedOn w:val="Heading1"/>
    <w:next w:val="Normal"/>
    <w:uiPriority w:val="39"/>
    <w:semiHidden/>
    <w:qFormat/>
    <w:rsid w:val="00A95D97"/>
    <w:pPr>
      <w:suppressAutoHyphens w:val="0"/>
      <w:spacing w:after="0" w:line="259" w:lineRule="auto"/>
      <w:outlineLvl w:val="9"/>
    </w:pPr>
    <w:rPr>
      <w:color w:val="9CA4A6" w:themeColor="accent1" w:themeShade="BF"/>
      <w:sz w:val="32"/>
      <w:szCs w:val="32"/>
    </w:rPr>
  </w:style>
  <w:style w:type="character" w:customStyle="1" w:styleId="Heading5Char">
    <w:name w:val="Heading 5 Char"/>
    <w:aliases w:val="AB Graphic Subtitle Char"/>
    <w:basedOn w:val="DefaultParagraphFont"/>
    <w:link w:val="Heading5"/>
    <w:uiPriority w:val="2"/>
    <w:rsid w:val="0021464A"/>
    <w:rPr>
      <w:rFonts w:eastAsiaTheme="majorEastAsia" w:cstheme="minorHAnsi"/>
      <w:i/>
    </w:rPr>
  </w:style>
  <w:style w:type="character" w:customStyle="1" w:styleId="Heading6Char">
    <w:name w:val="Heading 6 Char"/>
    <w:aliases w:val="AB n&amp;p Values Char"/>
    <w:basedOn w:val="DefaultParagraphFont"/>
    <w:link w:val="Heading6"/>
    <w:uiPriority w:val="2"/>
    <w:rsid w:val="00FC085D"/>
    <w:rPr>
      <w:rFonts w:eastAsiaTheme="majorEastAsia" w:cstheme="majorBidi"/>
      <w:sz w:val="17"/>
      <w:szCs w:val="17"/>
    </w:rPr>
  </w:style>
  <w:style w:type="paragraph" w:styleId="TOC1">
    <w:name w:val="toc 1"/>
    <w:aliases w:val="AB TOC 1"/>
    <w:basedOn w:val="Normal"/>
    <w:next w:val="TOC2"/>
    <w:autoRedefine/>
    <w:uiPriority w:val="39"/>
    <w:rsid w:val="00D47F1D"/>
    <w:pPr>
      <w:tabs>
        <w:tab w:val="right" w:leader="dot" w:pos="10358"/>
      </w:tabs>
      <w:spacing w:before="300" w:after="160"/>
      <w:ind w:left="1440"/>
    </w:pPr>
    <w:rPr>
      <w:b/>
      <w:noProof/>
      <w:sz w:val="21"/>
      <w:szCs w:val="21"/>
    </w:rPr>
  </w:style>
  <w:style w:type="paragraph" w:styleId="TOC2">
    <w:name w:val="toc 2"/>
    <w:aliases w:val="AB TOC 2"/>
    <w:basedOn w:val="Normal"/>
    <w:next w:val="TOC3"/>
    <w:autoRedefine/>
    <w:uiPriority w:val="39"/>
    <w:rsid w:val="00D47F1D"/>
    <w:pPr>
      <w:tabs>
        <w:tab w:val="right" w:leader="dot" w:pos="10358"/>
      </w:tabs>
      <w:spacing w:before="100" w:after="100"/>
      <w:ind w:left="2160"/>
    </w:pPr>
    <w:rPr>
      <w:noProof/>
    </w:rPr>
  </w:style>
  <w:style w:type="paragraph" w:styleId="TOC3">
    <w:name w:val="toc 3"/>
    <w:aliases w:val="AB TOC 3"/>
    <w:basedOn w:val="Normal"/>
    <w:next w:val="TOC4"/>
    <w:autoRedefine/>
    <w:uiPriority w:val="39"/>
    <w:rsid w:val="00D47F1D"/>
    <w:pPr>
      <w:tabs>
        <w:tab w:val="right" w:leader="dot" w:pos="10358"/>
      </w:tabs>
      <w:spacing w:before="100" w:after="100"/>
      <w:ind w:left="2520"/>
    </w:pPr>
    <w:rPr>
      <w:noProof/>
    </w:rPr>
  </w:style>
  <w:style w:type="character" w:styleId="Hyperlink">
    <w:name w:val="Hyperlink"/>
    <w:aliases w:val="AB Hyperlink"/>
    <w:basedOn w:val="DefaultParagraphFont"/>
    <w:uiPriority w:val="99"/>
    <w:rsid w:val="00A95D97"/>
    <w:rPr>
      <w:color w:val="323E48" w:themeColor="hyperlink"/>
      <w:u w:val="single"/>
    </w:rPr>
  </w:style>
  <w:style w:type="paragraph" w:styleId="Caption">
    <w:name w:val="caption"/>
    <w:aliases w:val="AB Figure Caption"/>
    <w:basedOn w:val="Normal"/>
    <w:next w:val="ABSectionText"/>
    <w:uiPriority w:val="99"/>
    <w:qFormat/>
    <w:rsid w:val="00D47F1D"/>
    <w:pPr>
      <w:suppressAutoHyphens/>
      <w:spacing w:before="100" w:after="200"/>
      <w:ind w:left="2520"/>
    </w:pPr>
    <w:rPr>
      <w:iCs/>
      <w:sz w:val="14"/>
      <w:szCs w:val="14"/>
    </w:rPr>
  </w:style>
  <w:style w:type="paragraph" w:styleId="TOC4">
    <w:name w:val="toc 4"/>
    <w:basedOn w:val="Normal"/>
    <w:next w:val="Normal"/>
    <w:autoRedefine/>
    <w:uiPriority w:val="39"/>
    <w:semiHidden/>
    <w:rsid w:val="00A95D97"/>
    <w:pPr>
      <w:spacing w:after="100"/>
      <w:ind w:left="600"/>
    </w:pPr>
  </w:style>
  <w:style w:type="paragraph" w:styleId="TableofFigures">
    <w:name w:val="table of figures"/>
    <w:aliases w:val="AB Table of Figures"/>
    <w:basedOn w:val="Normal"/>
    <w:next w:val="Normal"/>
    <w:uiPriority w:val="99"/>
    <w:rsid w:val="00D47F1D"/>
    <w:pPr>
      <w:tabs>
        <w:tab w:val="right" w:leader="dot" w:pos="10354"/>
      </w:tabs>
      <w:spacing w:before="160" w:after="100"/>
      <w:ind w:left="1440"/>
    </w:pPr>
  </w:style>
  <w:style w:type="paragraph" w:customStyle="1" w:styleId="ABGraphicTableText">
    <w:name w:val="AB Graphic/Table Text"/>
    <w:basedOn w:val="BodyText"/>
    <w:uiPriority w:val="9"/>
    <w:qFormat/>
    <w:rsid w:val="00793E36"/>
    <w:pPr>
      <w:suppressAutoHyphens/>
      <w:spacing w:before="60" w:after="60"/>
    </w:pPr>
    <w:rPr>
      <w:sz w:val="18"/>
      <w:szCs w:val="18"/>
    </w:rPr>
  </w:style>
  <w:style w:type="paragraph" w:customStyle="1" w:styleId="ABGraphicTableBullets">
    <w:name w:val="AB Graphic/Table Bullets"/>
    <w:basedOn w:val="ListBullet"/>
    <w:uiPriority w:val="10"/>
    <w:qFormat/>
    <w:rsid w:val="00BB1529"/>
    <w:pPr>
      <w:numPr>
        <w:numId w:val="3"/>
      </w:numPr>
      <w:spacing w:before="60" w:after="60"/>
      <w:contextualSpacing w:val="0"/>
    </w:pPr>
    <w:rPr>
      <w:sz w:val="18"/>
    </w:rPr>
  </w:style>
  <w:style w:type="paragraph" w:styleId="BodyText2">
    <w:name w:val="Body Text 2"/>
    <w:basedOn w:val="Normal"/>
    <w:link w:val="BodyText2Char"/>
    <w:uiPriority w:val="99"/>
    <w:semiHidden/>
    <w:rsid w:val="00793E3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7E29"/>
  </w:style>
  <w:style w:type="paragraph" w:customStyle="1" w:styleId="ABTableRowHeader">
    <w:name w:val="AB Table Row Header"/>
    <w:basedOn w:val="BodyText"/>
    <w:uiPriority w:val="12"/>
    <w:qFormat/>
    <w:rsid w:val="00BB1529"/>
    <w:pPr>
      <w:suppressAutoHyphens/>
      <w:spacing w:before="60" w:after="60"/>
    </w:pPr>
    <w:rPr>
      <w:b/>
      <w:sz w:val="18"/>
    </w:rPr>
  </w:style>
  <w:style w:type="paragraph" w:customStyle="1" w:styleId="ABTableColumnHeader">
    <w:name w:val="AB Table Column Header"/>
    <w:basedOn w:val="BodyText"/>
    <w:uiPriority w:val="11"/>
    <w:qFormat/>
    <w:rsid w:val="006A3B1F"/>
    <w:pPr>
      <w:suppressAutoHyphens/>
      <w:spacing w:before="60" w:after="60"/>
    </w:pPr>
    <w:rPr>
      <w:sz w:val="18"/>
    </w:rPr>
  </w:style>
  <w:style w:type="paragraph" w:styleId="FootnoteText">
    <w:name w:val="footnote text"/>
    <w:aliases w:val="AB Footnote"/>
    <w:basedOn w:val="Normal"/>
    <w:link w:val="FootnoteTextChar"/>
    <w:uiPriority w:val="99"/>
    <w:rsid w:val="006A3B1F"/>
    <w:pPr>
      <w:numPr>
        <w:numId w:val="4"/>
      </w:numPr>
      <w:spacing w:before="20"/>
      <w:ind w:left="180" w:hanging="180"/>
    </w:pPr>
    <w:rPr>
      <w:sz w:val="10"/>
      <w:szCs w:val="10"/>
    </w:rPr>
  </w:style>
  <w:style w:type="character" w:customStyle="1" w:styleId="FootnoteTextChar">
    <w:name w:val="Footnote Text Char"/>
    <w:aliases w:val="AB Footnote Char"/>
    <w:basedOn w:val="DefaultParagraphFont"/>
    <w:link w:val="FootnoteText"/>
    <w:uiPriority w:val="99"/>
    <w:rsid w:val="006A3B1F"/>
    <w:rPr>
      <w:sz w:val="10"/>
      <w:szCs w:val="10"/>
    </w:rPr>
  </w:style>
  <w:style w:type="character" w:styleId="FootnoteReference">
    <w:name w:val="footnote reference"/>
    <w:basedOn w:val="DefaultParagraphFont"/>
    <w:uiPriority w:val="99"/>
    <w:semiHidden/>
    <w:rsid w:val="00BB1529"/>
    <w:rPr>
      <w:vertAlign w:val="superscript"/>
    </w:rPr>
  </w:style>
  <w:style w:type="paragraph" w:customStyle="1" w:styleId="ABAdvisorName">
    <w:name w:val="AB Advisor Name"/>
    <w:basedOn w:val="ABNormal"/>
    <w:next w:val="ABAdvisorInstitution"/>
    <w:uiPriority w:val="99"/>
    <w:qFormat/>
    <w:rsid w:val="00D47F1D"/>
    <w:rPr>
      <w:rFonts w:ascii="Times New Roman" w:hAnsi="Times New Roman"/>
      <w:b/>
      <w:sz w:val="22"/>
    </w:rPr>
  </w:style>
  <w:style w:type="paragraph" w:customStyle="1" w:styleId="ABAdvisorInstitution">
    <w:name w:val="AB Advisor Institution"/>
    <w:basedOn w:val="ABNormal"/>
    <w:next w:val="ABAdvisorCityState"/>
    <w:uiPriority w:val="99"/>
    <w:qFormat/>
    <w:rsid w:val="00DF4251"/>
    <w:rPr>
      <w:i/>
      <w:color w:val="70787E" w:themeColor="accent3"/>
      <w:sz w:val="18"/>
      <w:szCs w:val="18"/>
    </w:rPr>
  </w:style>
  <w:style w:type="paragraph" w:customStyle="1" w:styleId="ABAdvisorCityState">
    <w:name w:val="AB Advisor City/State"/>
    <w:basedOn w:val="ABNormal"/>
    <w:next w:val="ABAdvisorName"/>
    <w:uiPriority w:val="99"/>
    <w:qFormat/>
    <w:rsid w:val="00DF4251"/>
    <w:pPr>
      <w:spacing w:after="240"/>
    </w:pPr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913E9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table" w:styleId="TableGridLight">
    <w:name w:val="Grid Table Light"/>
    <w:basedOn w:val="TableNormal"/>
    <w:uiPriority w:val="40"/>
    <w:rsid w:val="000517DE"/>
    <w:pPr>
      <w:spacing w:before="10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6Colorful-Accent3">
    <w:name w:val="List Table 6 Colorful Accent 3"/>
    <w:basedOn w:val="TableNormal"/>
    <w:uiPriority w:val="51"/>
    <w:rsid w:val="006A3B1F"/>
    <w:rPr>
      <w:sz w:val="18"/>
    </w:rPr>
    <w:tblPr>
      <w:tblStyleRowBandSize w:val="1"/>
      <w:tblStyleColBandSize w:val="1"/>
      <w:tblInd w:w="0" w:type="nil"/>
      <w:tblBorders>
        <w:top w:val="single" w:sz="4" w:space="0" w:color="70787E" w:themeColor="accent3"/>
        <w:bottom w:val="single" w:sz="4" w:space="0" w:color="70787E" w:themeColor="accent3"/>
      </w:tblBorders>
      <w:tblCellMar>
        <w:top w:w="72" w:type="dxa"/>
        <w:left w:w="144" w:type="dxa"/>
        <w:bottom w:w="72" w:type="dxa"/>
        <w:right w:w="144" w:type="dxa"/>
      </w:tblCellMar>
    </w:tblPr>
    <w:tblStylePr w:type="firstRow">
      <w:rPr>
        <w:b/>
        <w:bCs/>
      </w:rPr>
      <w:tblPr/>
      <w:tcPr>
        <w:tcBorders>
          <w:top w:val="single" w:sz="4" w:space="0" w:color="70787E" w:themeColor="accent3"/>
          <w:bottom w:val="single" w:sz="4" w:space="0" w:color="70787E" w:themeColor="accent3"/>
        </w:tcBorders>
      </w:tcPr>
    </w:tblStylePr>
    <w:tblStylePr w:type="lastRow">
      <w:rPr>
        <w:b/>
        <w:bCs/>
      </w:rPr>
      <w:tblPr/>
      <w:tcPr>
        <w:tcBorders>
          <w:top w:val="single" w:sz="4" w:space="0" w:color="70787E" w:themeColor="accent3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3E5" w:themeFill="accent3" w:themeFillTint="33"/>
      </w:tcPr>
    </w:tblStylePr>
    <w:tblStylePr w:type="band2Vert">
      <w:tblPr/>
      <w:tcPr>
        <w:shd w:val="clear" w:color="auto" w:fill="FFFFFF" w:themeFill="text2"/>
      </w:tcPr>
    </w:tblStylePr>
    <w:tblStylePr w:type="band1Horz">
      <w:tblPr/>
      <w:tcPr>
        <w:shd w:val="clear" w:color="auto" w:fill="E2E3E5" w:themeFill="accent3" w:themeFillTint="33"/>
      </w:tcPr>
    </w:tblStylePr>
    <w:tblStylePr w:type="band2Horz">
      <w:tblPr/>
      <w:tcPr>
        <w:shd w:val="clear" w:color="auto" w:fill="FFFFFF" w:themeFill="text2"/>
      </w:tcPr>
    </w:tblStylePr>
  </w:style>
  <w:style w:type="character" w:styleId="CommentReference">
    <w:name w:val="annotation reference"/>
    <w:basedOn w:val="DefaultParagraphFont"/>
    <w:uiPriority w:val="99"/>
    <w:semiHidden/>
    <w:rsid w:val="005F69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F694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694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9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942"/>
    <w:rPr>
      <w:b/>
      <w:bCs/>
    </w:rPr>
  </w:style>
  <w:style w:type="paragraph" w:styleId="ListParagraph">
    <w:name w:val="List Paragraph"/>
    <w:basedOn w:val="Normal"/>
    <w:uiPriority w:val="34"/>
    <w:qFormat/>
    <w:rsid w:val="001C4B91"/>
    <w:pPr>
      <w:spacing w:after="160" w:line="279" w:lineRule="auto"/>
      <w:ind w:left="720"/>
      <w:contextualSpacing/>
    </w:pPr>
    <w:rPr>
      <w:rFonts w:eastAsiaTheme="minorEastAsia"/>
      <w:color w:val="auto"/>
      <w:sz w:val="24"/>
      <w:szCs w:val="24"/>
      <w:lang w:eastAsia="ja-JP"/>
    </w:rPr>
  </w:style>
  <w:style w:type="character" w:styleId="Mention">
    <w:name w:val="Mention"/>
    <w:basedOn w:val="DefaultParagraphFont"/>
    <w:uiPriority w:val="99"/>
    <w:unhideWhenUsed/>
    <w:rsid w:val="0006734B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EA7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3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emf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dvisory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fierke1\Documents\Custom%20Office%20Templates\ab%20glg%2020250101.dotx" TargetMode="External"/></Relationships>
</file>

<file path=word/theme/theme1.xml><?xml version="1.0" encoding="utf-8"?>
<a:theme xmlns:a="http://schemas.openxmlformats.org/drawingml/2006/main" name="Office Theme">
  <a:themeElements>
    <a:clrScheme name="Advisory Board 2020 Theme">
      <a:dk1>
        <a:srgbClr val="323E48"/>
      </a:dk1>
      <a:lt1>
        <a:srgbClr val="FFFFFF"/>
      </a:lt1>
      <a:dk2>
        <a:srgbClr val="FFFFFF"/>
      </a:dk2>
      <a:lt2>
        <a:srgbClr val="E5E5E5"/>
      </a:lt2>
      <a:accent1>
        <a:srgbClr val="D6D9DA"/>
      </a:accent1>
      <a:accent2>
        <a:srgbClr val="999FA3"/>
      </a:accent2>
      <a:accent3>
        <a:srgbClr val="70787E"/>
      </a:accent3>
      <a:accent4>
        <a:srgbClr val="445460"/>
      </a:accent4>
      <a:accent5>
        <a:srgbClr val="222A30"/>
      </a:accent5>
      <a:accent6>
        <a:srgbClr val="CE0E2D"/>
      </a:accent6>
      <a:hlink>
        <a:srgbClr val="323E48"/>
      </a:hlink>
      <a:folHlink>
        <a:srgbClr val="757576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 w="19050">
          <a:solidFill>
            <a:schemeClr val="accent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accent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custClrLst>
    <a:custClr name="Data Viz 1">
      <a:srgbClr val="D6D9DA"/>
    </a:custClr>
    <a:custClr name="Data Viz 2">
      <a:srgbClr val="7C99AE"/>
    </a:custClr>
    <a:custClr name="Data Viz 3">
      <a:srgbClr val="667E90"/>
    </a:custClr>
    <a:custClr name="Data Viz 4">
      <a:srgbClr val="445460"/>
    </a:custClr>
    <a:custClr name="Data Viz 5">
      <a:srgbClr val="222A30"/>
    </a:custClr>
    <a:custClr name="Unused">
      <a:srgbClr val="FFFFFF"/>
    </a:custClr>
    <a:custClr name="Unused">
      <a:srgbClr val="FFFFFF"/>
    </a:custClr>
    <a:custClr name="Green Success">
      <a:srgbClr val="007000"/>
    </a:custClr>
    <a:custClr name="Gold Callout">
      <a:srgbClr val="F5B700"/>
    </a:custClr>
    <a:custClr name="Red Alert">
      <a:srgbClr val="C40000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Action Teal">
      <a:srgbClr val="B4FBF6"/>
    </a:custClr>
    <a:custClr name="Teal">
      <a:srgbClr val="00AEA1"/>
    </a:custClr>
    <a:custClr name="Blue">
      <a:srgbClr val="0071BB"/>
    </a:custClr>
    <a:custClr name="Green">
      <a:srgbClr val="00A253"/>
    </a:custClr>
    <a:custClr name="Purple">
      <a:srgbClr val="5736F7"/>
    </a:custClr>
    <a:custClr name="Orange">
      <a:srgbClr val="FC5027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Teal Tint">
      <a:srgbClr val="6DF1E7"/>
    </a:custClr>
    <a:custClr name="Blue Tint">
      <a:srgbClr val="64BAF3"/>
    </a:custClr>
    <a:custClr name="Green Tint">
      <a:srgbClr val="5CFFAF"/>
    </a:custClr>
    <a:custClr name="Purple Tint">
      <a:srgbClr val="9999FC"/>
    </a:custClr>
    <a:custClr name="Orange Tint">
      <a:srgbClr val="FFAE9B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a105d2-9309-4a27-a641-7e2ea2abacf8" xsi:nil="true"/>
    <lcf76f155ced4ddcb4097134ff3c332f xmlns="ae84356a-f88a-433a-89bf-b0d5500490ca">
      <Terms xmlns="http://schemas.microsoft.com/office/infopath/2007/PartnerControls"/>
    </lcf76f155ced4ddcb4097134ff3c332f>
    <KyleChongWarnerRoberts xmlns="ae84356a-f88a-433a-89bf-b0d5500490ca">
      <UserInfo>
        <DisplayName/>
        <AccountId xsi:nil="true"/>
        <AccountType/>
      </UserInfo>
    </KyleChongWarnerRoberts>
    <Date xmlns="ae84356a-f88a-433a-89bf-b0d5500490ca">2026-05-27T20:30:20+00:00</Dat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960A2A615D8E4FB65873584B2ED78E" ma:contentTypeVersion="19" ma:contentTypeDescription="Create a new document." ma:contentTypeScope="" ma:versionID="4839953597817a1e84733856f4fb61a9">
  <xsd:schema xmlns:xsd="http://www.w3.org/2001/XMLSchema" xmlns:xs="http://www.w3.org/2001/XMLSchema" xmlns:p="http://schemas.microsoft.com/office/2006/metadata/properties" xmlns:ns2="ae84356a-f88a-433a-89bf-b0d5500490ca" xmlns:ns3="c0a105d2-9309-4a27-a641-7e2ea2abacf8" targetNamespace="http://schemas.microsoft.com/office/2006/metadata/properties" ma:root="true" ma:fieldsID="83a784a9db3a4ab5c6f62b6df3974a83" ns2:_="" ns3:_="">
    <xsd:import namespace="ae84356a-f88a-433a-89bf-b0d5500490ca"/>
    <xsd:import namespace="c0a105d2-9309-4a27-a641-7e2ea2abac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Date" minOccurs="0"/>
                <xsd:element ref="ns2:KyleChongWarnerRober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4356a-f88a-433a-89bf-b0d550049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a6b2b66-40d8-4e06-8a39-adc3ecd45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5" nillable="true" ma:displayName="Date" ma:default="[today]" ma:format="DateOnly" ma:internalName="Date">
      <xsd:simpleType>
        <xsd:restriction base="dms:DateTime"/>
      </xsd:simpleType>
    </xsd:element>
    <xsd:element name="KyleChongWarnerRoberts" ma:index="26" nillable="true" ma:displayName="Team  Members" ma:format="Dropdown" ma:list="UserInfo" ma:SharePointGroup="0" ma:internalName="KyleChongWarnerRobert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105d2-9309-4a27-a641-7e2ea2abac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985b4a2-4764-4c86-a049-5b98738c9e75}" ma:internalName="TaxCatchAll" ma:showField="CatchAllData" ma:web="c0a105d2-9309-4a27-a641-7e2ea2abac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A9F933-764F-4582-9F27-73F5494572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B4234C-CC67-4F71-9B73-1B6FA0DF0B08}">
  <ds:schemaRefs>
    <ds:schemaRef ds:uri="http://schemas.microsoft.com/office/2006/metadata/properties"/>
    <ds:schemaRef ds:uri="http://schemas.microsoft.com/office/infopath/2007/PartnerControls"/>
    <ds:schemaRef ds:uri="c0a105d2-9309-4a27-a641-7e2ea2abacf8"/>
    <ds:schemaRef ds:uri="ae84356a-f88a-433a-89bf-b0d5500490ca"/>
  </ds:schemaRefs>
</ds:datastoreItem>
</file>

<file path=customXml/itemProps3.xml><?xml version="1.0" encoding="utf-8"?>
<ds:datastoreItem xmlns:ds="http://schemas.openxmlformats.org/officeDocument/2006/customXml" ds:itemID="{3D1D1AA7-68D5-4FEF-9248-9EBD86919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4356a-f88a-433a-89bf-b0d5500490ca"/>
    <ds:schemaRef ds:uri="c0a105d2-9309-4a27-a641-7e2ea2abac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EE7F41-33C5-4DF8-8805-CF49F51DD8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 glg 20250101</Template>
  <TotalTime>1</TotalTime>
  <Pages>10</Pages>
  <Words>2274</Words>
  <Characters>12467</Characters>
  <Application>Microsoft Office Word</Application>
  <DocSecurity>0</DocSecurity>
  <Lines>319</Lines>
  <Paragraphs>223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Tool 3: Theory of change frameworks</vt:lpstr>
    </vt:vector>
  </TitlesOfParts>
  <Manager/>
  <Company/>
  <LinksUpToDate>false</LinksUpToDate>
  <CharactersWithSpaces>14518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3: Theory of change frameworks</dc:title>
  <dc:subject/>
  <dc:creator>Fierke, Jennifer</dc:creator>
  <cp:keywords/>
  <dc:description/>
  <cp:lastModifiedBy>Adams, Alison</cp:lastModifiedBy>
  <cp:revision>2</cp:revision>
  <dcterms:created xsi:type="dcterms:W3CDTF">2026-11-03T21:28:00Z</dcterms:created>
  <dcterms:modified xsi:type="dcterms:W3CDTF">2026-11-03T21:28:00Z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a73c85-e524-44a6-bd58-7df7ef87be8f_Enabled">
    <vt:lpwstr>true</vt:lpwstr>
  </property>
  <property fmtid="{D5CDD505-2E9C-101B-9397-08002B2CF9AE}" pid="3" name="MSIP_Label_a8a73c85-e524-44a6-bd58-7df7ef87be8f_SetDate">
    <vt:lpwstr>2022-12-12T18:37:08Z</vt:lpwstr>
  </property>
  <property fmtid="{D5CDD505-2E9C-101B-9397-08002B2CF9AE}" pid="4" name="MSIP_Label_a8a73c85-e524-44a6-bd58-7df7ef87be8f_Method">
    <vt:lpwstr>Privileged</vt:lpwstr>
  </property>
  <property fmtid="{D5CDD505-2E9C-101B-9397-08002B2CF9AE}" pid="5" name="MSIP_Label_a8a73c85-e524-44a6-bd58-7df7ef87be8f_Name">
    <vt:lpwstr>Internal Label</vt:lpwstr>
  </property>
  <property fmtid="{D5CDD505-2E9C-101B-9397-08002B2CF9AE}" pid="6" name="MSIP_Label_a8a73c85-e524-44a6-bd58-7df7ef87be8f_SiteId">
    <vt:lpwstr>db05faca-c82a-4b9d-b9c5-0f64b6755421</vt:lpwstr>
  </property>
  <property fmtid="{D5CDD505-2E9C-101B-9397-08002B2CF9AE}" pid="7" name="MSIP_Label_a8a73c85-e524-44a6-bd58-7df7ef87be8f_ActionId">
    <vt:lpwstr>f1fd9792-0dca-46a8-9af1-445c99b85d46</vt:lpwstr>
  </property>
  <property fmtid="{D5CDD505-2E9C-101B-9397-08002B2CF9AE}" pid="8" name="MSIP_Label_a8a73c85-e524-44a6-bd58-7df7ef87be8f_ContentBits">
    <vt:lpwstr>0</vt:lpwstr>
  </property>
  <property fmtid="{D5CDD505-2E9C-101B-9397-08002B2CF9AE}" pid="9" name="ContentTypeId">
    <vt:lpwstr>0x0101006C960A2A615D8E4FB65873584B2ED78E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  <property fmtid="{D5CDD505-2E9C-101B-9397-08002B2CF9AE}" pid="12" name="Order">
    <vt:r8>6000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